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2099E" w14:textId="7D245586" w:rsidR="00CF70F8" w:rsidRPr="00AE0BC5" w:rsidRDefault="00231701" w:rsidP="00915223">
      <w:pPr>
        <w:pStyle w:val="WPDocumentTitle"/>
        <w:rPr>
          <w:color w:val="5F249F"/>
          <w:sz w:val="48"/>
          <w:szCs w:val="48"/>
        </w:rPr>
      </w:pPr>
      <w:r w:rsidRPr="00231701">
        <w:rPr>
          <w:rFonts w:ascii="Arial" w:eastAsia="Arial" w:hAnsi="Arial" w:cs="Times New Roman"/>
          <w:b w:val="0"/>
          <w:noProof/>
          <w:sz w:val="18"/>
          <w:szCs w:val="18"/>
          <w:lang w:val="en-US"/>
        </w:rPr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6628D97D" wp14:editId="74E20E09">
                <wp:simplePos x="0" y="0"/>
                <wp:positionH relativeFrom="margin">
                  <wp:posOffset>-1135380</wp:posOffset>
                </wp:positionH>
                <wp:positionV relativeFrom="page">
                  <wp:posOffset>1816100</wp:posOffset>
                </wp:positionV>
                <wp:extent cx="7772400" cy="3063240"/>
                <wp:effectExtent l="0" t="0" r="0" b="3810"/>
                <wp:wrapNone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3063240"/>
                          <a:chOff x="985860" y="-581962"/>
                          <a:chExt cx="7280990" cy="3610466"/>
                        </a:xfrm>
                      </wpg:grpSpPr>
                      <wps:wsp>
                        <wps:cNvPr id="37" name="Rectangle 37"/>
                        <wps:cNvSpPr/>
                        <wps:spPr>
                          <a:xfrm>
                            <a:off x="985860" y="-581962"/>
                            <a:ext cx="7280990" cy="3610466"/>
                          </a:xfrm>
                          <a:prstGeom prst="rect">
                            <a:avLst/>
                          </a:prstGeom>
                          <a:solidFill>
                            <a:srgbClr val="5F249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2474982" y="375573"/>
                            <a:ext cx="4354633" cy="21039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C947A1" w14:textId="04CFA6CF" w:rsidR="00231701" w:rsidRDefault="000C332A" w:rsidP="00231701">
                              <w:pPr>
                                <w:pStyle w:val="CoverText2white20"/>
                                <w:rPr>
                                  <w:b/>
                                  <w:sz w:val="60"/>
                                  <w:szCs w:val="4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sz w:val="60"/>
                                  <w:szCs w:val="44"/>
                                </w:rPr>
                                <w:t>Manuale</w:t>
                              </w:r>
                              <w:proofErr w:type="spellEnd"/>
                              <w:r>
                                <w:rPr>
                                  <w:b/>
                                  <w:sz w:val="60"/>
                                  <w:szCs w:val="4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60"/>
                                  <w:szCs w:val="44"/>
                                </w:rPr>
                                <w:t>Utente</w:t>
                              </w:r>
                              <w:proofErr w:type="spellEnd"/>
                              <w:r w:rsidR="002C17A0">
                                <w:rPr>
                                  <w:b/>
                                  <w:sz w:val="60"/>
                                  <w:szCs w:val="44"/>
                                </w:rPr>
                                <w:t xml:space="preserve"> </w:t>
                              </w:r>
                              <w:proofErr w:type="spellStart"/>
                              <w:r w:rsidR="002C17A0">
                                <w:rPr>
                                  <w:b/>
                                  <w:sz w:val="60"/>
                                  <w:szCs w:val="44"/>
                                </w:rPr>
                                <w:t>Accreditamento</w:t>
                              </w:r>
                              <w:proofErr w:type="spellEnd"/>
                            </w:p>
                            <w:p w14:paraId="12CDB260" w14:textId="3703131A" w:rsidR="00231701" w:rsidRDefault="00231701" w:rsidP="00231701">
                              <w:pPr>
                                <w:pStyle w:val="CoverText2white2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28D97D" id="Group 36" o:spid="_x0000_s1026" style="position:absolute;margin-left:-89.4pt;margin-top:143pt;width:612pt;height:241.2pt;z-index:251689984;mso-position-horizontal-relative:margin;mso-position-vertical-relative:page;mso-width-relative:margin;mso-height-relative:margin" coordorigin="9858,-5819" coordsize="72809,36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">
                <v:rect id="Rectangle 37" o:spid="_x0000_s1027" style="position:absolute;left:9858;top:-5819;width:72810;height:361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" fillcolor="#5f249f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28" type="#_x0000_t202" style="position:absolute;left:24749;top:3755;width:43547;height:21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26C947A1" w14:textId="04CFA6CF" w:rsidR="00231701" w:rsidRDefault="000C332A" w:rsidP="00231701">
                        <w:pPr>
                          <w:pStyle w:val="CoverText2white20"/>
                          <w:rPr>
                            <w:b/>
                            <w:sz w:val="60"/>
                            <w:szCs w:val="44"/>
                          </w:rPr>
                        </w:pPr>
                        <w:proofErr w:type="spellStart"/>
                        <w:r>
                          <w:rPr>
                            <w:b/>
                            <w:sz w:val="60"/>
                            <w:szCs w:val="44"/>
                          </w:rPr>
                          <w:t>Manuale</w:t>
                        </w:r>
                        <w:proofErr w:type="spellEnd"/>
                        <w:r>
                          <w:rPr>
                            <w:b/>
                            <w:sz w:val="60"/>
                            <w:szCs w:val="4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60"/>
                            <w:szCs w:val="44"/>
                          </w:rPr>
                          <w:t>Utente</w:t>
                        </w:r>
                        <w:proofErr w:type="spellEnd"/>
                        <w:r w:rsidR="002C17A0">
                          <w:rPr>
                            <w:b/>
                            <w:sz w:val="60"/>
                            <w:szCs w:val="44"/>
                          </w:rPr>
                          <w:t xml:space="preserve"> </w:t>
                        </w:r>
                        <w:proofErr w:type="spellStart"/>
                        <w:r w:rsidR="002C17A0">
                          <w:rPr>
                            <w:b/>
                            <w:sz w:val="60"/>
                            <w:szCs w:val="44"/>
                          </w:rPr>
                          <w:t>Accreditamento</w:t>
                        </w:r>
                        <w:proofErr w:type="spellEnd"/>
                      </w:p>
                      <w:p w14:paraId="12CDB260" w14:textId="3703131A" w:rsidR="00231701" w:rsidRDefault="00231701" w:rsidP="00231701">
                        <w:pPr>
                          <w:pStyle w:val="CoverText2white20"/>
                        </w:pP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5017D4DB" w14:textId="5B0B76F8" w:rsidR="00CF70F8" w:rsidRPr="00AE0BC5" w:rsidRDefault="00CF70F8" w:rsidP="00CF70F8">
      <w:pPr>
        <w:pStyle w:val="WPDocumentSubtitle"/>
        <w:rPr>
          <w:color w:val="5F249F"/>
          <w:sz w:val="40"/>
          <w:szCs w:val="40"/>
        </w:rPr>
      </w:pPr>
    </w:p>
    <w:p w14:paraId="3D4DA2F6" w14:textId="20899AE8" w:rsidR="003E60E8" w:rsidRPr="00AE0BC5" w:rsidRDefault="003E60E8" w:rsidP="003E60E8">
      <w:pPr>
        <w:pStyle w:val="WPDocumentSubtitle"/>
        <w:rPr>
          <w:color w:val="5F249F"/>
          <w:sz w:val="40"/>
          <w:szCs w:val="40"/>
        </w:rPr>
      </w:pPr>
    </w:p>
    <w:p w14:paraId="66718331" w14:textId="7A13778C" w:rsidR="003E60E8" w:rsidRDefault="003E60E8" w:rsidP="00A6498A">
      <w:pPr>
        <w:pStyle w:val="WPDocumentSubtitle"/>
      </w:pPr>
    </w:p>
    <w:p w14:paraId="50BE3C72" w14:textId="5AC44CC8" w:rsidR="00514BEB" w:rsidRDefault="00514BEB" w:rsidP="00A6498A">
      <w:pPr>
        <w:pStyle w:val="WPDocumentSubtitle"/>
      </w:pPr>
    </w:p>
    <w:p w14:paraId="2D21CF09" w14:textId="19C21342" w:rsidR="00514BEB" w:rsidRDefault="00514BEB" w:rsidP="00A6498A">
      <w:pPr>
        <w:pStyle w:val="WPDocumentSubtitle"/>
      </w:pPr>
    </w:p>
    <w:p w14:paraId="05105C26" w14:textId="006B4553" w:rsidR="00514BEB" w:rsidRDefault="00514BEB" w:rsidP="00A6498A">
      <w:pPr>
        <w:pStyle w:val="WPDocumentSubtitle"/>
      </w:pPr>
    </w:p>
    <w:p w14:paraId="5FABC30B" w14:textId="27BE60E4" w:rsidR="00514BEB" w:rsidRPr="00514BEB" w:rsidRDefault="00514BEB" w:rsidP="00A6498A">
      <w:pPr>
        <w:pStyle w:val="WPDocumentSubtitle"/>
      </w:pPr>
    </w:p>
    <w:p w14:paraId="4A69653C" w14:textId="5FCA58FC" w:rsidR="001B29D8" w:rsidRDefault="001B29D8">
      <w:pPr>
        <w:spacing w:after="200" w:line="276" w:lineRule="auto"/>
        <w:rPr>
          <w:sz w:val="28"/>
          <w:szCs w:val="28"/>
        </w:rPr>
      </w:pPr>
    </w:p>
    <w:p w14:paraId="4A914162" w14:textId="0BA574C3" w:rsidR="001B29D8" w:rsidRDefault="001B29D8">
      <w:pPr>
        <w:spacing w:after="200" w:line="276" w:lineRule="auto"/>
        <w:rPr>
          <w:sz w:val="28"/>
          <w:szCs w:val="28"/>
        </w:rPr>
      </w:pPr>
    </w:p>
    <w:p w14:paraId="2BC2E81C" w14:textId="77DD0182" w:rsidR="003E60E8" w:rsidRPr="00514BEB" w:rsidRDefault="003E60E8">
      <w:pPr>
        <w:spacing w:after="200" w:line="276" w:lineRule="auto"/>
        <w:rPr>
          <w:sz w:val="28"/>
          <w:szCs w:val="28"/>
        </w:rPr>
      </w:pPr>
    </w:p>
    <w:p w14:paraId="594DBF81" w14:textId="231AF7A3" w:rsidR="00A6498A" w:rsidRDefault="00A6498A" w:rsidP="00A6498A">
      <w:pPr>
        <w:pStyle w:val="WPDocumentSubtitle"/>
        <w:rPr>
          <w:b/>
        </w:rPr>
      </w:pPr>
    </w:p>
    <w:p w14:paraId="30F738C3" w14:textId="28AE557E" w:rsidR="00976CAD" w:rsidRDefault="00976CAD" w:rsidP="00A6498A">
      <w:pPr>
        <w:pStyle w:val="WPDocumentSubtitle"/>
        <w:rPr>
          <w:b/>
        </w:rPr>
      </w:pPr>
    </w:p>
    <w:p w14:paraId="733B8D29" w14:textId="77777777" w:rsidR="00976CAD" w:rsidRDefault="00976CAD" w:rsidP="00A6498A">
      <w:pPr>
        <w:pStyle w:val="WPDocumentSubtitle"/>
        <w:rPr>
          <w:b/>
        </w:rPr>
      </w:pPr>
    </w:p>
    <w:p w14:paraId="452FD03B" w14:textId="300579AA" w:rsidR="009839C3" w:rsidRPr="008440AE" w:rsidRDefault="009839C3" w:rsidP="009839C3">
      <w:pPr>
        <w:rPr>
          <w:bCs/>
          <w:color w:val="5F249F"/>
          <w:sz w:val="40"/>
          <w:szCs w:val="40"/>
        </w:rPr>
      </w:pPr>
      <w:r w:rsidRPr="008440AE">
        <w:rPr>
          <w:bCs/>
          <w:color w:val="5F249F"/>
          <w:sz w:val="40"/>
          <w:szCs w:val="40"/>
        </w:rPr>
        <w:t>V</w:t>
      </w:r>
      <w:r w:rsidR="00A76AB1">
        <w:rPr>
          <w:bCs/>
          <w:color w:val="5F249F"/>
          <w:sz w:val="40"/>
          <w:szCs w:val="40"/>
        </w:rPr>
        <w:t>1</w:t>
      </w:r>
      <w:r w:rsidR="00211F93" w:rsidRPr="008440AE">
        <w:rPr>
          <w:bCs/>
          <w:color w:val="5F249F"/>
          <w:sz w:val="40"/>
          <w:szCs w:val="40"/>
        </w:rPr>
        <w:t>.</w:t>
      </w:r>
      <w:r w:rsidR="00A76AB1">
        <w:rPr>
          <w:bCs/>
          <w:color w:val="5F249F"/>
          <w:sz w:val="40"/>
          <w:szCs w:val="40"/>
        </w:rPr>
        <w:t>0</w:t>
      </w:r>
      <w:r w:rsidR="00211F93" w:rsidRPr="008440AE">
        <w:rPr>
          <w:bCs/>
          <w:color w:val="5F249F"/>
          <w:sz w:val="40"/>
          <w:szCs w:val="40"/>
        </w:rPr>
        <w:t xml:space="preserve"> </w:t>
      </w:r>
      <w:r w:rsidR="00CD3E36">
        <w:rPr>
          <w:bCs/>
          <w:color w:val="5F249F"/>
          <w:sz w:val="40"/>
          <w:szCs w:val="40"/>
        </w:rPr>
        <w:t>–</w:t>
      </w:r>
      <w:r w:rsidR="00165DEB">
        <w:rPr>
          <w:bCs/>
          <w:color w:val="5F249F"/>
          <w:sz w:val="40"/>
          <w:szCs w:val="40"/>
        </w:rPr>
        <w:t xml:space="preserve"> </w:t>
      </w:r>
      <w:r w:rsidR="00585DE8">
        <w:rPr>
          <w:bCs/>
          <w:color w:val="5F249F"/>
          <w:sz w:val="40"/>
          <w:szCs w:val="40"/>
        </w:rPr>
        <w:t xml:space="preserve">01 </w:t>
      </w:r>
      <w:proofErr w:type="gramStart"/>
      <w:r w:rsidR="00585DE8">
        <w:rPr>
          <w:bCs/>
          <w:color w:val="5F249F"/>
          <w:sz w:val="40"/>
          <w:szCs w:val="40"/>
        </w:rPr>
        <w:t>Giugno</w:t>
      </w:r>
      <w:proofErr w:type="gramEnd"/>
      <w:r w:rsidR="00A31E97">
        <w:rPr>
          <w:bCs/>
          <w:color w:val="5F249F"/>
          <w:sz w:val="40"/>
          <w:szCs w:val="40"/>
        </w:rPr>
        <w:t xml:space="preserve"> 2023</w:t>
      </w:r>
    </w:p>
    <w:p w14:paraId="11B99245" w14:textId="5C9B001B" w:rsidR="009839C3" w:rsidRDefault="009839C3" w:rsidP="009839C3">
      <w:pPr>
        <w:rPr>
          <w:b/>
          <w:sz w:val="28"/>
          <w:szCs w:val="28"/>
        </w:rPr>
      </w:pPr>
    </w:p>
    <w:p w14:paraId="258C536E" w14:textId="489B87E7" w:rsidR="009839C3" w:rsidRPr="009839C3" w:rsidRDefault="009839C3" w:rsidP="009839C3">
      <w:pPr>
        <w:sectPr w:rsidR="009839C3" w:rsidRPr="009839C3" w:rsidSect="00915223">
          <w:headerReference w:type="default" r:id="rId11"/>
          <w:pgSz w:w="11900" w:h="16820"/>
          <w:pgMar w:top="2268" w:right="851" w:bottom="1134" w:left="1418" w:header="851" w:footer="851" w:gutter="0"/>
          <w:cols w:space="720"/>
          <w:docGrid w:linePitch="360"/>
        </w:sectPr>
      </w:pPr>
    </w:p>
    <w:p w14:paraId="10B76247" w14:textId="67EBB0D1" w:rsidR="001D4651" w:rsidRDefault="001D4651" w:rsidP="00915223">
      <w:pPr>
        <w:pStyle w:val="WPSectionIntro"/>
        <w:rPr>
          <w:b/>
          <w:color w:val="5F249F"/>
          <w:szCs w:val="18"/>
        </w:rPr>
      </w:pPr>
      <w:bookmarkStart w:id="0" w:name="_Toc479428851"/>
      <w:bookmarkStart w:id="1" w:name="_Toc479428864"/>
      <w:bookmarkStart w:id="2" w:name="_Toc479428917"/>
      <w:r w:rsidRPr="00A4170C">
        <w:rPr>
          <w:b/>
          <w:color w:val="5F249F"/>
          <w:szCs w:val="18"/>
        </w:rPr>
        <w:lastRenderedPageBreak/>
        <w:t xml:space="preserve">Storia delle </w:t>
      </w:r>
      <w:r w:rsidR="006727E9">
        <w:rPr>
          <w:b/>
          <w:color w:val="5F249F"/>
          <w:szCs w:val="18"/>
        </w:rPr>
        <w:t>versioni</w:t>
      </w:r>
      <w:r w:rsidRPr="00A4170C">
        <w:rPr>
          <w:b/>
          <w:color w:val="5F249F"/>
          <w:szCs w:val="18"/>
        </w:rPr>
        <w:t xml:space="preserve"> del </w:t>
      </w:r>
      <w:bookmarkEnd w:id="0"/>
      <w:bookmarkEnd w:id="1"/>
      <w:bookmarkEnd w:id="2"/>
      <w:r w:rsidR="00B1505F">
        <w:rPr>
          <w:b/>
          <w:color w:val="5F249F"/>
          <w:szCs w:val="18"/>
        </w:rPr>
        <w:t>Template</w:t>
      </w:r>
    </w:p>
    <w:p w14:paraId="4D2EDAB7" w14:textId="77777777" w:rsidR="00307737" w:rsidRPr="00307737" w:rsidRDefault="00307737" w:rsidP="00307737">
      <w:pPr>
        <w:pStyle w:val="WPBodyText"/>
      </w:pPr>
    </w:p>
    <w:tbl>
      <w:tblPr>
        <w:tblStyle w:val="TableGrid1"/>
        <w:tblW w:w="495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993"/>
        <w:gridCol w:w="1134"/>
        <w:gridCol w:w="1334"/>
        <w:gridCol w:w="1642"/>
        <w:gridCol w:w="1249"/>
        <w:gridCol w:w="2578"/>
      </w:tblGrid>
      <w:tr w:rsidR="002028EF" w:rsidRPr="001B29D8" w14:paraId="7B291AFA" w14:textId="62808ED7" w:rsidTr="007760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6F2C91"/>
            <w:vAlign w:val="center"/>
          </w:tcPr>
          <w:p w14:paraId="519F1725" w14:textId="210C40D0" w:rsidR="002E024D" w:rsidRPr="001B29D8" w:rsidRDefault="002E024D" w:rsidP="00931799">
            <w:pPr>
              <w:rPr>
                <w:color w:val="FFFFFF" w:themeColor="background2"/>
              </w:rPr>
            </w:pPr>
            <w:bookmarkStart w:id="3" w:name="_Hlk113949598"/>
            <w:r w:rsidRPr="001B29D8">
              <w:rPr>
                <w:color w:val="FFFFFF" w:themeColor="background2"/>
              </w:rPr>
              <w:t>Versione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6F2C91"/>
            <w:vAlign w:val="center"/>
          </w:tcPr>
          <w:p w14:paraId="5F47BF88" w14:textId="6C69F66D" w:rsidR="002E024D" w:rsidRPr="001B29D8" w:rsidRDefault="002E024D" w:rsidP="00FB6912">
            <w:pPr>
              <w:ind w:left="79"/>
              <w:jc w:val="center"/>
              <w:rPr>
                <w:color w:val="FFFFFF" w:themeColor="background2"/>
              </w:rPr>
            </w:pPr>
            <w:r w:rsidRPr="001B29D8">
              <w:rPr>
                <w:color w:val="FFFFFF" w:themeColor="background2"/>
              </w:rPr>
              <w:t>Data Versione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shd w:val="clear" w:color="auto" w:fill="6F2C91"/>
            <w:vAlign w:val="center"/>
          </w:tcPr>
          <w:p w14:paraId="5E8B9D1F" w14:textId="4204FFAD" w:rsidR="002E024D" w:rsidRPr="001B29D8" w:rsidRDefault="002E024D" w:rsidP="00FB6912">
            <w:pPr>
              <w:jc w:val="center"/>
              <w:rPr>
                <w:color w:val="FFFFFF" w:themeColor="background2"/>
              </w:rPr>
            </w:pPr>
            <w:r w:rsidRPr="001B29D8">
              <w:rPr>
                <w:color w:val="FFFFFF" w:themeColor="background2"/>
              </w:rPr>
              <w:t>Elaborato</w:t>
            </w:r>
            <w:r w:rsidR="00C927BA" w:rsidRPr="001B29D8">
              <w:rPr>
                <w:color w:val="FFFFFF" w:themeColor="background2"/>
              </w:rPr>
              <w:t xml:space="preserve"> da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6F2C91"/>
            <w:vAlign w:val="center"/>
          </w:tcPr>
          <w:p w14:paraId="2D178A80" w14:textId="2E208A78" w:rsidR="002E024D" w:rsidRPr="001B29D8" w:rsidRDefault="00586A37" w:rsidP="00586A37">
            <w:pPr>
              <w:jc w:val="center"/>
              <w:rPr>
                <w:color w:val="FFFFFF" w:themeColor="background2"/>
              </w:rPr>
            </w:pPr>
            <w:r>
              <w:rPr>
                <w:color w:val="FFFFFF" w:themeColor="background2"/>
              </w:rPr>
              <w:t>Verificato</w:t>
            </w:r>
            <w:r w:rsidR="00C927BA" w:rsidRPr="001B29D8">
              <w:rPr>
                <w:color w:val="FFFFFF" w:themeColor="background2"/>
              </w:rPr>
              <w:t xml:space="preserve"> da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  <w:shd w:val="clear" w:color="auto" w:fill="6F2C91"/>
            <w:vAlign w:val="center"/>
          </w:tcPr>
          <w:p w14:paraId="25D2653A" w14:textId="36C3ED0A" w:rsidR="002E024D" w:rsidRPr="001B29D8" w:rsidRDefault="002E024D" w:rsidP="00586A37">
            <w:pPr>
              <w:ind w:left="1"/>
              <w:jc w:val="center"/>
              <w:rPr>
                <w:color w:val="FFFFFF" w:themeColor="background2"/>
              </w:rPr>
            </w:pPr>
            <w:r w:rsidRPr="001B29D8">
              <w:rPr>
                <w:color w:val="FFFFFF" w:themeColor="background2"/>
              </w:rPr>
              <w:t>Approvato</w:t>
            </w:r>
            <w:r w:rsidR="00C927BA" w:rsidRPr="001B29D8">
              <w:rPr>
                <w:color w:val="FFFFFF" w:themeColor="background2"/>
              </w:rPr>
              <w:t xml:space="preserve"> da</w:t>
            </w:r>
          </w:p>
        </w:tc>
        <w:tc>
          <w:tcPr>
            <w:tcW w:w="2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F2C91"/>
            <w:vAlign w:val="center"/>
          </w:tcPr>
          <w:p w14:paraId="6087C31C" w14:textId="77777777" w:rsidR="001049F4" w:rsidRDefault="002E024D" w:rsidP="00CF6616">
            <w:pPr>
              <w:ind w:left="5"/>
              <w:jc w:val="center"/>
              <w:rPr>
                <w:b w:val="0"/>
                <w:bCs w:val="0"/>
                <w:color w:val="FFFFFF" w:themeColor="background2"/>
              </w:rPr>
            </w:pPr>
            <w:r w:rsidRPr="001B29D8">
              <w:rPr>
                <w:color w:val="FFFFFF" w:themeColor="background2"/>
              </w:rPr>
              <w:t>Sezione Interessata e</w:t>
            </w:r>
          </w:p>
          <w:p w14:paraId="78F4B042" w14:textId="5F47CCC6" w:rsidR="002E024D" w:rsidRPr="001B29D8" w:rsidRDefault="002E024D" w:rsidP="00CF6616">
            <w:pPr>
              <w:ind w:left="5"/>
              <w:jc w:val="center"/>
              <w:rPr>
                <w:color w:val="FFFFFF" w:themeColor="background2"/>
              </w:rPr>
            </w:pPr>
            <w:r w:rsidRPr="001B29D8">
              <w:rPr>
                <w:color w:val="FFFFFF" w:themeColor="background2"/>
              </w:rPr>
              <w:t xml:space="preserve"> descrizione del cambiamento</w:t>
            </w:r>
          </w:p>
        </w:tc>
      </w:tr>
      <w:tr w:rsidR="00D64F42" w:rsidRPr="001D4651" w14:paraId="1D648FA5" w14:textId="77777777" w:rsidTr="00776018">
        <w:tc>
          <w:tcPr>
            <w:tcW w:w="993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24868D" w14:textId="70F7591B" w:rsidR="00D64F42" w:rsidRPr="00D50A9B" w:rsidRDefault="00DF4D36" w:rsidP="00F50EAA">
            <w:pPr>
              <w:jc w:val="center"/>
            </w:pPr>
            <w:r>
              <w:t>1.0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34AA325" w14:textId="11CCD8BB" w:rsidR="00D64F42" w:rsidRPr="00D50A9B" w:rsidRDefault="00585DE8" w:rsidP="00F50EAA">
            <w:pPr>
              <w:jc w:val="center"/>
            </w:pPr>
            <w:r>
              <w:t>01</w:t>
            </w:r>
            <w:r w:rsidR="00112293">
              <w:t>/0</w:t>
            </w:r>
            <w:r>
              <w:t>6</w:t>
            </w:r>
            <w:r w:rsidR="00112293">
              <w:t>/2023</w:t>
            </w:r>
          </w:p>
        </w:tc>
        <w:tc>
          <w:tcPr>
            <w:tcW w:w="1334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6186B3" w14:textId="18636985" w:rsidR="004663E9" w:rsidRPr="00D50A9B" w:rsidRDefault="00112293" w:rsidP="004663E9">
            <w:pPr>
              <w:jc w:val="center"/>
            </w:pPr>
            <w:r>
              <w:t>Andrea Del Monaco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796D13" w14:textId="76B68BDB" w:rsidR="00112293" w:rsidRPr="00D50A9B" w:rsidRDefault="004663E9" w:rsidP="00F50EAA">
            <w:pPr>
              <w:jc w:val="center"/>
            </w:pPr>
            <w:r>
              <w:t>Gabriella Policella</w:t>
            </w:r>
          </w:p>
        </w:tc>
        <w:tc>
          <w:tcPr>
            <w:tcW w:w="1249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5A5FE6" w14:textId="494C51C5" w:rsidR="00D64F42" w:rsidRPr="00D50A9B" w:rsidRDefault="00D64F42" w:rsidP="00F50EAA">
            <w:pPr>
              <w:ind w:left="-3"/>
              <w:jc w:val="center"/>
            </w:pPr>
          </w:p>
        </w:tc>
        <w:tc>
          <w:tcPr>
            <w:tcW w:w="257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1DC6E7" w14:textId="16AEC1C5" w:rsidR="00D64F42" w:rsidRPr="00D50A9B" w:rsidRDefault="00D64F42" w:rsidP="001C1E63">
            <w:pPr>
              <w:ind w:left="4" w:right="135"/>
              <w:jc w:val="both"/>
            </w:pPr>
          </w:p>
        </w:tc>
      </w:tr>
      <w:bookmarkEnd w:id="3"/>
    </w:tbl>
    <w:p w14:paraId="36AB86FF" w14:textId="48DBCFA6" w:rsidR="00514BEB" w:rsidRDefault="00514BEB">
      <w:pPr>
        <w:spacing w:after="200" w:line="276" w:lineRule="auto"/>
      </w:pPr>
      <w:r>
        <w:br w:type="page"/>
      </w:r>
    </w:p>
    <w:p w14:paraId="6FCA661C" w14:textId="77777777" w:rsidR="00CF7053" w:rsidRDefault="00CF7053" w:rsidP="00CF7053">
      <w:pPr>
        <w:pStyle w:val="WPBullets"/>
        <w:numPr>
          <w:ilvl w:val="0"/>
          <w:numId w:val="0"/>
        </w:numPr>
        <w:ind w:left="720"/>
        <w:jc w:val="both"/>
      </w:pPr>
    </w:p>
    <w:p w14:paraId="4D06ACB9" w14:textId="5816DF4B" w:rsidR="00C6310A" w:rsidRDefault="00C6310A" w:rsidP="00915223">
      <w:pPr>
        <w:pStyle w:val="WPBodyText"/>
        <w:jc w:val="center"/>
        <w:rPr>
          <w:color w:val="5F249F"/>
          <w:sz w:val="32"/>
          <w:szCs w:val="32"/>
        </w:rPr>
      </w:pPr>
      <w:r w:rsidRPr="00A4170C">
        <w:rPr>
          <w:color w:val="5F249F"/>
          <w:sz w:val="32"/>
          <w:szCs w:val="32"/>
        </w:rPr>
        <w:t>Tabella dei Contenuti</w:t>
      </w:r>
    </w:p>
    <w:p w14:paraId="7147B78B" w14:textId="72A7E6F0" w:rsidR="00746512" w:rsidRDefault="00746512"/>
    <w:p w14:paraId="428C2874" w14:textId="4051FB63" w:rsidR="00D63558" w:rsidRDefault="008A28C3">
      <w:pPr>
        <w:pStyle w:val="Sommario1"/>
        <w:rPr>
          <w:rFonts w:eastAsiaTheme="minorEastAsia"/>
          <w:sz w:val="22"/>
          <w:szCs w:val="22"/>
          <w:lang w:val="en-US"/>
        </w:rPr>
      </w:pPr>
      <w:r>
        <w:rPr>
          <w:b/>
        </w:rPr>
        <w:fldChar w:fldCharType="begin"/>
      </w:r>
      <w:r>
        <w:rPr>
          <w:b/>
        </w:rPr>
        <w:instrText xml:space="preserve"> TOC \o "1-4" \h \z \u </w:instrText>
      </w:r>
      <w:r>
        <w:rPr>
          <w:b/>
        </w:rPr>
        <w:fldChar w:fldCharType="separate"/>
      </w:r>
      <w:hyperlink w:anchor="_Toc136512363" w:history="1">
        <w:r w:rsidR="00D63558" w:rsidRPr="00FF0C4D">
          <w:rPr>
            <w:rStyle w:val="Collegamentoipertestuale"/>
            <w:rFonts w:cs="Times New Roman"/>
          </w:rPr>
          <w:t>1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Introduzione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_Toc136512363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5</w:t>
        </w:r>
        <w:r w:rsidR="00D63558">
          <w:rPr>
            <w:webHidden/>
          </w:rPr>
          <w:fldChar w:fldCharType="end"/>
        </w:r>
      </w:hyperlink>
    </w:p>
    <w:p w14:paraId="15F8BE4A" w14:textId="52BE5348" w:rsidR="00D63558" w:rsidRDefault="00000000">
      <w:pPr>
        <w:pStyle w:val="Sommario2"/>
        <w:rPr>
          <w:rFonts w:eastAsiaTheme="minorEastAsia"/>
          <w:sz w:val="22"/>
          <w:szCs w:val="22"/>
          <w:lang w:val="en-US"/>
        </w:rPr>
      </w:pPr>
      <w:hyperlink w:anchor="_Toc136512364" w:history="1">
        <w:r w:rsidR="00D63558" w:rsidRPr="00FF0C4D">
          <w:rPr>
            <w:rStyle w:val="Collegamentoipertestuale"/>
            <w:rFonts w:cs="Times New Roman"/>
          </w:rPr>
          <w:t>1.1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Obiettivo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_Toc136512364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5</w:t>
        </w:r>
        <w:r w:rsidR="00D63558">
          <w:rPr>
            <w:webHidden/>
          </w:rPr>
          <w:fldChar w:fldCharType="end"/>
        </w:r>
      </w:hyperlink>
    </w:p>
    <w:p w14:paraId="02A8CFB0" w14:textId="5F22B294" w:rsidR="00D63558" w:rsidRDefault="00000000">
      <w:pPr>
        <w:pStyle w:val="Sommario2"/>
        <w:rPr>
          <w:rFonts w:eastAsiaTheme="minorEastAsia"/>
          <w:sz w:val="22"/>
          <w:szCs w:val="22"/>
          <w:lang w:val="en-US"/>
        </w:rPr>
      </w:pPr>
      <w:hyperlink w:anchor="_Toc136512365" w:history="1">
        <w:r w:rsidR="00D63558" w:rsidRPr="00FF0C4D">
          <w:rPr>
            <w:rStyle w:val="Collegamentoipertestuale"/>
            <w:rFonts w:cs="Times New Roman"/>
          </w:rPr>
          <w:t>1.2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Struttura del documento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_Toc136512365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5</w:t>
        </w:r>
        <w:r w:rsidR="00D63558">
          <w:rPr>
            <w:webHidden/>
          </w:rPr>
          <w:fldChar w:fldCharType="end"/>
        </w:r>
      </w:hyperlink>
    </w:p>
    <w:p w14:paraId="21344C43" w14:textId="791C1CE8" w:rsidR="00D63558" w:rsidRDefault="00000000">
      <w:pPr>
        <w:pStyle w:val="Sommario2"/>
        <w:rPr>
          <w:rFonts w:eastAsiaTheme="minorEastAsia"/>
          <w:sz w:val="22"/>
          <w:szCs w:val="22"/>
          <w:lang w:val="en-US"/>
        </w:rPr>
      </w:pPr>
      <w:hyperlink w:anchor="_Toc136512366" w:history="1">
        <w:r w:rsidR="00D63558" w:rsidRPr="00FF0C4D">
          <w:rPr>
            <w:rStyle w:val="Collegamentoipertestuale"/>
            <w:rFonts w:cs="Times New Roman"/>
          </w:rPr>
          <w:t>1.3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Termini ed Acronimi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_Toc136512366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5</w:t>
        </w:r>
        <w:r w:rsidR="00D63558">
          <w:rPr>
            <w:webHidden/>
          </w:rPr>
          <w:fldChar w:fldCharType="end"/>
        </w:r>
      </w:hyperlink>
    </w:p>
    <w:p w14:paraId="6E5E5818" w14:textId="04655875" w:rsidR="00D63558" w:rsidRDefault="00000000">
      <w:pPr>
        <w:pStyle w:val="Sommario2"/>
        <w:rPr>
          <w:rFonts w:eastAsiaTheme="minorEastAsia"/>
          <w:sz w:val="22"/>
          <w:szCs w:val="22"/>
          <w:lang w:val="en-US"/>
        </w:rPr>
      </w:pPr>
      <w:hyperlink w:anchor="_Toc136512367" w:history="1">
        <w:r w:rsidR="00D63558" w:rsidRPr="00FF0C4D">
          <w:rPr>
            <w:rStyle w:val="Collegamentoipertestuale"/>
            <w:rFonts w:cs="Times New Roman"/>
          </w:rPr>
          <w:t>1.4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Tabella dei Riferimenti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_Toc136512367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5</w:t>
        </w:r>
        <w:r w:rsidR="00D63558">
          <w:rPr>
            <w:webHidden/>
          </w:rPr>
          <w:fldChar w:fldCharType="end"/>
        </w:r>
      </w:hyperlink>
    </w:p>
    <w:p w14:paraId="34667293" w14:textId="4A996260" w:rsidR="00D63558" w:rsidRDefault="00000000">
      <w:pPr>
        <w:pStyle w:val="Sommario1"/>
        <w:rPr>
          <w:rFonts w:eastAsiaTheme="minorEastAsia"/>
          <w:sz w:val="22"/>
          <w:szCs w:val="22"/>
          <w:lang w:val="en-US"/>
        </w:rPr>
      </w:pPr>
      <w:hyperlink w:anchor="_Toc136512368" w:history="1">
        <w:r w:rsidR="00D63558" w:rsidRPr="00FF0C4D">
          <w:rPr>
            <w:rStyle w:val="Collegamentoipertestuale"/>
            <w:rFonts w:cs="Times New Roman"/>
          </w:rPr>
          <w:t>2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Accreditamento Demolitori tramite Gestione Pratiche On-line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_Toc136512368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6</w:t>
        </w:r>
        <w:r w:rsidR="00D63558">
          <w:rPr>
            <w:webHidden/>
          </w:rPr>
          <w:fldChar w:fldCharType="end"/>
        </w:r>
      </w:hyperlink>
    </w:p>
    <w:p w14:paraId="594653EF" w14:textId="1B41FB04" w:rsidR="00D63558" w:rsidRDefault="00000000">
      <w:pPr>
        <w:pStyle w:val="Sommario2"/>
        <w:rPr>
          <w:rFonts w:eastAsiaTheme="minorEastAsia"/>
          <w:sz w:val="22"/>
          <w:szCs w:val="22"/>
          <w:lang w:val="en-US"/>
        </w:rPr>
      </w:pPr>
      <w:hyperlink w:anchor="_Toc136512369" w:history="1">
        <w:r w:rsidR="00D63558" w:rsidRPr="00FF0C4D">
          <w:rPr>
            <w:rStyle w:val="Collegamentoipertestuale"/>
            <w:rFonts w:cs="Times New Roman"/>
          </w:rPr>
          <w:t>2.1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Modalità di accesso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_Toc136512369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6</w:t>
        </w:r>
        <w:r w:rsidR="00D63558">
          <w:rPr>
            <w:webHidden/>
          </w:rPr>
          <w:fldChar w:fldCharType="end"/>
        </w:r>
      </w:hyperlink>
    </w:p>
    <w:p w14:paraId="7A0ECC31" w14:textId="327C5AAB" w:rsidR="00D63558" w:rsidRDefault="00000000">
      <w:pPr>
        <w:pStyle w:val="Sommario2"/>
        <w:rPr>
          <w:rFonts w:eastAsiaTheme="minorEastAsia"/>
          <w:sz w:val="22"/>
          <w:szCs w:val="22"/>
          <w:lang w:val="en-US"/>
        </w:rPr>
      </w:pPr>
      <w:hyperlink w:anchor="_Toc136512370" w:history="1">
        <w:r w:rsidR="00D63558" w:rsidRPr="00FF0C4D">
          <w:rPr>
            <w:rStyle w:val="Collegamentoipertestuale"/>
            <w:rFonts w:cs="Times New Roman"/>
          </w:rPr>
          <w:t>2.2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Tipologia di utenza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_Toc136512370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6</w:t>
        </w:r>
        <w:r w:rsidR="00D63558">
          <w:rPr>
            <w:webHidden/>
          </w:rPr>
          <w:fldChar w:fldCharType="end"/>
        </w:r>
      </w:hyperlink>
    </w:p>
    <w:p w14:paraId="24BC61DF" w14:textId="7769E282" w:rsidR="00D63558" w:rsidRDefault="00000000">
      <w:pPr>
        <w:pStyle w:val="Sommario1"/>
        <w:rPr>
          <w:rFonts w:eastAsiaTheme="minorEastAsia"/>
          <w:sz w:val="22"/>
          <w:szCs w:val="22"/>
          <w:lang w:val="en-US"/>
        </w:rPr>
      </w:pPr>
      <w:hyperlink w:anchor="_Toc136512371" w:history="1">
        <w:r w:rsidR="00D63558" w:rsidRPr="00FF0C4D">
          <w:rPr>
            <w:rStyle w:val="Collegamentoipertestuale"/>
            <w:rFonts w:cs="Times New Roman"/>
          </w:rPr>
          <w:t>3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Inserimento nuova richiesta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_Toc136512371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7</w:t>
        </w:r>
        <w:r w:rsidR="00D63558">
          <w:rPr>
            <w:webHidden/>
          </w:rPr>
          <w:fldChar w:fldCharType="end"/>
        </w:r>
      </w:hyperlink>
    </w:p>
    <w:p w14:paraId="6A037B68" w14:textId="71F07507" w:rsidR="00D63558" w:rsidRDefault="00000000">
      <w:pPr>
        <w:pStyle w:val="Sommario2"/>
        <w:rPr>
          <w:rFonts w:eastAsiaTheme="minorEastAsia"/>
          <w:sz w:val="22"/>
          <w:szCs w:val="22"/>
          <w:lang w:val="en-US"/>
        </w:rPr>
      </w:pPr>
      <w:hyperlink w:anchor="_Toc136512372" w:history="1">
        <w:r w:rsidR="00D63558" w:rsidRPr="00FF0C4D">
          <w:rPr>
            <w:rStyle w:val="Collegamentoipertestuale"/>
            <w:rFonts w:cs="Times New Roman"/>
          </w:rPr>
          <w:t>3.1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Nuova richiesta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_Toc136512372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7</w:t>
        </w:r>
        <w:r w:rsidR="00D63558">
          <w:rPr>
            <w:webHidden/>
          </w:rPr>
          <w:fldChar w:fldCharType="end"/>
        </w:r>
      </w:hyperlink>
    </w:p>
    <w:p w14:paraId="22A224FE" w14:textId="29278CD5" w:rsidR="00D63558" w:rsidRDefault="00000000">
      <w:pPr>
        <w:pStyle w:val="Sommario3"/>
        <w:rPr>
          <w:rFonts w:eastAsiaTheme="minorEastAsia"/>
          <w:sz w:val="22"/>
          <w:szCs w:val="22"/>
          <w:lang w:val="en-US"/>
        </w:rPr>
      </w:pPr>
      <w:hyperlink w:anchor="_Toc136512373" w:history="1">
        <w:r w:rsidR="00D63558" w:rsidRPr="00FF0C4D">
          <w:rPr>
            <w:rStyle w:val="Collegamentoipertestuale"/>
            <w:rFonts w:cs="Times New Roman"/>
          </w:rPr>
          <w:t>3.1.1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Anagrafica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_Toc136512373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7</w:t>
        </w:r>
        <w:r w:rsidR="00D63558">
          <w:rPr>
            <w:webHidden/>
          </w:rPr>
          <w:fldChar w:fldCharType="end"/>
        </w:r>
      </w:hyperlink>
    </w:p>
    <w:p w14:paraId="4171E071" w14:textId="05F01EF0" w:rsidR="00D63558" w:rsidRDefault="00000000">
      <w:pPr>
        <w:pStyle w:val="Sommario3"/>
        <w:rPr>
          <w:rFonts w:eastAsiaTheme="minorEastAsia"/>
          <w:sz w:val="22"/>
          <w:szCs w:val="22"/>
          <w:lang w:val="en-US"/>
        </w:rPr>
      </w:pPr>
      <w:hyperlink w:anchor="_Toc136512374" w:history="1">
        <w:r w:rsidR="00D63558" w:rsidRPr="00FF0C4D">
          <w:rPr>
            <w:rStyle w:val="Collegamentoipertestuale"/>
            <w:rFonts w:cs="Times New Roman"/>
          </w:rPr>
          <w:t>3.1.2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Tipologia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_Toc136512374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8</w:t>
        </w:r>
        <w:r w:rsidR="00D63558">
          <w:rPr>
            <w:webHidden/>
          </w:rPr>
          <w:fldChar w:fldCharType="end"/>
        </w:r>
      </w:hyperlink>
    </w:p>
    <w:p w14:paraId="48BC236B" w14:textId="402B7940" w:rsidR="00D63558" w:rsidRDefault="00000000">
      <w:pPr>
        <w:pStyle w:val="Sommario3"/>
        <w:rPr>
          <w:rFonts w:eastAsiaTheme="minorEastAsia"/>
          <w:sz w:val="22"/>
          <w:szCs w:val="22"/>
          <w:lang w:val="en-US"/>
        </w:rPr>
      </w:pPr>
      <w:hyperlink w:anchor="_Toc136512375" w:history="1">
        <w:r w:rsidR="00D63558" w:rsidRPr="00FF0C4D">
          <w:rPr>
            <w:rStyle w:val="Collegamentoipertestuale"/>
            <w:rFonts w:cs="Times New Roman"/>
          </w:rPr>
          <w:t>3.1.3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Dati aggiuntivi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_Toc136512375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8</w:t>
        </w:r>
        <w:r w:rsidR="00D63558">
          <w:rPr>
            <w:webHidden/>
          </w:rPr>
          <w:fldChar w:fldCharType="end"/>
        </w:r>
      </w:hyperlink>
    </w:p>
    <w:p w14:paraId="74A7ADF0" w14:textId="59A565DD" w:rsidR="00D63558" w:rsidRDefault="00000000">
      <w:pPr>
        <w:pStyle w:val="Sommario3"/>
        <w:rPr>
          <w:rFonts w:eastAsiaTheme="minorEastAsia"/>
          <w:sz w:val="22"/>
          <w:szCs w:val="22"/>
          <w:lang w:val="en-US"/>
        </w:rPr>
      </w:pPr>
      <w:hyperlink w:anchor="_Toc136512376" w:history="1">
        <w:r w:rsidR="00D63558" w:rsidRPr="00FF0C4D">
          <w:rPr>
            <w:rStyle w:val="Collegamentoipertestuale"/>
            <w:rFonts w:cs="Times New Roman"/>
          </w:rPr>
          <w:t>3.1.4</w:t>
        </w:r>
        <w:r w:rsidR="00D63558">
          <w:rPr>
            <w:rFonts w:eastAsiaTheme="minorEastAsia"/>
            <w:sz w:val="22"/>
            <w:szCs w:val="22"/>
            <w:lang w:val="en-US"/>
          </w:rPr>
          <w:tab/>
        </w:r>
        <w:r w:rsidR="00D63558" w:rsidRPr="00FF0C4D">
          <w:rPr>
            <w:rStyle w:val="Collegamentoipertestuale"/>
          </w:rPr>
          <w:t>Note</w:t>
        </w:r>
        <w:r w:rsidR="00D63558">
          <w:rPr>
            <w:webHidden/>
          </w:rPr>
          <w:tab/>
        </w:r>
        <w:r w:rsidR="00D63558">
          <w:rPr>
            <w:webHidden/>
          </w:rPr>
          <w:fldChar w:fldCharType="begin"/>
        </w:r>
        <w:r w:rsidR="00D63558">
          <w:rPr>
            <w:webHidden/>
          </w:rPr>
          <w:instrText xml:space="preserve"> PAGEREF _Toc136512376 \h </w:instrText>
        </w:r>
        <w:r w:rsidR="00D63558">
          <w:rPr>
            <w:webHidden/>
          </w:rPr>
        </w:r>
        <w:r w:rsidR="00D63558">
          <w:rPr>
            <w:webHidden/>
          </w:rPr>
          <w:fldChar w:fldCharType="separate"/>
        </w:r>
        <w:r w:rsidR="00D63558">
          <w:rPr>
            <w:webHidden/>
          </w:rPr>
          <w:t>10</w:t>
        </w:r>
        <w:r w:rsidR="00D63558">
          <w:rPr>
            <w:webHidden/>
          </w:rPr>
          <w:fldChar w:fldCharType="end"/>
        </w:r>
      </w:hyperlink>
    </w:p>
    <w:p w14:paraId="62104F69" w14:textId="5FC8C9DF" w:rsidR="002E5281" w:rsidRDefault="008A28C3" w:rsidP="00D72807">
      <w:pPr>
        <w:pStyle w:val="WPBodyText"/>
        <w:jc w:val="center"/>
      </w:pPr>
      <w:r>
        <w:rPr>
          <w:b w:val="0"/>
          <w:noProof/>
          <w:sz w:val="20"/>
        </w:rPr>
        <w:fldChar w:fldCharType="end"/>
      </w:r>
    </w:p>
    <w:p w14:paraId="0F712FDD" w14:textId="77777777" w:rsidR="002E5281" w:rsidRPr="002E5281" w:rsidRDefault="002E5281" w:rsidP="002E5281"/>
    <w:p w14:paraId="142E806F" w14:textId="60FB8296" w:rsidR="00FC3A51" w:rsidRPr="006E4560" w:rsidRDefault="00FC3A51" w:rsidP="006B7C17">
      <w:pPr>
        <w:pStyle w:val="Sommario1"/>
      </w:pPr>
    </w:p>
    <w:p w14:paraId="16907BD6" w14:textId="1872DDC1" w:rsidR="00FC3A51" w:rsidRPr="00022D53" w:rsidRDefault="00FC3A51" w:rsidP="006B7C17">
      <w:pPr>
        <w:pStyle w:val="Sommario1"/>
        <w:rPr>
          <w:lang w:bidi="ar-DZ"/>
        </w:rPr>
      </w:pPr>
    </w:p>
    <w:p w14:paraId="45ED847E" w14:textId="77777777" w:rsidR="00FC3A51" w:rsidRPr="00022D53" w:rsidRDefault="00FC3A51" w:rsidP="00FC3A51">
      <w:pPr>
        <w:rPr>
          <w:color w:val="000000" w:themeColor="text1"/>
        </w:rPr>
      </w:pPr>
    </w:p>
    <w:p w14:paraId="2593A5EE" w14:textId="7D3C327B" w:rsidR="00514BEB" w:rsidRPr="006E4560" w:rsidRDefault="00514BEB">
      <w:pPr>
        <w:spacing w:after="200" w:line="276" w:lineRule="auto"/>
        <w:rPr>
          <w:b/>
          <w:sz w:val="32"/>
          <w:szCs w:val="32"/>
        </w:rPr>
      </w:pPr>
      <w:r w:rsidRPr="006E4560">
        <w:br w:type="page"/>
      </w:r>
    </w:p>
    <w:p w14:paraId="6AA17D20" w14:textId="77777777" w:rsidR="005B1B81" w:rsidRDefault="005B1B81" w:rsidP="005C19DD"/>
    <w:p w14:paraId="2A71B483" w14:textId="77777777" w:rsidR="00B71447" w:rsidRPr="000C4CA1" w:rsidRDefault="00B71447" w:rsidP="00B71447">
      <w:pPr>
        <w:pStyle w:val="WPSectionIntro"/>
        <w:rPr>
          <w:b/>
          <w:color w:val="7030A0"/>
        </w:rPr>
      </w:pPr>
      <w:r w:rsidRPr="000C4CA1">
        <w:rPr>
          <w:b/>
          <w:color w:val="7030A0"/>
        </w:rPr>
        <w:t>Distribuzione</w:t>
      </w:r>
    </w:p>
    <w:p w14:paraId="6726C5E0" w14:textId="1C96CC76" w:rsidR="00B71447" w:rsidRPr="00350637" w:rsidRDefault="00B71447" w:rsidP="00B71447">
      <w:pPr>
        <w:pStyle w:val="DXCBodyText"/>
        <w:rPr>
          <w:b/>
        </w:rPr>
      </w:pPr>
      <w:r w:rsidRPr="00350637">
        <w:t>La versione ufficiale del presente documento è d</w:t>
      </w:r>
      <w:r>
        <w:t>isponibile nel Por</w:t>
      </w:r>
      <w:r w:rsidR="005B1B81">
        <w:t>tale della Fornitura</w:t>
      </w:r>
      <w:r>
        <w:t>.</w:t>
      </w:r>
      <w:r w:rsidRPr="00350637">
        <w:t xml:space="preserve"> Ogni copia stampata è da ritenersi copia non controllata.</w:t>
      </w:r>
    </w:p>
    <w:p w14:paraId="00763A64" w14:textId="52AACCBE" w:rsidR="005C19DD" w:rsidRDefault="005C19DD" w:rsidP="005C19DD"/>
    <w:p w14:paraId="7044BA02" w14:textId="77777777" w:rsidR="00514BEB" w:rsidRDefault="00514BEB">
      <w:pPr>
        <w:spacing w:after="200" w:line="276" w:lineRule="auto"/>
        <w:rPr>
          <w:sz w:val="24"/>
          <w:szCs w:val="24"/>
        </w:rPr>
      </w:pPr>
      <w:r>
        <w:br w:type="page"/>
      </w:r>
    </w:p>
    <w:p w14:paraId="2FB50AF0" w14:textId="77777777" w:rsidR="000D60C7" w:rsidRPr="00875B8D" w:rsidRDefault="000D60C7">
      <w:pPr>
        <w:pStyle w:val="Titolo1"/>
        <w:numPr>
          <w:ilvl w:val="0"/>
          <w:numId w:val="6"/>
        </w:numPr>
        <w:tabs>
          <w:tab w:val="clear" w:pos="432"/>
          <w:tab w:val="num" w:pos="720"/>
        </w:tabs>
        <w:rPr>
          <w:rFonts w:cstheme="minorHAnsi"/>
        </w:rPr>
      </w:pPr>
      <w:bookmarkStart w:id="4" w:name="_Toc479335192"/>
      <w:bookmarkStart w:id="5" w:name="_Toc479335263"/>
      <w:bookmarkStart w:id="6" w:name="_Toc479336248"/>
      <w:bookmarkStart w:id="7" w:name="_Toc479336613"/>
      <w:bookmarkStart w:id="8" w:name="_Toc479428855"/>
      <w:bookmarkStart w:id="9" w:name="_Toc479428868"/>
      <w:bookmarkStart w:id="10" w:name="_Toc479428921"/>
      <w:bookmarkStart w:id="11" w:name="_Toc479428973"/>
      <w:bookmarkStart w:id="12" w:name="_Toc479429013"/>
      <w:bookmarkStart w:id="13" w:name="_Toc118879750"/>
      <w:bookmarkStart w:id="14" w:name="_Toc118992935"/>
      <w:bookmarkStart w:id="15" w:name="_Toc118993425"/>
      <w:bookmarkStart w:id="16" w:name="_Toc125565374"/>
      <w:bookmarkStart w:id="17" w:name="_Toc136512363"/>
      <w:r w:rsidRPr="00875B8D">
        <w:lastRenderedPageBreak/>
        <w:t>Introduzione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6310271C" w14:textId="77777777" w:rsidR="000D60C7" w:rsidRPr="00875B8D" w:rsidRDefault="000D60C7" w:rsidP="00F36EF6">
      <w:pPr>
        <w:pStyle w:val="Titolo2"/>
      </w:pPr>
      <w:bookmarkStart w:id="18" w:name="_Toc118879751"/>
      <w:bookmarkStart w:id="19" w:name="_Toc118992936"/>
      <w:bookmarkStart w:id="20" w:name="_Toc118993426"/>
      <w:bookmarkStart w:id="21" w:name="_Toc125565375"/>
      <w:bookmarkStart w:id="22" w:name="_Toc136512364"/>
      <w:r>
        <w:t>Obiettivo</w:t>
      </w:r>
      <w:bookmarkEnd w:id="18"/>
      <w:bookmarkEnd w:id="19"/>
      <w:bookmarkEnd w:id="20"/>
      <w:bookmarkEnd w:id="21"/>
      <w:bookmarkEnd w:id="22"/>
    </w:p>
    <w:p w14:paraId="49B1A5A7" w14:textId="305CD96F" w:rsidR="00B33AC4" w:rsidRPr="009F2036" w:rsidRDefault="006B1715" w:rsidP="00B33AC4">
      <w:pPr>
        <w:pStyle w:val="DXCBodyText"/>
      </w:pPr>
      <w:r>
        <w:t xml:space="preserve">Il presente manuale si propone di descrivere le diverse fasi di gestione per la richiesta di credenziali tramite </w:t>
      </w:r>
      <w:r w:rsidR="006E773A">
        <w:t>il sistema di Gestione Pratiche On-line</w:t>
      </w:r>
    </w:p>
    <w:p w14:paraId="4AA1E4A9" w14:textId="77777777" w:rsidR="000D60C7" w:rsidRDefault="000D60C7" w:rsidP="000D60C7">
      <w:pPr>
        <w:pStyle w:val="WPBodyText"/>
      </w:pPr>
    </w:p>
    <w:p w14:paraId="102D839C" w14:textId="77777777" w:rsidR="000C217B" w:rsidRDefault="000C217B" w:rsidP="000C217B">
      <w:pPr>
        <w:pStyle w:val="Titolo2"/>
      </w:pPr>
      <w:bookmarkStart w:id="23" w:name="_Toc136512365"/>
      <w:r>
        <w:t>Struttura del documento</w:t>
      </w:r>
      <w:bookmarkEnd w:id="23"/>
    </w:p>
    <w:p w14:paraId="4BEB382A" w14:textId="76F79255" w:rsidR="000C217B" w:rsidRDefault="00C366DD" w:rsidP="000C217B">
      <w:pPr>
        <w:pStyle w:val="DXCBodyText"/>
      </w:pPr>
      <w:r>
        <w:t>Il documento si compone di una sezione testuale, in cui viene esplicitata una descrizione delle diverse funzionalità, corredata da un supporto grafico relativo alla sezione testuale precedentemente descritta.</w:t>
      </w:r>
    </w:p>
    <w:p w14:paraId="36F34EAB" w14:textId="77777777" w:rsidR="000D60C7" w:rsidRDefault="000D60C7" w:rsidP="000D60C7">
      <w:pPr>
        <w:pStyle w:val="DXCBodyText"/>
      </w:pPr>
    </w:p>
    <w:p w14:paraId="2F1DD73B" w14:textId="77777777" w:rsidR="000D60C7" w:rsidRDefault="000D60C7" w:rsidP="00F36EF6">
      <w:pPr>
        <w:pStyle w:val="Titolo2"/>
      </w:pPr>
      <w:bookmarkStart w:id="24" w:name="_Toc118879753"/>
      <w:bookmarkStart w:id="25" w:name="_Toc118992938"/>
      <w:bookmarkStart w:id="26" w:name="_Toc118993428"/>
      <w:bookmarkStart w:id="27" w:name="_Toc125565377"/>
      <w:bookmarkStart w:id="28" w:name="_Toc136512366"/>
      <w:r w:rsidRPr="00875B8D">
        <w:t>Termini ed Acronimi</w:t>
      </w:r>
      <w:bookmarkEnd w:id="24"/>
      <w:bookmarkEnd w:id="25"/>
      <w:bookmarkEnd w:id="26"/>
      <w:bookmarkEnd w:id="27"/>
      <w:bookmarkEnd w:id="28"/>
    </w:p>
    <w:p w14:paraId="26D6B57F" w14:textId="77777777" w:rsidR="000D60C7" w:rsidRDefault="000D60C7" w:rsidP="000D60C7">
      <w:pPr>
        <w:pStyle w:val="DXCBodyText"/>
      </w:pPr>
      <w:r w:rsidRPr="009F2036">
        <w:t xml:space="preserve">&lt; Inserire </w:t>
      </w:r>
      <w:r>
        <w:t xml:space="preserve">i termini e gli acronimi utilizzati nel documento con la relativa descrizione </w:t>
      </w:r>
      <w:r w:rsidRPr="009F2036">
        <w:t>&gt;</w:t>
      </w:r>
    </w:p>
    <w:tbl>
      <w:tblPr>
        <w:tblStyle w:val="TableGrid1"/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3959"/>
        <w:gridCol w:w="5063"/>
      </w:tblGrid>
      <w:tr w:rsidR="000D60C7" w:rsidRPr="001B29D8" w14:paraId="2308AB54" w14:textId="77777777" w:rsidTr="009E6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6F2C91"/>
            <w:vAlign w:val="center"/>
          </w:tcPr>
          <w:p w14:paraId="15FD926B" w14:textId="77777777" w:rsidR="000D60C7" w:rsidRPr="001B29D8" w:rsidRDefault="000D60C7" w:rsidP="009E6A93">
            <w:pPr>
              <w:jc w:val="center"/>
              <w:rPr>
                <w:color w:val="FFFFFF" w:themeColor="background2"/>
              </w:rPr>
            </w:pPr>
            <w:r>
              <w:rPr>
                <w:color w:val="FFFFFF" w:themeColor="background2"/>
              </w:rPr>
              <w:t>Termine / Acronimo</w:t>
            </w:r>
          </w:p>
        </w:tc>
        <w:tc>
          <w:tcPr>
            <w:tcW w:w="5063" w:type="dxa"/>
            <w:tcBorders>
              <w:top w:val="single" w:sz="4" w:space="0" w:color="auto"/>
              <w:bottom w:val="single" w:sz="4" w:space="0" w:color="auto"/>
            </w:tcBorders>
            <w:shd w:val="clear" w:color="auto" w:fill="6F2C91"/>
            <w:vAlign w:val="center"/>
          </w:tcPr>
          <w:p w14:paraId="3BE6DF13" w14:textId="77777777" w:rsidR="000D60C7" w:rsidRPr="001B29D8" w:rsidRDefault="000D60C7" w:rsidP="009E6A93">
            <w:pPr>
              <w:jc w:val="center"/>
              <w:rPr>
                <w:color w:val="FFFFFF" w:themeColor="background2"/>
              </w:rPr>
            </w:pPr>
            <w:r>
              <w:rPr>
                <w:color w:val="FFFFFF" w:themeColor="background2"/>
              </w:rPr>
              <w:t>Descrizione</w:t>
            </w:r>
          </w:p>
        </w:tc>
      </w:tr>
      <w:tr w:rsidR="000D60C7" w:rsidRPr="00FE4EBE" w14:paraId="3C7FAC21" w14:textId="77777777" w:rsidTr="009E6A93">
        <w:tc>
          <w:tcPr>
            <w:tcW w:w="3959" w:type="dxa"/>
            <w:tcMar>
              <w:left w:w="57" w:type="dxa"/>
              <w:right w:w="57" w:type="dxa"/>
            </w:tcMar>
            <w:vAlign w:val="center"/>
          </w:tcPr>
          <w:p w14:paraId="1EA17DAD" w14:textId="63FB6EE3" w:rsidR="000D60C7" w:rsidRPr="002E024D" w:rsidRDefault="000D60C7" w:rsidP="009E6A93"/>
        </w:tc>
        <w:tc>
          <w:tcPr>
            <w:tcW w:w="5063" w:type="dxa"/>
            <w:tcMar>
              <w:left w:w="57" w:type="dxa"/>
              <w:right w:w="57" w:type="dxa"/>
            </w:tcMar>
            <w:vAlign w:val="center"/>
          </w:tcPr>
          <w:p w14:paraId="345F0641" w14:textId="77777777" w:rsidR="000D60C7" w:rsidRPr="002E024D" w:rsidRDefault="000D60C7" w:rsidP="009E6A93"/>
        </w:tc>
      </w:tr>
      <w:tr w:rsidR="000D60C7" w:rsidRPr="00FE4EBE" w14:paraId="2AC8D255" w14:textId="77777777" w:rsidTr="009E6A93">
        <w:tc>
          <w:tcPr>
            <w:tcW w:w="3959" w:type="dxa"/>
            <w:tcMar>
              <w:left w:w="57" w:type="dxa"/>
              <w:right w:w="57" w:type="dxa"/>
            </w:tcMar>
            <w:vAlign w:val="center"/>
          </w:tcPr>
          <w:p w14:paraId="08FB3087" w14:textId="77777777" w:rsidR="000D60C7" w:rsidRPr="00213999" w:rsidRDefault="000D60C7" w:rsidP="009E6A93"/>
        </w:tc>
        <w:tc>
          <w:tcPr>
            <w:tcW w:w="5063" w:type="dxa"/>
            <w:tcMar>
              <w:left w:w="57" w:type="dxa"/>
              <w:right w:w="57" w:type="dxa"/>
            </w:tcMar>
            <w:vAlign w:val="center"/>
          </w:tcPr>
          <w:p w14:paraId="278169E9" w14:textId="77777777" w:rsidR="000D60C7" w:rsidRPr="00213999" w:rsidRDefault="000D60C7" w:rsidP="009E6A93"/>
        </w:tc>
      </w:tr>
      <w:tr w:rsidR="000D60C7" w:rsidRPr="00FE4EBE" w14:paraId="6899DC5D" w14:textId="77777777" w:rsidTr="009E6A93">
        <w:tc>
          <w:tcPr>
            <w:tcW w:w="3959" w:type="dxa"/>
            <w:tcMar>
              <w:left w:w="57" w:type="dxa"/>
              <w:right w:w="57" w:type="dxa"/>
            </w:tcMar>
            <w:vAlign w:val="center"/>
          </w:tcPr>
          <w:p w14:paraId="7539D3AD" w14:textId="77777777" w:rsidR="000D60C7" w:rsidRPr="00213999" w:rsidRDefault="000D60C7" w:rsidP="009E6A93"/>
        </w:tc>
        <w:tc>
          <w:tcPr>
            <w:tcW w:w="5063" w:type="dxa"/>
            <w:tcMar>
              <w:left w:w="57" w:type="dxa"/>
              <w:right w:w="57" w:type="dxa"/>
            </w:tcMar>
            <w:vAlign w:val="center"/>
          </w:tcPr>
          <w:p w14:paraId="467A9B05" w14:textId="77777777" w:rsidR="000D60C7" w:rsidRPr="00213999" w:rsidRDefault="000D60C7" w:rsidP="009E6A93"/>
        </w:tc>
      </w:tr>
    </w:tbl>
    <w:p w14:paraId="71A7DBE9" w14:textId="77777777" w:rsidR="000D60C7" w:rsidRDefault="000D60C7" w:rsidP="000D60C7">
      <w:pPr>
        <w:pStyle w:val="DXCBodyText"/>
      </w:pPr>
    </w:p>
    <w:p w14:paraId="4FAC6AB6" w14:textId="77777777" w:rsidR="000D60C7" w:rsidRDefault="000D60C7" w:rsidP="00F36EF6">
      <w:pPr>
        <w:pStyle w:val="Titolo2"/>
      </w:pPr>
      <w:bookmarkStart w:id="29" w:name="_Toc118879754"/>
      <w:bookmarkStart w:id="30" w:name="_Toc118992939"/>
      <w:bookmarkStart w:id="31" w:name="_Toc118993429"/>
      <w:bookmarkStart w:id="32" w:name="_Toc125565378"/>
      <w:bookmarkStart w:id="33" w:name="_Toc136512367"/>
      <w:r w:rsidRPr="00875B8D">
        <w:t>Tabella dei Riferimenti</w:t>
      </w:r>
      <w:bookmarkEnd w:id="29"/>
      <w:bookmarkEnd w:id="30"/>
      <w:bookmarkEnd w:id="31"/>
      <w:bookmarkEnd w:id="32"/>
      <w:bookmarkEnd w:id="33"/>
    </w:p>
    <w:p w14:paraId="2486A5B4" w14:textId="77777777" w:rsidR="000D60C7" w:rsidRDefault="000D60C7" w:rsidP="000D60C7">
      <w:pPr>
        <w:pStyle w:val="DXCBodyText"/>
      </w:pPr>
      <w:r w:rsidRPr="009F2036">
        <w:t xml:space="preserve">&lt; Inserire </w:t>
      </w:r>
      <w:r>
        <w:t xml:space="preserve">gli identificativi </w:t>
      </w:r>
      <w:proofErr w:type="gramStart"/>
      <w:r>
        <w:t>dei</w:t>
      </w:r>
      <w:proofErr w:type="gramEnd"/>
      <w:r>
        <w:t xml:space="preserve"> documenti di riferimento e gli acronimi utilizzati nel documento con la relativa descrizione </w:t>
      </w:r>
      <w:r w:rsidRPr="009F2036">
        <w:t>&gt;</w:t>
      </w:r>
    </w:p>
    <w:tbl>
      <w:tblPr>
        <w:tblStyle w:val="TableGrid1"/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3959"/>
        <w:gridCol w:w="5063"/>
      </w:tblGrid>
      <w:tr w:rsidR="000D60C7" w:rsidRPr="001B29D8" w14:paraId="592C7786" w14:textId="77777777" w:rsidTr="009E6A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6F2C91"/>
            <w:vAlign w:val="center"/>
          </w:tcPr>
          <w:p w14:paraId="5C8FBF35" w14:textId="77777777" w:rsidR="000D60C7" w:rsidRPr="001B29D8" w:rsidRDefault="000D60C7" w:rsidP="009E6A93">
            <w:pPr>
              <w:jc w:val="center"/>
              <w:rPr>
                <w:color w:val="FFFFFF" w:themeColor="background2"/>
              </w:rPr>
            </w:pPr>
            <w:r>
              <w:rPr>
                <w:color w:val="FFFFFF" w:themeColor="background2"/>
              </w:rPr>
              <w:t>Identificativo</w:t>
            </w:r>
          </w:p>
        </w:tc>
        <w:tc>
          <w:tcPr>
            <w:tcW w:w="5063" w:type="dxa"/>
            <w:tcBorders>
              <w:top w:val="single" w:sz="4" w:space="0" w:color="auto"/>
              <w:bottom w:val="single" w:sz="4" w:space="0" w:color="auto"/>
            </w:tcBorders>
            <w:shd w:val="clear" w:color="auto" w:fill="6F2C91"/>
            <w:vAlign w:val="center"/>
          </w:tcPr>
          <w:p w14:paraId="11A745C6" w14:textId="77777777" w:rsidR="000D60C7" w:rsidRPr="001B29D8" w:rsidRDefault="000D60C7" w:rsidP="009E6A93">
            <w:pPr>
              <w:jc w:val="center"/>
              <w:rPr>
                <w:color w:val="FFFFFF" w:themeColor="background2"/>
              </w:rPr>
            </w:pPr>
            <w:r>
              <w:rPr>
                <w:color w:val="FFFFFF" w:themeColor="background2"/>
              </w:rPr>
              <w:t>Descrizione</w:t>
            </w:r>
          </w:p>
        </w:tc>
      </w:tr>
      <w:tr w:rsidR="000D60C7" w:rsidRPr="00FE4EBE" w14:paraId="4585D7BC" w14:textId="77777777" w:rsidTr="009E6A93">
        <w:tc>
          <w:tcPr>
            <w:tcW w:w="3959" w:type="dxa"/>
            <w:tcMar>
              <w:left w:w="57" w:type="dxa"/>
              <w:right w:w="57" w:type="dxa"/>
            </w:tcMar>
            <w:vAlign w:val="center"/>
          </w:tcPr>
          <w:p w14:paraId="7A6EE224" w14:textId="23098FB1" w:rsidR="000D60C7" w:rsidRPr="002E024D" w:rsidRDefault="000D60C7" w:rsidP="009E6A93"/>
        </w:tc>
        <w:tc>
          <w:tcPr>
            <w:tcW w:w="5063" w:type="dxa"/>
            <w:tcMar>
              <w:left w:w="57" w:type="dxa"/>
              <w:right w:w="57" w:type="dxa"/>
            </w:tcMar>
            <w:vAlign w:val="center"/>
          </w:tcPr>
          <w:p w14:paraId="0AE670E6" w14:textId="12E2D4C7" w:rsidR="000D60C7" w:rsidRPr="002E024D" w:rsidRDefault="000D60C7" w:rsidP="009E6A93">
            <w:pPr>
              <w:ind w:left="-1"/>
            </w:pPr>
          </w:p>
        </w:tc>
      </w:tr>
      <w:tr w:rsidR="000D60C7" w:rsidRPr="00FE4EBE" w14:paraId="1B62F9D6" w14:textId="77777777" w:rsidTr="009E6A93">
        <w:tc>
          <w:tcPr>
            <w:tcW w:w="3959" w:type="dxa"/>
            <w:tcMar>
              <w:left w:w="57" w:type="dxa"/>
              <w:right w:w="57" w:type="dxa"/>
            </w:tcMar>
            <w:vAlign w:val="center"/>
          </w:tcPr>
          <w:p w14:paraId="3AB21945" w14:textId="0DBDD6EA" w:rsidR="000D60C7" w:rsidRPr="00213999" w:rsidRDefault="000D60C7" w:rsidP="009E6A93"/>
        </w:tc>
        <w:tc>
          <w:tcPr>
            <w:tcW w:w="5063" w:type="dxa"/>
            <w:tcMar>
              <w:left w:w="57" w:type="dxa"/>
              <w:right w:w="57" w:type="dxa"/>
            </w:tcMar>
            <w:vAlign w:val="center"/>
          </w:tcPr>
          <w:p w14:paraId="5D803AF7" w14:textId="40DA3206" w:rsidR="000D60C7" w:rsidRPr="00213999" w:rsidRDefault="000D60C7" w:rsidP="009E6A93">
            <w:pPr>
              <w:ind w:left="-1"/>
            </w:pPr>
          </w:p>
        </w:tc>
      </w:tr>
      <w:tr w:rsidR="000D60C7" w:rsidRPr="00FE4EBE" w14:paraId="41D0E485" w14:textId="77777777" w:rsidTr="009E6A93">
        <w:tc>
          <w:tcPr>
            <w:tcW w:w="3959" w:type="dxa"/>
            <w:tcMar>
              <w:left w:w="57" w:type="dxa"/>
              <w:right w:w="57" w:type="dxa"/>
            </w:tcMar>
            <w:vAlign w:val="center"/>
          </w:tcPr>
          <w:p w14:paraId="7CFE1B86" w14:textId="304E81AF" w:rsidR="000D60C7" w:rsidRPr="00213999" w:rsidRDefault="000D60C7" w:rsidP="009E6A93"/>
        </w:tc>
        <w:tc>
          <w:tcPr>
            <w:tcW w:w="5063" w:type="dxa"/>
            <w:tcMar>
              <w:left w:w="57" w:type="dxa"/>
              <w:right w:w="57" w:type="dxa"/>
            </w:tcMar>
            <w:vAlign w:val="center"/>
          </w:tcPr>
          <w:p w14:paraId="3B72E53B" w14:textId="46EA9477" w:rsidR="000D60C7" w:rsidRPr="00213999" w:rsidRDefault="000D60C7" w:rsidP="009E6A93">
            <w:pPr>
              <w:ind w:left="-1"/>
            </w:pPr>
          </w:p>
        </w:tc>
      </w:tr>
      <w:tr w:rsidR="000D60C7" w:rsidRPr="00FE4EBE" w14:paraId="7AABBD0C" w14:textId="77777777" w:rsidTr="009E6A93">
        <w:tc>
          <w:tcPr>
            <w:tcW w:w="3959" w:type="dxa"/>
            <w:tcMar>
              <w:left w:w="57" w:type="dxa"/>
              <w:right w:w="57" w:type="dxa"/>
            </w:tcMar>
            <w:vAlign w:val="center"/>
          </w:tcPr>
          <w:p w14:paraId="05DBA53A" w14:textId="6271D8AF" w:rsidR="000D60C7" w:rsidRPr="00213999" w:rsidRDefault="000D60C7" w:rsidP="009E6A93"/>
        </w:tc>
        <w:tc>
          <w:tcPr>
            <w:tcW w:w="5063" w:type="dxa"/>
            <w:tcMar>
              <w:left w:w="57" w:type="dxa"/>
              <w:right w:w="57" w:type="dxa"/>
            </w:tcMar>
            <w:vAlign w:val="center"/>
          </w:tcPr>
          <w:p w14:paraId="565E4C8E" w14:textId="4ED1D1FE" w:rsidR="000D60C7" w:rsidRPr="00213999" w:rsidRDefault="000D60C7" w:rsidP="009E6A93">
            <w:pPr>
              <w:ind w:left="-1"/>
            </w:pPr>
          </w:p>
        </w:tc>
      </w:tr>
      <w:tr w:rsidR="000D60C7" w:rsidRPr="00FE4EBE" w14:paraId="13E16597" w14:textId="77777777" w:rsidTr="009E6A93">
        <w:tc>
          <w:tcPr>
            <w:tcW w:w="3959" w:type="dxa"/>
            <w:tcMar>
              <w:left w:w="57" w:type="dxa"/>
              <w:right w:w="57" w:type="dxa"/>
            </w:tcMar>
            <w:vAlign w:val="center"/>
          </w:tcPr>
          <w:p w14:paraId="298070EB" w14:textId="48708B59" w:rsidR="000D60C7" w:rsidRPr="00A03918" w:rsidRDefault="000D60C7" w:rsidP="009E6A93"/>
        </w:tc>
        <w:tc>
          <w:tcPr>
            <w:tcW w:w="5063" w:type="dxa"/>
            <w:tcMar>
              <w:left w:w="57" w:type="dxa"/>
              <w:right w:w="57" w:type="dxa"/>
            </w:tcMar>
            <w:vAlign w:val="center"/>
          </w:tcPr>
          <w:p w14:paraId="3F78AF14" w14:textId="4492A27E" w:rsidR="000D60C7" w:rsidRPr="00B4079E" w:rsidRDefault="000D60C7" w:rsidP="009E6A93">
            <w:pPr>
              <w:ind w:left="-1"/>
            </w:pPr>
          </w:p>
        </w:tc>
      </w:tr>
    </w:tbl>
    <w:p w14:paraId="57307434" w14:textId="77777777" w:rsidR="001A154C" w:rsidRDefault="001A154C" w:rsidP="000D60C7">
      <w:pPr>
        <w:spacing w:after="200" w:line="276" w:lineRule="auto"/>
      </w:pPr>
    </w:p>
    <w:p w14:paraId="4BE59A9E" w14:textId="77777777" w:rsidR="001A154C" w:rsidRDefault="001A154C" w:rsidP="000D60C7">
      <w:pPr>
        <w:spacing w:after="200" w:line="276" w:lineRule="auto"/>
      </w:pPr>
    </w:p>
    <w:p w14:paraId="29042792" w14:textId="78E6DE28" w:rsidR="000D60C7" w:rsidRDefault="000D60C7" w:rsidP="000D60C7">
      <w:pPr>
        <w:spacing w:after="200" w:line="276" w:lineRule="auto"/>
      </w:pPr>
      <w:r>
        <w:br w:type="page"/>
      </w:r>
    </w:p>
    <w:p w14:paraId="4F1CC4B7" w14:textId="08FEF1BD" w:rsidR="00B42E63" w:rsidRDefault="00F734D9">
      <w:pPr>
        <w:pStyle w:val="Titolo1"/>
      </w:pPr>
      <w:bookmarkStart w:id="34" w:name="_Toc136512368"/>
      <w:r>
        <w:lastRenderedPageBreak/>
        <w:t xml:space="preserve">Accreditamento Demolitori tramite </w:t>
      </w:r>
      <w:r w:rsidR="004752CB">
        <w:t>Gestione Pratiche On-line</w:t>
      </w:r>
      <w:bookmarkEnd w:id="34"/>
    </w:p>
    <w:p w14:paraId="2349366C" w14:textId="22A4FD06" w:rsidR="00AF7C9F" w:rsidRDefault="00F734D9" w:rsidP="00AF7C9F">
      <w:pPr>
        <w:pStyle w:val="DXCBodyText"/>
      </w:pPr>
      <w:r>
        <w:t xml:space="preserve">La </w:t>
      </w:r>
      <w:r w:rsidR="003870EB">
        <w:t>pratica “Accreditamento”</w:t>
      </w:r>
      <w:r>
        <w:t xml:space="preserve">, </w:t>
      </w:r>
      <w:r w:rsidR="003870EB">
        <w:t xml:space="preserve">richiesta attraverso l’utilizzo del sistema </w:t>
      </w:r>
      <w:r w:rsidR="000F33F8">
        <w:t>Gestione Pratiche On-line</w:t>
      </w:r>
      <w:r>
        <w:t xml:space="preserve">, consente all’utente di procedere alla richiesta di credenziali necessarie per poter accedere al </w:t>
      </w:r>
      <w:proofErr w:type="gramStart"/>
      <w:r>
        <w:t>sistema ”</w:t>
      </w:r>
      <w:r w:rsidR="009D34AA">
        <w:t>Registro</w:t>
      </w:r>
      <w:proofErr w:type="gramEnd"/>
      <w:r w:rsidR="009D34AA">
        <w:t xml:space="preserve"> Veicoli Fuori Uso</w:t>
      </w:r>
      <w:r>
        <w:t>”.</w:t>
      </w:r>
    </w:p>
    <w:p w14:paraId="6B305DA9" w14:textId="39861F4C" w:rsidR="000229AA" w:rsidRDefault="000229AA" w:rsidP="00AF7C9F">
      <w:pPr>
        <w:pStyle w:val="DXCBodyText"/>
      </w:pPr>
    </w:p>
    <w:p w14:paraId="031B68AE" w14:textId="77777777" w:rsidR="00EE3BD1" w:rsidRDefault="00EE3BD1" w:rsidP="00EE3BD1">
      <w:pPr>
        <w:pStyle w:val="Titolo2"/>
      </w:pPr>
      <w:bookmarkStart w:id="35" w:name="_Toc136512369"/>
      <w:r>
        <w:t>Modalità di accesso</w:t>
      </w:r>
      <w:bookmarkEnd w:id="35"/>
    </w:p>
    <w:p w14:paraId="2BFB4A9C" w14:textId="2F5FB157" w:rsidR="0044560A" w:rsidRDefault="003D7A13" w:rsidP="0044560A">
      <w:pPr>
        <w:pStyle w:val="DXCBodyText"/>
      </w:pPr>
      <w:r>
        <w:t xml:space="preserve">L’applicazione è accessibile previa autenticazione al Portale dell’Automobilista </w:t>
      </w:r>
      <w:hyperlink r:id="rId12" w:history="1">
        <w:r w:rsidR="00A50BDC" w:rsidRPr="00243524">
          <w:rPr>
            <w:rStyle w:val="Collegamentoipertestuale"/>
            <w:noProof w:val="0"/>
          </w:rPr>
          <w:t>www.ilportaledellautomobilista.it</w:t>
        </w:r>
      </w:hyperlink>
    </w:p>
    <w:p w14:paraId="1A5821C0" w14:textId="1E3153A8" w:rsidR="003D7A13" w:rsidRDefault="003D7A13" w:rsidP="00DA7247">
      <w:pPr>
        <w:pStyle w:val="DXCBodyText"/>
      </w:pPr>
    </w:p>
    <w:p w14:paraId="14523BDB" w14:textId="356B412B" w:rsidR="00282826" w:rsidRPr="00F36EF6" w:rsidRDefault="00282826" w:rsidP="00F36EF6">
      <w:pPr>
        <w:pStyle w:val="Titolo2"/>
      </w:pPr>
      <w:bookmarkStart w:id="36" w:name="_Toc136512370"/>
      <w:r w:rsidRPr="00F36EF6">
        <w:t>Tipologia di utenza</w:t>
      </w:r>
      <w:bookmarkEnd w:id="36"/>
    </w:p>
    <w:p w14:paraId="2C48F2BA" w14:textId="5B52E862" w:rsidR="00DA7247" w:rsidRPr="003D7A13" w:rsidRDefault="003870EB" w:rsidP="00DA7247">
      <w:pPr>
        <w:pStyle w:val="DXCBodyText"/>
      </w:pPr>
      <w:r>
        <w:t xml:space="preserve">L’applicazione, nella fattispecie relativa alla richiesta di pratica Accreditamento, è destinata all’utente </w:t>
      </w:r>
      <w:r w:rsidRPr="003870EB">
        <w:rPr>
          <w:b/>
          <w:bCs/>
        </w:rPr>
        <w:t>Cittadino</w:t>
      </w:r>
      <w:r w:rsidR="003D7A13">
        <w:rPr>
          <w:b/>
          <w:bCs/>
        </w:rPr>
        <w:t>.</w:t>
      </w:r>
      <w:r w:rsidR="003D7A13" w:rsidRPr="003D7A13">
        <w:t xml:space="preserve"> </w:t>
      </w:r>
      <w:r w:rsidR="003D7A13">
        <w:t xml:space="preserve">È </w:t>
      </w:r>
      <w:r w:rsidR="003D7A13" w:rsidRPr="003D7A13">
        <w:t>rich</w:t>
      </w:r>
      <w:r w:rsidR="003D7A13">
        <w:t>ie</w:t>
      </w:r>
      <w:r w:rsidR="003D7A13" w:rsidRPr="003D7A13">
        <w:t>st</w:t>
      </w:r>
      <w:r w:rsidR="00120B70">
        <w:t>o</w:t>
      </w:r>
      <w:r w:rsidR="003D7A13" w:rsidRPr="003D7A13">
        <w:t xml:space="preserve"> </w:t>
      </w:r>
      <w:r w:rsidR="003D7A13">
        <w:t>l’accesso</w:t>
      </w:r>
      <w:r w:rsidR="003D7A13" w:rsidRPr="003D7A13">
        <w:t xml:space="preserve"> con SPID personale</w:t>
      </w:r>
      <w:r w:rsidR="003D7A13">
        <w:t>.</w:t>
      </w:r>
      <w:r w:rsidR="00120B70">
        <w:t xml:space="preserve"> </w:t>
      </w:r>
    </w:p>
    <w:p w14:paraId="1975178F" w14:textId="77777777" w:rsidR="00DA7247" w:rsidRDefault="00DA7247" w:rsidP="00DA7247">
      <w:pPr>
        <w:pStyle w:val="DXCBodyText"/>
      </w:pPr>
    </w:p>
    <w:p w14:paraId="6F693648" w14:textId="77777777" w:rsidR="001121A8" w:rsidRDefault="001121A8" w:rsidP="00E26C3A">
      <w:pPr>
        <w:pStyle w:val="DXCBodyText"/>
      </w:pPr>
    </w:p>
    <w:p w14:paraId="26FBDC99" w14:textId="05E3C5BF" w:rsidR="00283E79" w:rsidRDefault="002874CE">
      <w:pPr>
        <w:pStyle w:val="Titolo1"/>
      </w:pPr>
      <w:bookmarkStart w:id="37" w:name="_Toc136512371"/>
      <w:r>
        <w:lastRenderedPageBreak/>
        <w:t>Inserimento nuova richiesta</w:t>
      </w:r>
      <w:bookmarkEnd w:id="37"/>
    </w:p>
    <w:p w14:paraId="6AAB78A3" w14:textId="7DC45568" w:rsidR="003F3FBE" w:rsidRDefault="002874CE" w:rsidP="007E189F">
      <w:pPr>
        <w:pStyle w:val="Titolo2"/>
      </w:pPr>
      <w:bookmarkStart w:id="38" w:name="_Toc136512372"/>
      <w:r>
        <w:t xml:space="preserve">Nuova </w:t>
      </w:r>
      <w:r w:rsidR="005F1A24">
        <w:t>richiesta</w:t>
      </w:r>
      <w:bookmarkEnd w:id="38"/>
    </w:p>
    <w:p w14:paraId="60D3EDBD" w14:textId="63EF1080" w:rsidR="002874CE" w:rsidRDefault="002874CE" w:rsidP="002874CE">
      <w:r>
        <w:t>L’utente appartenente ad un’impresa che intende procedere alla richiesta di credenziali per l’accreditamento dovrà selezionare, dalla homepage di riferimento, il pulsante “</w:t>
      </w:r>
      <w:r w:rsidRPr="00866FC2">
        <w:rPr>
          <w:b/>
          <w:bCs/>
        </w:rPr>
        <w:t xml:space="preserve">Nuova </w:t>
      </w:r>
      <w:r w:rsidR="005F1A24">
        <w:rPr>
          <w:b/>
          <w:bCs/>
        </w:rPr>
        <w:t>richiesta</w:t>
      </w:r>
      <w:r>
        <w:t xml:space="preserve">”. </w:t>
      </w:r>
    </w:p>
    <w:p w14:paraId="4D0DC134" w14:textId="74C3D011" w:rsidR="002874CE" w:rsidRDefault="002874CE" w:rsidP="002874CE"/>
    <w:p w14:paraId="17120334" w14:textId="2A39F149" w:rsidR="002874CE" w:rsidRPr="00E602E8" w:rsidRDefault="00607AD2" w:rsidP="002874CE">
      <w:r w:rsidRPr="00607AD2">
        <w:rPr>
          <w:noProof/>
        </w:rPr>
        <w:drawing>
          <wp:inline distT="0" distB="0" distL="0" distR="0" wp14:anchorId="0BEA48FA" wp14:editId="63B1EC78">
            <wp:extent cx="3916800" cy="2317451"/>
            <wp:effectExtent l="19050" t="19050" r="26670" b="2603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16800" cy="23174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83E6DCE" w14:textId="77777777" w:rsidR="005C4075" w:rsidRDefault="005C4075" w:rsidP="003F3FBE">
      <w:pPr>
        <w:pStyle w:val="DXCBodyText"/>
      </w:pPr>
    </w:p>
    <w:p w14:paraId="57653E83" w14:textId="48789274" w:rsidR="00503E8F" w:rsidRDefault="002874CE" w:rsidP="002874CE">
      <w:pPr>
        <w:pStyle w:val="Titolo3"/>
      </w:pPr>
      <w:bookmarkStart w:id="39" w:name="_Toc136512373"/>
      <w:r>
        <w:t>Anagrafica</w:t>
      </w:r>
      <w:bookmarkEnd w:id="39"/>
    </w:p>
    <w:p w14:paraId="707B82A6" w14:textId="77777777" w:rsidR="002874CE" w:rsidRDefault="002874CE" w:rsidP="002874CE">
      <w:r>
        <w:t>La sezione “</w:t>
      </w:r>
      <w:r w:rsidRPr="00866FC2">
        <w:rPr>
          <w:b/>
          <w:bCs/>
        </w:rPr>
        <w:t>Anagrafica</w:t>
      </w:r>
      <w:r>
        <w:t>” presenta i dati relativi all’utente collegato. I dati inseriti all’interno dei campi che popolano questa maschera sono ereditati dall’accesso con lo SPID (Sistema Pubblico d’Identità Digitale). Nello specifico, le informazioni riportate sono le seguenti:</w:t>
      </w:r>
    </w:p>
    <w:p w14:paraId="4D501C74" w14:textId="77777777" w:rsidR="002874CE" w:rsidRPr="00803D6B" w:rsidRDefault="002874CE" w:rsidP="002874CE">
      <w:pPr>
        <w:pStyle w:val="Paragrafoelenco"/>
        <w:numPr>
          <w:ilvl w:val="0"/>
          <w:numId w:val="15"/>
        </w:numPr>
        <w:spacing w:before="120" w:line="240" w:lineRule="auto"/>
        <w:contextualSpacing w:val="0"/>
        <w:rPr>
          <w:b/>
          <w:bCs/>
        </w:rPr>
      </w:pPr>
      <w:r w:rsidRPr="00803D6B">
        <w:rPr>
          <w:b/>
          <w:bCs/>
        </w:rPr>
        <w:t>Nome</w:t>
      </w:r>
      <w:r>
        <w:rPr>
          <w:b/>
          <w:bCs/>
        </w:rPr>
        <w:t xml:space="preserve"> </w:t>
      </w:r>
    </w:p>
    <w:p w14:paraId="15607B9D" w14:textId="77777777" w:rsidR="002874CE" w:rsidRPr="00803D6B" w:rsidRDefault="002874CE" w:rsidP="002874CE">
      <w:pPr>
        <w:pStyle w:val="Paragrafoelenco"/>
        <w:numPr>
          <w:ilvl w:val="0"/>
          <w:numId w:val="15"/>
        </w:numPr>
        <w:spacing w:before="120" w:line="240" w:lineRule="auto"/>
        <w:contextualSpacing w:val="0"/>
        <w:rPr>
          <w:b/>
          <w:bCs/>
        </w:rPr>
      </w:pPr>
      <w:r w:rsidRPr="00803D6B">
        <w:rPr>
          <w:b/>
          <w:bCs/>
        </w:rPr>
        <w:t>Cognome</w:t>
      </w:r>
    </w:p>
    <w:p w14:paraId="3172F7F9" w14:textId="77777777" w:rsidR="002874CE" w:rsidRPr="00803D6B" w:rsidRDefault="002874CE" w:rsidP="002874CE">
      <w:pPr>
        <w:pStyle w:val="Paragrafoelenco"/>
        <w:numPr>
          <w:ilvl w:val="0"/>
          <w:numId w:val="15"/>
        </w:numPr>
        <w:spacing w:before="120" w:line="240" w:lineRule="auto"/>
        <w:contextualSpacing w:val="0"/>
        <w:rPr>
          <w:b/>
          <w:bCs/>
        </w:rPr>
      </w:pPr>
      <w:r w:rsidRPr="00803D6B">
        <w:rPr>
          <w:b/>
          <w:bCs/>
        </w:rPr>
        <w:t>Codice Fiscale</w:t>
      </w:r>
    </w:p>
    <w:p w14:paraId="229FDF4E" w14:textId="77777777" w:rsidR="002874CE" w:rsidRPr="00803D6B" w:rsidRDefault="002874CE" w:rsidP="002874CE">
      <w:pPr>
        <w:pStyle w:val="Paragrafoelenco"/>
        <w:numPr>
          <w:ilvl w:val="0"/>
          <w:numId w:val="15"/>
        </w:numPr>
        <w:spacing w:before="120" w:line="240" w:lineRule="auto"/>
        <w:contextualSpacing w:val="0"/>
        <w:rPr>
          <w:b/>
          <w:bCs/>
        </w:rPr>
      </w:pPr>
      <w:r w:rsidRPr="00803D6B">
        <w:rPr>
          <w:b/>
          <w:bCs/>
        </w:rPr>
        <w:t>Indirizzo e-mail</w:t>
      </w:r>
    </w:p>
    <w:p w14:paraId="6A4670A0" w14:textId="44F67D6E" w:rsidR="002874CE" w:rsidRPr="00803D6B" w:rsidRDefault="002874CE" w:rsidP="002874CE">
      <w:pPr>
        <w:pStyle w:val="Paragrafoelenco"/>
        <w:numPr>
          <w:ilvl w:val="0"/>
          <w:numId w:val="15"/>
        </w:numPr>
        <w:spacing w:before="120" w:line="240" w:lineRule="auto"/>
        <w:contextualSpacing w:val="0"/>
        <w:rPr>
          <w:b/>
          <w:bCs/>
        </w:rPr>
      </w:pPr>
      <w:r w:rsidRPr="00803D6B">
        <w:rPr>
          <w:b/>
          <w:bCs/>
        </w:rPr>
        <w:t>Numero di telefono</w:t>
      </w:r>
      <w:r>
        <w:rPr>
          <w:b/>
          <w:bCs/>
        </w:rPr>
        <w:t xml:space="preserve"> (unico campo da valorizzare)</w:t>
      </w:r>
    </w:p>
    <w:p w14:paraId="2B5B9A4B" w14:textId="77777777" w:rsidR="002874CE" w:rsidRDefault="002874CE" w:rsidP="002874CE">
      <w:r>
        <w:t>Una volta verificata la correttezza dei dati, è necessario selezionare il pulsante “Avanti” per procedere con l’inserimento.</w:t>
      </w:r>
    </w:p>
    <w:p w14:paraId="4897FDA8" w14:textId="0C854FD8" w:rsidR="005C4075" w:rsidRDefault="005C4075" w:rsidP="00EB08D4">
      <w:pPr>
        <w:pStyle w:val="DXCBodyText"/>
        <w:spacing w:after="60" w:line="240" w:lineRule="auto"/>
      </w:pPr>
    </w:p>
    <w:p w14:paraId="7154C2C5" w14:textId="3E7B5EB9" w:rsidR="002874CE" w:rsidRDefault="009D561B" w:rsidP="00EB08D4">
      <w:pPr>
        <w:pStyle w:val="DXCBodyText"/>
        <w:spacing w:after="60" w:line="240" w:lineRule="auto"/>
      </w:pPr>
      <w:r>
        <w:rPr>
          <w:noProof/>
        </w:rPr>
        <w:lastRenderedPageBreak/>
        <w:drawing>
          <wp:inline distT="0" distB="0" distL="0" distR="0" wp14:anchorId="755A9F29" wp14:editId="14AB9A1D">
            <wp:extent cx="3916800" cy="2421523"/>
            <wp:effectExtent l="19050" t="19050" r="26670" b="1714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800" cy="24215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FAA2537" w14:textId="5A5AD742" w:rsidR="00D6257D" w:rsidRDefault="00D6257D" w:rsidP="00EB08D4">
      <w:pPr>
        <w:pStyle w:val="DXCBodyText"/>
        <w:spacing w:after="60" w:line="240" w:lineRule="auto"/>
      </w:pPr>
    </w:p>
    <w:p w14:paraId="4019FE1D" w14:textId="50906CBD" w:rsidR="00D6257D" w:rsidRDefault="00D6257D" w:rsidP="00D6257D">
      <w:pPr>
        <w:pStyle w:val="Titolo3"/>
      </w:pPr>
      <w:bookmarkStart w:id="40" w:name="_Toc136512374"/>
      <w:r>
        <w:t>Tipologia</w:t>
      </w:r>
      <w:bookmarkEnd w:id="40"/>
    </w:p>
    <w:p w14:paraId="39EBB77F" w14:textId="4964350B" w:rsidR="00D6257D" w:rsidRDefault="00D6257D" w:rsidP="0044560A">
      <w:r>
        <w:t>La sezione “</w:t>
      </w:r>
      <w:r>
        <w:rPr>
          <w:b/>
          <w:bCs/>
        </w:rPr>
        <w:t>Tipologia</w:t>
      </w:r>
      <w:r>
        <w:t>” consente all’utente di inserire o scegliere da un elenco presente all’interno di un menu a tendina la tipologia di pratica di riferimento</w:t>
      </w:r>
    </w:p>
    <w:p w14:paraId="4FA865F3" w14:textId="77777777" w:rsidR="00D6257D" w:rsidRPr="00D6257D" w:rsidRDefault="00D6257D" w:rsidP="00D6257D"/>
    <w:p w14:paraId="6A00E9E6" w14:textId="6F5A0556" w:rsidR="00D6257D" w:rsidRDefault="0090183D" w:rsidP="00EB08D4">
      <w:pPr>
        <w:pStyle w:val="DXCBodyText"/>
        <w:spacing w:after="60" w:line="240" w:lineRule="auto"/>
      </w:pPr>
      <w:r w:rsidRPr="0090183D">
        <w:rPr>
          <w:noProof/>
        </w:rPr>
        <w:drawing>
          <wp:inline distT="0" distB="0" distL="0" distR="0" wp14:anchorId="6B8BA708" wp14:editId="56F6A060">
            <wp:extent cx="3916800" cy="2046698"/>
            <wp:effectExtent l="19050" t="19050" r="26670" b="1079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16800" cy="204669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6F8C665" w14:textId="70DFFC83" w:rsidR="009667AA" w:rsidRDefault="009667AA" w:rsidP="00EB08D4">
      <w:pPr>
        <w:pStyle w:val="DXCBodyText"/>
        <w:spacing w:after="60" w:line="240" w:lineRule="auto"/>
      </w:pPr>
    </w:p>
    <w:p w14:paraId="733BAEC1" w14:textId="6F79E73E" w:rsidR="00A428AD" w:rsidRDefault="00A428AD" w:rsidP="00A428AD">
      <w:r>
        <w:t xml:space="preserve">L’utente dovrà selezionare la tipologia di pratica “Accreditamento” e procedere selezionando </w:t>
      </w:r>
      <w:r w:rsidR="0044560A">
        <w:t>il pulsante “Avanti”</w:t>
      </w:r>
    </w:p>
    <w:p w14:paraId="4FBD1CE3" w14:textId="5AE322DA" w:rsidR="00B3371A" w:rsidRDefault="00B3371A" w:rsidP="00B3371A">
      <w:pPr>
        <w:pStyle w:val="Titolo3"/>
      </w:pPr>
      <w:bookmarkStart w:id="41" w:name="_Toc136512375"/>
      <w:r>
        <w:t>Dati aggiuntivi</w:t>
      </w:r>
      <w:bookmarkEnd w:id="41"/>
    </w:p>
    <w:p w14:paraId="3E7D534F" w14:textId="1F4C619F" w:rsidR="00B3371A" w:rsidRDefault="009C4DC4" w:rsidP="00EB08D4">
      <w:pPr>
        <w:pStyle w:val="DXCBodyText"/>
        <w:spacing w:after="60" w:line="240" w:lineRule="auto"/>
      </w:pPr>
      <w:r>
        <w:t>La sezione “Dati Aggiuntivi” presenta due sottosezioni:</w:t>
      </w:r>
    </w:p>
    <w:p w14:paraId="290784A9" w14:textId="77777777" w:rsidR="00A428AD" w:rsidRDefault="009C4DC4" w:rsidP="009C4DC4">
      <w:pPr>
        <w:pStyle w:val="DXCBodyText"/>
        <w:numPr>
          <w:ilvl w:val="0"/>
          <w:numId w:val="15"/>
        </w:numPr>
        <w:spacing w:after="60" w:line="240" w:lineRule="auto"/>
      </w:pPr>
      <w:r>
        <w:t>Inserimento dati Utente</w:t>
      </w:r>
    </w:p>
    <w:p w14:paraId="7AF6EE97" w14:textId="51801B90" w:rsidR="009C4DC4" w:rsidRDefault="00120B70" w:rsidP="00A428AD">
      <w:pPr>
        <w:pStyle w:val="DXCBodyText"/>
        <w:spacing w:after="60" w:line="240" w:lineRule="auto"/>
        <w:ind w:left="720"/>
      </w:pPr>
      <w:r>
        <w:t>con</w:t>
      </w:r>
      <w:r w:rsidR="009C4DC4">
        <w:t xml:space="preserve"> i seguenti</w:t>
      </w:r>
      <w:r>
        <w:t xml:space="preserve"> dati</w:t>
      </w:r>
      <w:r w:rsidR="009C4DC4">
        <w:t>:</w:t>
      </w:r>
    </w:p>
    <w:p w14:paraId="411D5EC6" w14:textId="355E7E7E" w:rsidR="009C4DC4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Nome</w:t>
      </w:r>
    </w:p>
    <w:p w14:paraId="05276824" w14:textId="1D319559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Cognome</w:t>
      </w:r>
    </w:p>
    <w:p w14:paraId="123B3D8B" w14:textId="00740E4A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Sesso</w:t>
      </w:r>
    </w:p>
    <w:p w14:paraId="7F54DD95" w14:textId="17D2E662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Stato Nascita</w:t>
      </w:r>
    </w:p>
    <w:p w14:paraId="10DCF9EC" w14:textId="45F102E9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Comune</w:t>
      </w:r>
    </w:p>
    <w:p w14:paraId="4414D64E" w14:textId="723BFA74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Provincia</w:t>
      </w:r>
    </w:p>
    <w:p w14:paraId="0204274F" w14:textId="69EE3CE8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Stato estero di nascita (se necessario)</w:t>
      </w:r>
    </w:p>
    <w:p w14:paraId="79BE81A8" w14:textId="2048CE1C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Località estera di nascita (se necessario)</w:t>
      </w:r>
    </w:p>
    <w:p w14:paraId="2417C5EA" w14:textId="5365B9F1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Codice Fiscale</w:t>
      </w:r>
    </w:p>
    <w:p w14:paraId="009B3622" w14:textId="36BFE1F7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lastRenderedPageBreak/>
        <w:t>E-mail Utente</w:t>
      </w:r>
    </w:p>
    <w:p w14:paraId="7A4C7FF7" w14:textId="38A3CCF4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E-mail Sede</w:t>
      </w:r>
    </w:p>
    <w:p w14:paraId="7EFA6D3A" w14:textId="01C4FD94" w:rsidR="003D0C9B" w:rsidRDefault="003D0C9B" w:rsidP="009B23C7">
      <w:pPr>
        <w:pStyle w:val="DXCBodyText"/>
        <w:numPr>
          <w:ilvl w:val="0"/>
          <w:numId w:val="18"/>
        </w:numPr>
        <w:spacing w:after="60" w:line="240" w:lineRule="auto"/>
      </w:pPr>
      <w:r>
        <w:t>PEC</w:t>
      </w:r>
    </w:p>
    <w:p w14:paraId="7D40CA50" w14:textId="4B7B05C8" w:rsidR="003D0C9B" w:rsidRDefault="00A428AD" w:rsidP="003D0C9B">
      <w:pPr>
        <w:pStyle w:val="DXCBodyText"/>
        <w:spacing w:after="60" w:line="240" w:lineRule="auto"/>
      </w:pPr>
      <w:r>
        <w:t>I</w:t>
      </w:r>
      <w:r w:rsidR="003D0C9B">
        <w:t xml:space="preserve"> dati suddetti</w:t>
      </w:r>
      <w:r>
        <w:t xml:space="preserve"> sono dati dedotti dall’autenticazione</w:t>
      </w:r>
      <w:r w:rsidR="003D0C9B">
        <w:t>, ad eccezione dell’E-mail Utente, E-mail Sede e PEC</w:t>
      </w:r>
      <w:r>
        <w:t xml:space="preserve"> e Località estera di nascita (se prevista) che devono essere inseriti dall’utente. L’email Utente è un dato obbligatorio ed è l’indirizzo a cui saranno inviate le credenziali rilasciate.</w:t>
      </w:r>
    </w:p>
    <w:p w14:paraId="6EB136E0" w14:textId="77777777" w:rsidR="00A428AD" w:rsidRDefault="00A428AD" w:rsidP="003D0C9B">
      <w:pPr>
        <w:pStyle w:val="DXCBodyText"/>
        <w:spacing w:after="60" w:line="240" w:lineRule="auto"/>
      </w:pPr>
    </w:p>
    <w:p w14:paraId="05E42169" w14:textId="67AC2CFA" w:rsidR="003D0C9B" w:rsidRDefault="00103010" w:rsidP="003D0C9B">
      <w:pPr>
        <w:pStyle w:val="DXCBodyText"/>
        <w:spacing w:after="60" w:line="240" w:lineRule="auto"/>
      </w:pPr>
      <w:r>
        <w:rPr>
          <w:noProof/>
        </w:rPr>
        <w:drawing>
          <wp:inline distT="0" distB="0" distL="0" distR="0" wp14:anchorId="48EB1BF6" wp14:editId="420FB91F">
            <wp:extent cx="3916800" cy="2836888"/>
            <wp:effectExtent l="19050" t="19050" r="26670" b="2095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800" cy="283688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93158A3" w14:textId="2B2E15A1" w:rsidR="003D0C9B" w:rsidRDefault="003D0C9B" w:rsidP="003D0C9B">
      <w:pPr>
        <w:pStyle w:val="DXCBodyText"/>
        <w:spacing w:after="60" w:line="240" w:lineRule="auto"/>
      </w:pPr>
    </w:p>
    <w:p w14:paraId="4D67A010" w14:textId="0C8DE07E" w:rsidR="009B23C7" w:rsidRDefault="009B23C7" w:rsidP="003D0C9B">
      <w:pPr>
        <w:pStyle w:val="DXCBodyText"/>
        <w:spacing w:after="60" w:line="240" w:lineRule="auto"/>
      </w:pPr>
    </w:p>
    <w:p w14:paraId="1BC2799F" w14:textId="77777777" w:rsidR="00120B70" w:rsidRDefault="009B23C7" w:rsidP="009B23C7">
      <w:pPr>
        <w:pStyle w:val="DXCBodyText"/>
        <w:numPr>
          <w:ilvl w:val="0"/>
          <w:numId w:val="15"/>
        </w:numPr>
        <w:spacing w:after="60" w:line="240" w:lineRule="auto"/>
      </w:pPr>
      <w:r>
        <w:t>Tipologia Accreditamento e Sede Impresa</w:t>
      </w:r>
    </w:p>
    <w:p w14:paraId="7A6D1166" w14:textId="4447A20E" w:rsidR="009B23C7" w:rsidRDefault="009753EF" w:rsidP="009753EF">
      <w:pPr>
        <w:pStyle w:val="DXCBodyText"/>
        <w:spacing w:after="60" w:line="240" w:lineRule="auto"/>
        <w:ind w:left="360"/>
      </w:pPr>
      <w:r>
        <w:t>A</w:t>
      </w:r>
      <w:r w:rsidR="009B23C7">
        <w:t xml:space="preserve">ll’interno </w:t>
      </w:r>
      <w:r w:rsidR="00120B70">
        <w:t xml:space="preserve">di questa </w:t>
      </w:r>
      <w:r w:rsidR="009B23C7">
        <w:t>sezione il sistema consente la visualizzazione dei tipi di accreditamento che è possibile richiedere. Nello specifico:</w:t>
      </w:r>
    </w:p>
    <w:p w14:paraId="1EB18A72" w14:textId="77777777" w:rsidR="009B23C7" w:rsidRDefault="009B23C7" w:rsidP="009B23C7">
      <w:pPr>
        <w:pStyle w:val="DXCBodyText"/>
        <w:numPr>
          <w:ilvl w:val="0"/>
          <w:numId w:val="17"/>
        </w:numPr>
        <w:spacing w:after="60" w:line="240" w:lineRule="auto"/>
      </w:pPr>
      <w:r>
        <w:t xml:space="preserve">Demolitore </w:t>
      </w:r>
    </w:p>
    <w:p w14:paraId="6B42DA38" w14:textId="2B3F70D5" w:rsidR="00B95C73" w:rsidRDefault="009B23C7" w:rsidP="00B95C73">
      <w:pPr>
        <w:pStyle w:val="DXCBodyText"/>
        <w:numPr>
          <w:ilvl w:val="0"/>
          <w:numId w:val="17"/>
        </w:numPr>
        <w:spacing w:after="60" w:line="240" w:lineRule="auto"/>
      </w:pPr>
      <w:r>
        <w:t>Concessionari</w:t>
      </w:r>
      <w:r w:rsidR="00120B70">
        <w:t>o/Automercato/Casa Costruttrice</w:t>
      </w:r>
    </w:p>
    <w:p w14:paraId="5F79E80B" w14:textId="77777777" w:rsidR="00120B70" w:rsidRDefault="00B95C73" w:rsidP="00B95C73">
      <w:pPr>
        <w:pStyle w:val="DXCBodyText"/>
        <w:spacing w:after="60" w:line="240" w:lineRule="auto"/>
      </w:pPr>
      <w:r>
        <w:t xml:space="preserve">In corrispondenza del </w:t>
      </w:r>
      <w:r w:rsidR="00F208EA">
        <w:t>campo Tipologia Accreditamento è necessario valorizzare il campo</w:t>
      </w:r>
      <w:r w:rsidR="00120B70">
        <w:t>:</w:t>
      </w:r>
    </w:p>
    <w:p w14:paraId="251C307C" w14:textId="7EF0612D" w:rsidR="00120B70" w:rsidRDefault="00F208EA" w:rsidP="009753EF">
      <w:pPr>
        <w:pStyle w:val="DXCBodyText"/>
        <w:numPr>
          <w:ilvl w:val="0"/>
          <w:numId w:val="21"/>
        </w:numPr>
        <w:spacing w:after="60" w:line="240" w:lineRule="auto"/>
      </w:pPr>
      <w:r>
        <w:t>Codice Fiscale Impresa</w:t>
      </w:r>
    </w:p>
    <w:p w14:paraId="578AFDD0" w14:textId="5488A52F" w:rsidR="002F6641" w:rsidRDefault="00120B70" w:rsidP="00B95C73">
      <w:pPr>
        <w:pStyle w:val="DXCBodyText"/>
        <w:spacing w:after="60" w:line="240" w:lineRule="auto"/>
      </w:pPr>
      <w:r>
        <w:t xml:space="preserve">Selezionando </w:t>
      </w:r>
      <w:r w:rsidR="00F208EA">
        <w:t>il pulsante “Ricerca” verranno resi noti i dati dell’impresa</w:t>
      </w:r>
      <w:r>
        <w:t xml:space="preserve"> registrati da Info Camere </w:t>
      </w:r>
      <w:r w:rsidR="00F208EA">
        <w:t>e le diverse sedi ad essa collegati.</w:t>
      </w:r>
      <w:r w:rsidR="002F6641">
        <w:t xml:space="preserve"> Nello specifico:</w:t>
      </w:r>
    </w:p>
    <w:p w14:paraId="4E8392DC" w14:textId="28A5EAE6" w:rsidR="002F6641" w:rsidRDefault="002F6641" w:rsidP="00B95C73">
      <w:pPr>
        <w:pStyle w:val="DXCBodyText"/>
        <w:spacing w:after="60" w:line="240" w:lineRule="auto"/>
      </w:pPr>
    </w:p>
    <w:p w14:paraId="00313F64" w14:textId="43B0CA6D" w:rsidR="002F6641" w:rsidRDefault="002F6641" w:rsidP="00B95C73">
      <w:pPr>
        <w:pStyle w:val="DXCBodyText"/>
        <w:spacing w:after="60" w:line="240" w:lineRule="auto"/>
      </w:pPr>
      <w:r>
        <w:t>Dati Impresa:</w:t>
      </w:r>
    </w:p>
    <w:p w14:paraId="70529CF9" w14:textId="7E396C03" w:rsidR="002F6641" w:rsidRDefault="002F6641" w:rsidP="002F6641">
      <w:pPr>
        <w:pStyle w:val="DXCBodyText"/>
        <w:numPr>
          <w:ilvl w:val="0"/>
          <w:numId w:val="19"/>
        </w:numPr>
        <w:spacing w:after="60" w:line="240" w:lineRule="auto"/>
      </w:pPr>
      <w:r>
        <w:t>Denominazione</w:t>
      </w:r>
    </w:p>
    <w:p w14:paraId="7BF19C55" w14:textId="4E782835" w:rsidR="002F6641" w:rsidRDefault="002F6641" w:rsidP="002F6641">
      <w:pPr>
        <w:pStyle w:val="DXCBodyText"/>
        <w:numPr>
          <w:ilvl w:val="0"/>
          <w:numId w:val="19"/>
        </w:numPr>
        <w:spacing w:after="60" w:line="240" w:lineRule="auto"/>
      </w:pPr>
      <w:r>
        <w:t>Numero REA</w:t>
      </w:r>
    </w:p>
    <w:p w14:paraId="72AB51BE" w14:textId="1A2DA0FB" w:rsidR="002F6641" w:rsidRDefault="002F6641" w:rsidP="002F6641">
      <w:pPr>
        <w:pStyle w:val="DXCBodyText"/>
        <w:numPr>
          <w:ilvl w:val="0"/>
          <w:numId w:val="19"/>
        </w:numPr>
        <w:spacing w:after="60" w:line="240" w:lineRule="auto"/>
      </w:pPr>
      <w:r>
        <w:t>Codice Fiscale</w:t>
      </w:r>
    </w:p>
    <w:p w14:paraId="63857082" w14:textId="79FC4DFC" w:rsidR="002F6641" w:rsidRDefault="002F6641" w:rsidP="002F6641">
      <w:pPr>
        <w:pStyle w:val="DXCBodyText"/>
        <w:numPr>
          <w:ilvl w:val="0"/>
          <w:numId w:val="19"/>
        </w:numPr>
        <w:spacing w:after="60" w:line="240" w:lineRule="auto"/>
      </w:pPr>
      <w:r>
        <w:t>Partita IVA</w:t>
      </w:r>
    </w:p>
    <w:p w14:paraId="485CD63E" w14:textId="77777777" w:rsidR="00F208EA" w:rsidRDefault="00F208EA" w:rsidP="00B95C73">
      <w:pPr>
        <w:pStyle w:val="DXCBodyText"/>
        <w:spacing w:after="60" w:line="240" w:lineRule="auto"/>
      </w:pPr>
    </w:p>
    <w:p w14:paraId="6E549482" w14:textId="7778C636" w:rsidR="00F208EA" w:rsidRDefault="00120B70" w:rsidP="00B95C73">
      <w:pPr>
        <w:pStyle w:val="DXCBodyText"/>
        <w:spacing w:after="60" w:line="240" w:lineRule="auto"/>
      </w:pPr>
      <w:r>
        <w:t xml:space="preserve">Per ogni </w:t>
      </w:r>
      <w:r w:rsidR="002F6641">
        <w:t>Sed</w:t>
      </w:r>
      <w:r>
        <w:t xml:space="preserve">e </w:t>
      </w:r>
      <w:r w:rsidR="002F6641">
        <w:t>Impresa:</w:t>
      </w:r>
    </w:p>
    <w:p w14:paraId="7F878FF7" w14:textId="445B1A01" w:rsidR="002F6641" w:rsidRDefault="002F6641" w:rsidP="002F6641">
      <w:pPr>
        <w:pStyle w:val="DXCBodyText"/>
        <w:numPr>
          <w:ilvl w:val="0"/>
          <w:numId w:val="20"/>
        </w:numPr>
        <w:spacing w:after="60" w:line="240" w:lineRule="auto"/>
      </w:pPr>
      <w:r>
        <w:t xml:space="preserve">Comune </w:t>
      </w:r>
    </w:p>
    <w:p w14:paraId="76017725" w14:textId="2D439ED2" w:rsidR="002F6641" w:rsidRDefault="002F6641" w:rsidP="002F6641">
      <w:pPr>
        <w:pStyle w:val="DXCBodyText"/>
        <w:numPr>
          <w:ilvl w:val="0"/>
          <w:numId w:val="20"/>
        </w:numPr>
        <w:spacing w:after="60" w:line="240" w:lineRule="auto"/>
      </w:pPr>
      <w:r>
        <w:t>Provincia</w:t>
      </w:r>
    </w:p>
    <w:p w14:paraId="1630AE17" w14:textId="5E3E6303" w:rsidR="002F6641" w:rsidRDefault="002F6641" w:rsidP="002F6641">
      <w:pPr>
        <w:pStyle w:val="DXCBodyText"/>
        <w:numPr>
          <w:ilvl w:val="0"/>
          <w:numId w:val="20"/>
        </w:numPr>
        <w:spacing w:after="60" w:line="240" w:lineRule="auto"/>
      </w:pPr>
      <w:r>
        <w:t>Toponimo</w:t>
      </w:r>
    </w:p>
    <w:p w14:paraId="1A694488" w14:textId="1C24AF43" w:rsidR="002F6641" w:rsidRDefault="002F6641" w:rsidP="002F6641">
      <w:pPr>
        <w:pStyle w:val="DXCBodyText"/>
        <w:numPr>
          <w:ilvl w:val="0"/>
          <w:numId w:val="20"/>
        </w:numPr>
        <w:spacing w:after="60" w:line="240" w:lineRule="auto"/>
      </w:pPr>
      <w:r>
        <w:t>Indirizzo</w:t>
      </w:r>
    </w:p>
    <w:p w14:paraId="466464E5" w14:textId="3E69C43E" w:rsidR="002F6641" w:rsidRDefault="002F6641" w:rsidP="002F6641">
      <w:pPr>
        <w:pStyle w:val="DXCBodyText"/>
        <w:numPr>
          <w:ilvl w:val="0"/>
          <w:numId w:val="20"/>
        </w:numPr>
        <w:spacing w:after="60" w:line="240" w:lineRule="auto"/>
      </w:pPr>
      <w:r>
        <w:t>Numero Civico</w:t>
      </w:r>
    </w:p>
    <w:p w14:paraId="7A9A5E81" w14:textId="187D4A3F" w:rsidR="002F6641" w:rsidRDefault="002F6641" w:rsidP="002F6641">
      <w:pPr>
        <w:pStyle w:val="DXCBodyText"/>
        <w:numPr>
          <w:ilvl w:val="0"/>
          <w:numId w:val="20"/>
        </w:numPr>
        <w:spacing w:after="60" w:line="240" w:lineRule="auto"/>
      </w:pPr>
      <w:r>
        <w:t>CAP</w:t>
      </w:r>
    </w:p>
    <w:p w14:paraId="19961EB8" w14:textId="2F25256D" w:rsidR="002F6641" w:rsidRDefault="002F6641" w:rsidP="002F6641">
      <w:pPr>
        <w:pStyle w:val="DXCBodyText"/>
        <w:spacing w:after="60" w:line="240" w:lineRule="auto"/>
      </w:pPr>
    </w:p>
    <w:p w14:paraId="3F19A35C" w14:textId="5A1CA359" w:rsidR="002F6641" w:rsidRDefault="002F6641" w:rsidP="002F6641">
      <w:pPr>
        <w:pStyle w:val="DXCBodyText"/>
        <w:spacing w:after="60" w:line="240" w:lineRule="auto"/>
      </w:pPr>
      <w:r>
        <w:lastRenderedPageBreak/>
        <w:t xml:space="preserve">A seconda della sede selezionata, i dati di riferimento saranno automaticamente </w:t>
      </w:r>
      <w:r w:rsidR="00120B70">
        <w:t>visualizzati</w:t>
      </w:r>
      <w:r>
        <w:t>.</w:t>
      </w:r>
    </w:p>
    <w:p w14:paraId="5CAEA483" w14:textId="77777777" w:rsidR="002F6641" w:rsidRDefault="002F6641" w:rsidP="002F6641">
      <w:pPr>
        <w:pStyle w:val="DXCBodyText"/>
        <w:spacing w:after="60" w:line="240" w:lineRule="auto"/>
      </w:pPr>
    </w:p>
    <w:p w14:paraId="452BB878" w14:textId="6D78C1F5" w:rsidR="00F208EA" w:rsidRDefault="00551CF3" w:rsidP="00B95C73">
      <w:pPr>
        <w:pStyle w:val="DXCBodyText"/>
        <w:spacing w:after="60" w:line="240" w:lineRule="auto"/>
      </w:pPr>
      <w:r>
        <w:rPr>
          <w:noProof/>
        </w:rPr>
        <w:drawing>
          <wp:inline distT="0" distB="0" distL="0" distR="0" wp14:anchorId="65FB926A" wp14:editId="69BE7190">
            <wp:extent cx="3916800" cy="2879872"/>
            <wp:effectExtent l="19050" t="19050" r="26670" b="1587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800" cy="28798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FB75A81" w14:textId="31EBE80C" w:rsidR="002F6641" w:rsidRDefault="002F6641" w:rsidP="00B95C73">
      <w:pPr>
        <w:pStyle w:val="DXCBodyText"/>
        <w:spacing w:after="60" w:line="240" w:lineRule="auto"/>
      </w:pPr>
    </w:p>
    <w:p w14:paraId="4231E834" w14:textId="149201F2" w:rsidR="002F6641" w:rsidRDefault="008524EE" w:rsidP="00B95C73">
      <w:pPr>
        <w:pStyle w:val="DXCBodyText"/>
        <w:spacing w:after="60" w:line="240" w:lineRule="auto"/>
      </w:pPr>
      <w:r>
        <w:t>Selezionando il pulsante “Conferma” i dati inseriti saranno consolidati</w:t>
      </w:r>
      <w:r w:rsidR="00120B70">
        <w:t xml:space="preserve"> nella richiesta di Accreditamento</w:t>
      </w:r>
      <w:r>
        <w:t>.</w:t>
      </w:r>
    </w:p>
    <w:p w14:paraId="5F6F94AA" w14:textId="28E6F94B" w:rsidR="008524EE" w:rsidRDefault="00120B70" w:rsidP="00B95C73">
      <w:pPr>
        <w:pStyle w:val="DXCBodyText"/>
        <w:spacing w:after="60" w:line="240" w:lineRule="auto"/>
      </w:pPr>
      <w:r>
        <w:t>ATTENZIONE: in questa fase verrà verificato che il codice fiscale dell’utente autenticato sia tra quelli appartenenti all’impresa, in caso di esito negativo del controllo, la richiesta non potrà essere effettuata.</w:t>
      </w:r>
    </w:p>
    <w:p w14:paraId="54D30C56" w14:textId="775775DE" w:rsidR="008524EE" w:rsidRDefault="008524EE" w:rsidP="008524EE">
      <w:pPr>
        <w:pStyle w:val="Titolo3"/>
      </w:pPr>
      <w:bookmarkStart w:id="42" w:name="_Toc136512376"/>
      <w:r>
        <w:t>Note</w:t>
      </w:r>
      <w:bookmarkEnd w:id="42"/>
    </w:p>
    <w:p w14:paraId="7151B25E" w14:textId="3DF086B5" w:rsidR="008524EE" w:rsidRDefault="008524EE" w:rsidP="008524EE">
      <w:r>
        <w:t>La sezione Note consente al cittadino di inserire eventuali note a corredo della pratica prima di procedere all’inoltro.</w:t>
      </w:r>
    </w:p>
    <w:p w14:paraId="644E73A4" w14:textId="30B73BE9" w:rsidR="008524EE" w:rsidRDefault="008524EE" w:rsidP="008524EE"/>
    <w:p w14:paraId="080EDFB6" w14:textId="77777777" w:rsidR="00186BB4" w:rsidRDefault="00186BB4" w:rsidP="008524EE">
      <w:pPr>
        <w:rPr>
          <w:noProof/>
        </w:rPr>
      </w:pPr>
    </w:p>
    <w:p w14:paraId="0082319D" w14:textId="47D31664" w:rsidR="008524EE" w:rsidRPr="008524EE" w:rsidRDefault="00186BB4" w:rsidP="008524EE">
      <w:r w:rsidRPr="00D4051F">
        <w:rPr>
          <w:noProof/>
        </w:rPr>
        <w:drawing>
          <wp:inline distT="0" distB="0" distL="0" distR="0" wp14:anchorId="50B3F79E" wp14:editId="0B013175">
            <wp:extent cx="4984750" cy="1897380"/>
            <wp:effectExtent l="19050" t="19050" r="25400" b="26670"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27086" r="1082"/>
                    <a:stretch/>
                  </pic:blipFill>
                  <pic:spPr bwMode="auto">
                    <a:xfrm>
                      <a:off x="0" y="0"/>
                      <a:ext cx="4985501" cy="189766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071A4F" w14:textId="2691D96E" w:rsidR="008524EE" w:rsidRDefault="008524EE" w:rsidP="00B95C73">
      <w:pPr>
        <w:pStyle w:val="DXCBodyText"/>
        <w:spacing w:after="60" w:line="240" w:lineRule="auto"/>
      </w:pPr>
    </w:p>
    <w:p w14:paraId="444F0A35" w14:textId="67F5404F" w:rsidR="0095283B" w:rsidRDefault="0095283B" w:rsidP="00B95C73">
      <w:pPr>
        <w:pStyle w:val="DXCBodyText"/>
        <w:spacing w:after="60" w:line="240" w:lineRule="auto"/>
      </w:pPr>
      <w:r>
        <w:t xml:space="preserve">Successivamente all’inoltro della richiesta, verranno effettuati </w:t>
      </w:r>
      <w:r w:rsidR="00120B70">
        <w:t>i</w:t>
      </w:r>
      <w:r>
        <w:t xml:space="preserve"> controlli prima di procedere all’invio delle credenziali (nel caso specifico la richiesta risulterà in stato Accettata) oppure in </w:t>
      </w:r>
      <w:proofErr w:type="gramStart"/>
      <w:r>
        <w:t>stato</w:t>
      </w:r>
      <w:proofErr w:type="gramEnd"/>
      <w:r>
        <w:t xml:space="preserve"> Rigettata se i controlli dovessero avere esito negativo.</w:t>
      </w:r>
    </w:p>
    <w:p w14:paraId="25F9D71A" w14:textId="77777777" w:rsidR="00120B70" w:rsidRDefault="0095283B" w:rsidP="00B95C73">
      <w:pPr>
        <w:pStyle w:val="DXCBodyText"/>
        <w:spacing w:after="60" w:line="240" w:lineRule="auto"/>
      </w:pPr>
      <w:r>
        <w:t>In entrambi i casi l’utente riceverà una mail</w:t>
      </w:r>
      <w:r w:rsidR="00120B70">
        <w:t>,</w:t>
      </w:r>
      <w:r>
        <w:t xml:space="preserve"> all’indirizzo </w:t>
      </w:r>
      <w:r w:rsidR="00120B70">
        <w:t>collegato allo SPID,</w:t>
      </w:r>
      <w:r>
        <w:t xml:space="preserve"> con il dettaglio dello stato della richiesta</w:t>
      </w:r>
      <w:r w:rsidR="00120B70">
        <w:t>.</w:t>
      </w:r>
    </w:p>
    <w:p w14:paraId="616255C7" w14:textId="65E78A93" w:rsidR="0095283B" w:rsidRDefault="00120B70" w:rsidP="00B95C73">
      <w:pPr>
        <w:pStyle w:val="DXCBodyText"/>
        <w:spacing w:after="60" w:line="240" w:lineRule="auto"/>
      </w:pPr>
      <w:r>
        <w:t>L</w:t>
      </w:r>
      <w:r w:rsidR="0095283B">
        <w:t>e credenziali di accesso</w:t>
      </w:r>
      <w:r>
        <w:t xml:space="preserve"> verranno inviate all’indirizzo </w:t>
      </w:r>
      <w:r w:rsidR="00330C60">
        <w:t>e-mail</w:t>
      </w:r>
      <w:r>
        <w:t xml:space="preserve"> indicato nella richiesta.</w:t>
      </w:r>
    </w:p>
    <w:p w14:paraId="46421A5F" w14:textId="77777777" w:rsidR="00330C60" w:rsidRDefault="00330C60" w:rsidP="00330C60">
      <w:pPr>
        <w:pStyle w:val="DXCBodyText"/>
        <w:spacing w:after="60" w:line="240" w:lineRule="auto"/>
      </w:pPr>
    </w:p>
    <w:p w14:paraId="70FA7E3C" w14:textId="77777777" w:rsidR="00330C60" w:rsidRDefault="00330C60" w:rsidP="00330C60">
      <w:pPr>
        <w:pStyle w:val="DXCBodyText"/>
        <w:spacing w:after="60" w:line="240" w:lineRule="auto"/>
      </w:pPr>
      <w:r>
        <w:rPr>
          <w:noProof/>
        </w:rPr>
        <w:lastRenderedPageBreak/>
        <w:drawing>
          <wp:inline distT="0" distB="0" distL="0" distR="0" wp14:anchorId="5738365F" wp14:editId="228AC9DB">
            <wp:extent cx="4986000" cy="3014701"/>
            <wp:effectExtent l="19050" t="19050" r="24765" b="146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00" cy="301470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4C9A7D3" w14:textId="77777777" w:rsidR="00330C60" w:rsidRDefault="00330C60" w:rsidP="00330C60">
      <w:pPr>
        <w:pStyle w:val="DXCBodyText"/>
        <w:spacing w:after="60" w:line="240" w:lineRule="auto"/>
      </w:pPr>
    </w:p>
    <w:p w14:paraId="7EBC1154" w14:textId="77777777" w:rsidR="00330C60" w:rsidRDefault="00330C60" w:rsidP="00B95C73">
      <w:pPr>
        <w:pStyle w:val="DXCBodyText"/>
        <w:spacing w:after="60" w:line="240" w:lineRule="auto"/>
      </w:pPr>
    </w:p>
    <w:p w14:paraId="4351735D" w14:textId="77777777" w:rsidR="0095283B" w:rsidRDefault="0095283B" w:rsidP="00B95C73">
      <w:pPr>
        <w:pStyle w:val="DXCBodyText"/>
        <w:spacing w:after="60" w:line="240" w:lineRule="auto"/>
      </w:pPr>
    </w:p>
    <w:sectPr w:rsidR="0095283B" w:rsidSect="00476BD2">
      <w:headerReference w:type="default" r:id="rId20"/>
      <w:footerReference w:type="default" r:id="rId21"/>
      <w:pgSz w:w="11907" w:h="16839" w:code="9"/>
      <w:pgMar w:top="1440" w:right="1440" w:bottom="1440" w:left="1440" w:header="851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74C2E" w14:textId="77777777" w:rsidR="00132AB3" w:rsidRDefault="00132AB3" w:rsidP="00E238FA">
      <w:pPr>
        <w:spacing w:line="240" w:lineRule="auto"/>
      </w:pPr>
      <w:r>
        <w:separator/>
      </w:r>
    </w:p>
  </w:endnote>
  <w:endnote w:type="continuationSeparator" w:id="0">
    <w:p w14:paraId="3BC1254D" w14:textId="77777777" w:rsidR="00132AB3" w:rsidRDefault="00132AB3" w:rsidP="00E238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25" w:type="pct"/>
      <w:tblBorders>
        <w:bottom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79"/>
    </w:tblGrid>
    <w:tr w:rsidR="00213999" w:rsidRPr="00222668" w14:paraId="40106677" w14:textId="77777777" w:rsidTr="0077108D">
      <w:trPr>
        <w:trHeight w:val="20"/>
      </w:trPr>
      <w:tc>
        <w:tcPr>
          <w:tcW w:w="0" w:type="auto"/>
          <w:tcMar>
            <w:bottom w:w="144" w:type="dxa"/>
          </w:tcMar>
        </w:tcPr>
        <w:p w14:paraId="54C90D4F" w14:textId="5D82254F" w:rsidR="00213999" w:rsidRPr="007575FB" w:rsidRDefault="00213999" w:rsidP="0077108D">
          <w:pPr>
            <w:pStyle w:val="DXCCaptionTitle"/>
            <w:spacing w:line="240" w:lineRule="auto"/>
            <w:rPr>
              <w:b w:val="0"/>
              <w:noProof/>
            </w:rPr>
          </w:pPr>
        </w:p>
      </w:tc>
    </w:tr>
  </w:tbl>
  <w:p w14:paraId="3527D953" w14:textId="422421E9" w:rsidR="00213999" w:rsidRDefault="00213999" w:rsidP="00915223">
    <w:pPr>
      <w:pStyle w:val="Pidipagina"/>
      <w:jc w:val="center"/>
      <w:rPr>
        <w:sz w:val="14"/>
        <w:szCs w:val="14"/>
      </w:rPr>
    </w:pPr>
  </w:p>
  <w:p w14:paraId="1BB17512" w14:textId="54D36E3E" w:rsidR="00EC106B" w:rsidRPr="003024A6" w:rsidRDefault="003024A6" w:rsidP="00915223">
    <w:pPr>
      <w:pStyle w:val="Pidipagina"/>
      <w:jc w:val="center"/>
      <w:rPr>
        <w:sz w:val="14"/>
        <w:szCs w:val="14"/>
      </w:rPr>
    </w:pPr>
    <w:bookmarkStart w:id="43" w:name="_Hlk113949912"/>
    <w:bookmarkStart w:id="44" w:name="_Hlk113949688"/>
    <w:r w:rsidRPr="003024A6">
      <w:rPr>
        <w:sz w:val="14"/>
        <w:szCs w:val="14"/>
      </w:rPr>
      <w:t>&lt;</w:t>
    </w:r>
    <w:r w:rsidR="005D5E0E">
      <w:rPr>
        <w:sz w:val="14"/>
        <w:szCs w:val="14"/>
      </w:rPr>
      <w:t xml:space="preserve"> </w:t>
    </w:r>
    <w:r w:rsidR="008C6A76" w:rsidRPr="003024A6">
      <w:rPr>
        <w:sz w:val="14"/>
        <w:szCs w:val="14"/>
      </w:rPr>
      <w:t xml:space="preserve">inserire </w:t>
    </w:r>
    <w:r w:rsidR="00CB5BEB" w:rsidRPr="003024A6">
      <w:rPr>
        <w:sz w:val="14"/>
        <w:szCs w:val="14"/>
      </w:rPr>
      <w:t>classificazione di sicurezza</w:t>
    </w:r>
    <w:r w:rsidRPr="003024A6">
      <w:rPr>
        <w:sz w:val="14"/>
        <w:szCs w:val="14"/>
      </w:rPr>
      <w:t xml:space="preserve"> </w:t>
    </w:r>
    <w:r w:rsidR="00D3540B">
      <w:rPr>
        <w:sz w:val="14"/>
        <w:szCs w:val="14"/>
      </w:rPr>
      <w:t xml:space="preserve">scegliendo uno o più delle </w:t>
    </w:r>
    <w:r w:rsidR="005D5E0E">
      <w:rPr>
        <w:sz w:val="14"/>
        <w:szCs w:val="14"/>
      </w:rPr>
      <w:t xml:space="preserve">voci sottostanti </w:t>
    </w:r>
    <w:r w:rsidRPr="003024A6">
      <w:rPr>
        <w:sz w:val="14"/>
        <w:szCs w:val="14"/>
      </w:rPr>
      <w:t>&gt;</w:t>
    </w:r>
  </w:p>
  <w:p w14:paraId="29C91122" w14:textId="2B3C63EF" w:rsidR="008C6A76" w:rsidRDefault="00CB5BEB" w:rsidP="00915223">
    <w:pPr>
      <w:pStyle w:val="Pidipagina"/>
      <w:jc w:val="center"/>
      <w:rPr>
        <w:sz w:val="14"/>
        <w:szCs w:val="14"/>
      </w:rPr>
    </w:pPr>
    <w:r w:rsidRPr="00EB45E9">
      <w:rPr>
        <w:sz w:val="14"/>
        <w:szCs w:val="14"/>
      </w:rPr>
      <w:t xml:space="preserve">RTI </w:t>
    </w:r>
    <w:proofErr w:type="spellStart"/>
    <w:r w:rsidRPr="00EB45E9">
      <w:rPr>
        <w:sz w:val="14"/>
        <w:szCs w:val="14"/>
      </w:rPr>
      <w:t>Confidential</w:t>
    </w:r>
    <w:proofErr w:type="spellEnd"/>
    <w:r w:rsidR="008C6A76" w:rsidRPr="00EB45E9">
      <w:rPr>
        <w:sz w:val="14"/>
        <w:szCs w:val="14"/>
      </w:rPr>
      <w:t xml:space="preserve">, Client </w:t>
    </w:r>
    <w:proofErr w:type="spellStart"/>
    <w:r w:rsidR="008C6A76" w:rsidRPr="00EB45E9">
      <w:rPr>
        <w:sz w:val="14"/>
        <w:szCs w:val="14"/>
      </w:rPr>
      <w:t>Confidential</w:t>
    </w:r>
    <w:proofErr w:type="spellEnd"/>
    <w:r w:rsidR="00EB45E9" w:rsidRPr="00EB45E9">
      <w:rPr>
        <w:sz w:val="14"/>
        <w:szCs w:val="14"/>
      </w:rPr>
      <w:t>, Solo uso interno</w:t>
    </w:r>
    <w:r w:rsidR="00EC106B">
      <w:rPr>
        <w:sz w:val="14"/>
        <w:szCs w:val="14"/>
      </w:rPr>
      <w:t>,</w:t>
    </w:r>
    <w:r w:rsidR="008C6A76" w:rsidRPr="00EB45E9">
      <w:rPr>
        <w:sz w:val="14"/>
        <w:szCs w:val="14"/>
      </w:rPr>
      <w:t xml:space="preserve"> </w:t>
    </w:r>
    <w:r w:rsidR="00EB45E9" w:rsidRPr="00EB45E9">
      <w:rPr>
        <w:sz w:val="14"/>
        <w:szCs w:val="14"/>
      </w:rPr>
      <w:t>Non riservato</w:t>
    </w:r>
    <w:bookmarkEnd w:id="43"/>
  </w:p>
  <w:p w14:paraId="46D291B4" w14:textId="77777777" w:rsidR="00222668" w:rsidRDefault="00222668" w:rsidP="00915223">
    <w:pPr>
      <w:pStyle w:val="Pidipagina"/>
      <w:jc w:val="center"/>
      <w:rPr>
        <w:sz w:val="14"/>
        <w:szCs w:val="14"/>
      </w:rPr>
    </w:pPr>
  </w:p>
  <w:p w14:paraId="2986CF65" w14:textId="77777777" w:rsidR="00222668" w:rsidRDefault="00222668" w:rsidP="00915223">
    <w:pPr>
      <w:pStyle w:val="Pidipagina"/>
      <w:jc w:val="center"/>
      <w:rPr>
        <w:sz w:val="14"/>
        <w:szCs w:val="14"/>
      </w:rPr>
    </w:pPr>
  </w:p>
  <w:bookmarkEnd w:id="44"/>
  <w:p w14:paraId="38F1FFD1" w14:textId="172B0693" w:rsidR="0039252B" w:rsidRPr="008C6A76" w:rsidRDefault="00F8526B" w:rsidP="00F8526B">
    <w:pPr>
      <w:pStyle w:val="Pidipagina"/>
      <w:tabs>
        <w:tab w:val="left" w:pos="2330"/>
        <w:tab w:val="right" w:pos="9027"/>
      </w:tabs>
    </w:pPr>
    <w:r w:rsidRPr="00B437A7">
      <w:tab/>
    </w:r>
    <w:r w:rsidRPr="00B437A7">
      <w:tab/>
    </w:r>
    <w:r w:rsidR="00723C32">
      <w:t>Pag.</w:t>
    </w:r>
    <w:r w:rsidR="00BA673B">
      <w:t xml:space="preserve"> </w:t>
    </w:r>
    <w:r w:rsidR="008C6A76">
      <w:fldChar w:fldCharType="begin"/>
    </w:r>
    <w:r w:rsidR="008C6A76">
      <w:instrText xml:space="preserve"> PAGE </w:instrText>
    </w:r>
    <w:r w:rsidR="008C6A76">
      <w:fldChar w:fldCharType="separate"/>
    </w:r>
    <w:r w:rsidR="008F7DCF">
      <w:rPr>
        <w:noProof/>
      </w:rPr>
      <w:t>8</w:t>
    </w:r>
    <w:r w:rsidR="008C6A76">
      <w:fldChar w:fldCharType="end"/>
    </w:r>
    <w:r w:rsidR="00723C32">
      <w:t xml:space="preserve"> di </w:t>
    </w:r>
    <w:r w:rsidR="00C67390">
      <w:rPr>
        <w:noProof/>
      </w:rPr>
      <w:fldChar w:fldCharType="begin"/>
    </w:r>
    <w:r w:rsidR="00C67390">
      <w:rPr>
        <w:noProof/>
      </w:rPr>
      <w:instrText xml:space="preserve"> NUMPAGES   \* MERGEFORMAT </w:instrText>
    </w:r>
    <w:r w:rsidR="00C67390">
      <w:rPr>
        <w:noProof/>
      </w:rPr>
      <w:fldChar w:fldCharType="separate"/>
    </w:r>
    <w:r w:rsidR="008F7DCF">
      <w:rPr>
        <w:noProof/>
      </w:rPr>
      <w:t>11</w:t>
    </w:r>
    <w:r w:rsidR="00C6739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8E868" w14:textId="77777777" w:rsidR="00132AB3" w:rsidRDefault="00132AB3" w:rsidP="00E238FA">
      <w:pPr>
        <w:spacing w:line="240" w:lineRule="auto"/>
      </w:pPr>
      <w:r>
        <w:separator/>
      </w:r>
    </w:p>
  </w:footnote>
  <w:footnote w:type="continuationSeparator" w:id="0">
    <w:p w14:paraId="51E1CA73" w14:textId="77777777" w:rsidR="00132AB3" w:rsidRDefault="00132AB3" w:rsidP="00E238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9CDC9" w14:textId="795514F6" w:rsidR="00514BEB" w:rsidRDefault="000F1F5D" w:rsidP="00F01729">
    <w:pPr>
      <w:pStyle w:val="Intestazione"/>
      <w:spacing w:before="60"/>
      <w:jc w:val="right"/>
      <w:rPr>
        <w:noProof/>
      </w:rPr>
    </w:pPr>
    <w:r>
      <w:rPr>
        <w:noProof/>
        <w:lang w:val="en-GB"/>
      </w:rPr>
      <w:drawing>
        <wp:inline distT="0" distB="0" distL="0" distR="0" wp14:anchorId="501210EF" wp14:editId="60208C7F">
          <wp:extent cx="1436914" cy="591788"/>
          <wp:effectExtent l="0" t="0" r="0" b="0"/>
          <wp:docPr id="2" name="Picture 2" descr="Graphical user interface, application, Team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Graphical user interface, application, Teams&#10;&#10;Description automatically generated"/>
                  <pic:cNvPicPr/>
                </pic:nvPicPr>
                <pic:blipFill rotWithShape="1">
                  <a:blip r:embed="rId1"/>
                  <a:srcRect l="20212" t="40628" r="40054" b="47803"/>
                  <a:stretch/>
                </pic:blipFill>
                <pic:spPr bwMode="auto">
                  <a:xfrm>
                    <a:off x="0" y="0"/>
                    <a:ext cx="1479354" cy="6092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C3239">
      <w:rPr>
        <w:noProof/>
      </w:rPr>
      <w:t xml:space="preserve"> </w:t>
    </w:r>
  </w:p>
  <w:p w14:paraId="047FFE64" w14:textId="77777777" w:rsidR="005B0E39" w:rsidRDefault="005B0E39" w:rsidP="00F01729">
    <w:pPr>
      <w:pStyle w:val="Intestazione"/>
      <w:spacing w:before="60"/>
      <w:jc w:val="right"/>
    </w:pPr>
  </w:p>
  <w:p w14:paraId="38EEA354" w14:textId="434514FB" w:rsidR="0039252B" w:rsidRPr="00EB45E9" w:rsidRDefault="0039252B" w:rsidP="00F01729">
    <w:pPr>
      <w:pStyle w:val="Intestazione"/>
      <w:spacing w:before="6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B5E18" w14:textId="40BCD1EC" w:rsidR="0039252B" w:rsidRPr="005C7A67" w:rsidRDefault="00C71E75" w:rsidP="00D50A9B">
    <w:pPr>
      <w:pStyle w:val="Intestazione"/>
      <w:spacing w:before="60"/>
      <w:jc w:val="right"/>
    </w:pPr>
    <w:r>
      <w:fldChar w:fldCharType="begin"/>
    </w:r>
    <w:r w:rsidRPr="005C7A67">
      <w:instrText xml:space="preserve"> FILENAME   \* MERGEFORMAT </w:instrText>
    </w:r>
    <w:r>
      <w:fldChar w:fldCharType="separate"/>
    </w:r>
    <w:r w:rsidR="008E0895">
      <w:rPr>
        <w:noProof/>
      </w:rPr>
      <w:t>MIT-Accreditamento Demolitori-ManualeUtente-1.0b.docx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52E3D"/>
    <w:multiLevelType w:val="hybridMultilevel"/>
    <w:tmpl w:val="3E489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74B08"/>
    <w:multiLevelType w:val="hybridMultilevel"/>
    <w:tmpl w:val="BB04FE7C"/>
    <w:lvl w:ilvl="0" w:tplc="68B2F45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E1E70"/>
    <w:multiLevelType w:val="multilevel"/>
    <w:tmpl w:val="E3283A66"/>
    <w:lvl w:ilvl="0">
      <w:start w:val="1"/>
      <w:numFmt w:val="bullet"/>
      <w:pStyle w:val="DXCBullets"/>
      <w:lvlText w:val="•"/>
      <w:lvlJc w:val="left"/>
      <w:pPr>
        <w:ind w:left="216" w:hanging="216"/>
      </w:pPr>
      <w:rPr>
        <w:rFonts w:ascii="Arial" w:hAnsi="Arial" w:hint="default"/>
        <w:color w:val="000000" w:themeColor="accent1"/>
      </w:rPr>
    </w:lvl>
    <w:lvl w:ilvl="1">
      <w:start w:val="1"/>
      <w:numFmt w:val="bullet"/>
      <w:lvlText w:val="–"/>
      <w:lvlJc w:val="left"/>
      <w:pPr>
        <w:ind w:left="432" w:hanging="216"/>
      </w:pPr>
      <w:rPr>
        <w:rFonts w:ascii="Arial" w:hAnsi="Arial" w:hint="default"/>
        <w:color w:val="000000" w:themeColor="accent1"/>
      </w:rPr>
    </w:lvl>
    <w:lvl w:ilvl="2">
      <w:start w:val="1"/>
      <w:numFmt w:val="bullet"/>
      <w:lvlText w:val="–"/>
      <w:lvlJc w:val="left"/>
      <w:pPr>
        <w:ind w:left="648" w:hanging="216"/>
      </w:pPr>
      <w:rPr>
        <w:rFonts w:ascii="Arial" w:hAnsi="Arial" w:hint="default"/>
        <w:color w:val="000000" w:themeColor="accent1"/>
      </w:rPr>
    </w:lvl>
    <w:lvl w:ilvl="3">
      <w:start w:val="1"/>
      <w:numFmt w:val="bullet"/>
      <w:lvlText w:val="–"/>
      <w:lvlJc w:val="left"/>
      <w:pPr>
        <w:ind w:left="864" w:hanging="216"/>
      </w:pPr>
      <w:rPr>
        <w:rFonts w:ascii="Arial" w:hAnsi="Arial" w:hint="default"/>
        <w:color w:val="000000" w:themeColor="accent1"/>
      </w:rPr>
    </w:lvl>
    <w:lvl w:ilvl="4">
      <w:start w:val="1"/>
      <w:numFmt w:val="bullet"/>
      <w:lvlText w:val="–"/>
      <w:lvlJc w:val="left"/>
      <w:pPr>
        <w:ind w:left="1080" w:hanging="216"/>
      </w:pPr>
      <w:rPr>
        <w:rFonts w:ascii="Arial" w:hAnsi="Arial" w:hint="default"/>
        <w:color w:val="000000" w:themeColor="accent1"/>
      </w:rPr>
    </w:lvl>
    <w:lvl w:ilvl="5">
      <w:start w:val="1"/>
      <w:numFmt w:val="bullet"/>
      <w:lvlText w:val="–"/>
      <w:lvlJc w:val="left"/>
      <w:pPr>
        <w:ind w:left="1296" w:hanging="216"/>
      </w:pPr>
      <w:rPr>
        <w:rFonts w:ascii="Arial" w:hAnsi="Arial" w:hint="default"/>
        <w:color w:val="000000" w:themeColor="accent1"/>
      </w:rPr>
    </w:lvl>
    <w:lvl w:ilvl="6">
      <w:start w:val="1"/>
      <w:numFmt w:val="bullet"/>
      <w:lvlText w:val="–"/>
      <w:lvlJc w:val="left"/>
      <w:pPr>
        <w:ind w:left="1512" w:hanging="216"/>
      </w:pPr>
      <w:rPr>
        <w:rFonts w:ascii="Arial" w:hAnsi="Arial" w:hint="default"/>
        <w:color w:val="000000" w:themeColor="accent1"/>
      </w:rPr>
    </w:lvl>
    <w:lvl w:ilvl="7">
      <w:start w:val="1"/>
      <w:numFmt w:val="bullet"/>
      <w:lvlText w:val="–"/>
      <w:lvlJc w:val="left"/>
      <w:pPr>
        <w:ind w:left="1728" w:hanging="216"/>
      </w:pPr>
      <w:rPr>
        <w:rFonts w:ascii="Arial" w:hAnsi="Arial" w:hint="default"/>
        <w:color w:val="000000" w:themeColor="accent1"/>
      </w:rPr>
    </w:lvl>
    <w:lvl w:ilvl="8">
      <w:start w:val="1"/>
      <w:numFmt w:val="bullet"/>
      <w:lvlText w:val="–"/>
      <w:lvlJc w:val="left"/>
      <w:pPr>
        <w:ind w:left="1944" w:hanging="216"/>
      </w:pPr>
      <w:rPr>
        <w:rFonts w:ascii="Arial" w:hAnsi="Arial" w:hint="default"/>
        <w:color w:val="000000" w:themeColor="accent1"/>
      </w:rPr>
    </w:lvl>
  </w:abstractNum>
  <w:abstractNum w:abstractNumId="3" w15:restartNumberingAfterBreak="0">
    <w:nsid w:val="2D48670A"/>
    <w:multiLevelType w:val="hybridMultilevel"/>
    <w:tmpl w:val="90FED9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E07069"/>
    <w:multiLevelType w:val="multilevel"/>
    <w:tmpl w:val="4D8A08C6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1569"/>
        </w:tabs>
        <w:ind w:left="1569" w:hanging="576"/>
      </w:pPr>
      <w:rPr>
        <w:rFonts w:cs="Times New Roman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1"/>
      <w:lvlText w:val="%1.%2.%3.%4"/>
      <w:lvlJc w:val="left"/>
      <w:pPr>
        <w:tabs>
          <w:tab w:val="num" w:pos="1006"/>
        </w:tabs>
        <w:ind w:left="1006" w:hanging="864"/>
      </w:pPr>
      <w:rPr>
        <w:rFonts w:cs="Times New Roman"/>
        <w:i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4D0C0527"/>
    <w:multiLevelType w:val="hybridMultilevel"/>
    <w:tmpl w:val="BE72A5AE"/>
    <w:lvl w:ilvl="0" w:tplc="8B26DBA6">
      <w:start w:val="1"/>
      <w:numFmt w:val="bullet"/>
      <w:pStyle w:val="WP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126E"/>
    <w:multiLevelType w:val="hybridMultilevel"/>
    <w:tmpl w:val="8C10D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1760F"/>
    <w:multiLevelType w:val="hybridMultilevel"/>
    <w:tmpl w:val="DD465B02"/>
    <w:lvl w:ilvl="0" w:tplc="76D666B4">
      <w:start w:val="1"/>
      <w:numFmt w:val="decimal"/>
      <w:pStyle w:val="WPSectionTit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7642F"/>
    <w:multiLevelType w:val="multilevel"/>
    <w:tmpl w:val="75305766"/>
    <w:lvl w:ilvl="0">
      <w:start w:val="1"/>
      <w:numFmt w:val="decimal"/>
      <w:pStyle w:val="H1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pStyle w:val="H3"/>
      <w:lvlText w:val="%1.%2.%3"/>
      <w:lvlJc w:val="left"/>
      <w:pPr>
        <w:tabs>
          <w:tab w:val="num" w:pos="72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58C8403B"/>
    <w:multiLevelType w:val="hybridMultilevel"/>
    <w:tmpl w:val="A4BAE89C"/>
    <w:lvl w:ilvl="0" w:tplc="0409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5D3803E5"/>
    <w:multiLevelType w:val="hybridMultilevel"/>
    <w:tmpl w:val="544C7184"/>
    <w:lvl w:ilvl="0" w:tplc="40B241CA">
      <w:start w:val="1"/>
      <w:numFmt w:val="decimal"/>
      <w:pStyle w:val="WPBody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208C7"/>
    <w:multiLevelType w:val="hybridMultilevel"/>
    <w:tmpl w:val="8258C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AC3993"/>
    <w:multiLevelType w:val="multilevel"/>
    <w:tmpl w:val="0C1CF68E"/>
    <w:lvl w:ilvl="0">
      <w:start w:val="1"/>
      <w:numFmt w:val="bullet"/>
      <w:pStyle w:val="DXCCaptionBullets"/>
      <w:lvlText w:val="•"/>
      <w:lvlJc w:val="left"/>
      <w:pPr>
        <w:ind w:left="144" w:hanging="144"/>
      </w:pPr>
      <w:rPr>
        <w:rFonts w:ascii="Arial" w:hAnsi="Arial" w:hint="default"/>
        <w:color w:val="000000" w:themeColor="accent1"/>
      </w:rPr>
    </w:lvl>
    <w:lvl w:ilvl="1">
      <w:start w:val="1"/>
      <w:numFmt w:val="bullet"/>
      <w:lvlText w:val="–"/>
      <w:lvlJc w:val="left"/>
      <w:pPr>
        <w:ind w:left="288" w:hanging="144"/>
      </w:pPr>
      <w:rPr>
        <w:rFonts w:ascii="Arial" w:hAnsi="Arial" w:hint="default"/>
        <w:color w:val="000000" w:themeColor="accent1"/>
      </w:rPr>
    </w:lvl>
    <w:lvl w:ilvl="2">
      <w:start w:val="1"/>
      <w:numFmt w:val="bullet"/>
      <w:lvlText w:val="–"/>
      <w:lvlJc w:val="left"/>
      <w:pPr>
        <w:ind w:left="432" w:hanging="144"/>
      </w:pPr>
      <w:rPr>
        <w:rFonts w:ascii="Arial" w:hAnsi="Arial" w:hint="default"/>
        <w:color w:val="000000" w:themeColor="accent1"/>
      </w:rPr>
    </w:lvl>
    <w:lvl w:ilvl="3">
      <w:start w:val="1"/>
      <w:numFmt w:val="bullet"/>
      <w:lvlText w:val="–"/>
      <w:lvlJc w:val="left"/>
      <w:pPr>
        <w:ind w:left="576" w:hanging="144"/>
      </w:pPr>
      <w:rPr>
        <w:rFonts w:ascii="Arial" w:hAnsi="Arial" w:hint="default"/>
        <w:color w:val="000000" w:themeColor="accent1"/>
      </w:rPr>
    </w:lvl>
    <w:lvl w:ilvl="4">
      <w:start w:val="1"/>
      <w:numFmt w:val="bullet"/>
      <w:lvlText w:val="–"/>
      <w:lvlJc w:val="left"/>
      <w:pPr>
        <w:ind w:left="720" w:hanging="144"/>
      </w:pPr>
      <w:rPr>
        <w:rFonts w:ascii="Arial" w:hAnsi="Arial" w:hint="default"/>
        <w:color w:val="000000" w:themeColor="accent1"/>
      </w:rPr>
    </w:lvl>
    <w:lvl w:ilvl="5">
      <w:start w:val="1"/>
      <w:numFmt w:val="bullet"/>
      <w:lvlText w:val="–"/>
      <w:lvlJc w:val="left"/>
      <w:pPr>
        <w:ind w:left="864" w:hanging="144"/>
      </w:pPr>
      <w:rPr>
        <w:rFonts w:ascii="Arial" w:hAnsi="Arial" w:hint="default"/>
        <w:color w:val="000000" w:themeColor="accent1"/>
      </w:rPr>
    </w:lvl>
    <w:lvl w:ilvl="6">
      <w:start w:val="1"/>
      <w:numFmt w:val="bullet"/>
      <w:lvlText w:val="•"/>
      <w:lvlJc w:val="left"/>
      <w:pPr>
        <w:ind w:left="1008" w:hanging="144"/>
      </w:pPr>
      <w:rPr>
        <w:rFonts w:ascii="Arial" w:hAnsi="Arial" w:hint="default"/>
        <w:color w:val="000000" w:themeColor="accent1"/>
      </w:rPr>
    </w:lvl>
    <w:lvl w:ilvl="7">
      <w:start w:val="1"/>
      <w:numFmt w:val="bullet"/>
      <w:lvlText w:val="–"/>
      <w:lvlJc w:val="left"/>
      <w:pPr>
        <w:ind w:left="1152" w:hanging="144"/>
      </w:pPr>
      <w:rPr>
        <w:rFonts w:ascii="Arial" w:hAnsi="Arial" w:hint="default"/>
        <w:color w:val="000000" w:themeColor="accent1"/>
      </w:rPr>
    </w:lvl>
    <w:lvl w:ilvl="8">
      <w:start w:val="1"/>
      <w:numFmt w:val="bullet"/>
      <w:lvlText w:val="–"/>
      <w:lvlJc w:val="left"/>
      <w:pPr>
        <w:ind w:left="1296" w:hanging="144"/>
      </w:pPr>
      <w:rPr>
        <w:rFonts w:ascii="Arial" w:hAnsi="Arial" w:hint="default"/>
        <w:color w:val="000000" w:themeColor="accent1"/>
      </w:rPr>
    </w:lvl>
  </w:abstractNum>
  <w:abstractNum w:abstractNumId="13" w15:restartNumberingAfterBreak="0">
    <w:nsid w:val="695B0430"/>
    <w:multiLevelType w:val="hybridMultilevel"/>
    <w:tmpl w:val="A3B6F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B3CB8"/>
    <w:multiLevelType w:val="hybridMultilevel"/>
    <w:tmpl w:val="C158E0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6859E0"/>
    <w:multiLevelType w:val="hybridMultilevel"/>
    <w:tmpl w:val="752C8F2A"/>
    <w:lvl w:ilvl="0" w:tplc="7EF26980">
      <w:start w:val="1"/>
      <w:numFmt w:val="decimal"/>
      <w:pStyle w:val="headings2"/>
      <w:lvlText w:val="1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2F906CF"/>
    <w:multiLevelType w:val="hybridMultilevel"/>
    <w:tmpl w:val="EA0C7DCE"/>
    <w:lvl w:ilvl="0" w:tplc="B0146E56">
      <w:numFmt w:val="bullet"/>
      <w:lvlText w:val=""/>
      <w:lvlJc w:val="left"/>
      <w:pPr>
        <w:ind w:left="1121" w:hanging="35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E9E625A">
      <w:numFmt w:val="bullet"/>
      <w:lvlText w:val="-"/>
      <w:lvlJc w:val="left"/>
      <w:pPr>
        <w:ind w:left="1483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A80E8C22">
      <w:numFmt w:val="bullet"/>
      <w:lvlText w:val="•"/>
      <w:lvlJc w:val="left"/>
      <w:pPr>
        <w:ind w:left="2420" w:hanging="360"/>
      </w:pPr>
      <w:rPr>
        <w:rFonts w:hint="default"/>
        <w:lang w:val="it-IT" w:eastAsia="en-US" w:bidi="ar-SA"/>
      </w:rPr>
    </w:lvl>
    <w:lvl w:ilvl="3" w:tplc="7C92886C">
      <w:numFmt w:val="bullet"/>
      <w:lvlText w:val="•"/>
      <w:lvlJc w:val="left"/>
      <w:pPr>
        <w:ind w:left="3361" w:hanging="360"/>
      </w:pPr>
      <w:rPr>
        <w:rFonts w:hint="default"/>
        <w:lang w:val="it-IT" w:eastAsia="en-US" w:bidi="ar-SA"/>
      </w:rPr>
    </w:lvl>
    <w:lvl w:ilvl="4" w:tplc="25626658">
      <w:numFmt w:val="bullet"/>
      <w:lvlText w:val="•"/>
      <w:lvlJc w:val="left"/>
      <w:pPr>
        <w:ind w:left="4302" w:hanging="360"/>
      </w:pPr>
      <w:rPr>
        <w:rFonts w:hint="default"/>
        <w:lang w:val="it-IT" w:eastAsia="en-US" w:bidi="ar-SA"/>
      </w:rPr>
    </w:lvl>
    <w:lvl w:ilvl="5" w:tplc="B0F64A76">
      <w:numFmt w:val="bullet"/>
      <w:lvlText w:val="•"/>
      <w:lvlJc w:val="left"/>
      <w:pPr>
        <w:ind w:left="5242" w:hanging="360"/>
      </w:pPr>
      <w:rPr>
        <w:rFonts w:hint="default"/>
        <w:lang w:val="it-IT" w:eastAsia="en-US" w:bidi="ar-SA"/>
      </w:rPr>
    </w:lvl>
    <w:lvl w:ilvl="6" w:tplc="08D08DB8">
      <w:numFmt w:val="bullet"/>
      <w:lvlText w:val="•"/>
      <w:lvlJc w:val="left"/>
      <w:pPr>
        <w:ind w:left="6183" w:hanging="360"/>
      </w:pPr>
      <w:rPr>
        <w:rFonts w:hint="default"/>
        <w:lang w:val="it-IT" w:eastAsia="en-US" w:bidi="ar-SA"/>
      </w:rPr>
    </w:lvl>
    <w:lvl w:ilvl="7" w:tplc="6CD6B8A0">
      <w:numFmt w:val="bullet"/>
      <w:lvlText w:val="•"/>
      <w:lvlJc w:val="left"/>
      <w:pPr>
        <w:ind w:left="7124" w:hanging="360"/>
      </w:pPr>
      <w:rPr>
        <w:rFonts w:hint="default"/>
        <w:lang w:val="it-IT" w:eastAsia="en-US" w:bidi="ar-SA"/>
      </w:rPr>
    </w:lvl>
    <w:lvl w:ilvl="8" w:tplc="5D30909A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75E94BB3"/>
    <w:multiLevelType w:val="multilevel"/>
    <w:tmpl w:val="BE3A3558"/>
    <w:lvl w:ilvl="0">
      <w:start w:val="1"/>
      <w:numFmt w:val="decimal"/>
      <w:pStyle w:val="DXCNumbers"/>
      <w:lvlText w:val="%1."/>
      <w:lvlJc w:val="left"/>
      <w:pPr>
        <w:ind w:left="288" w:hanging="288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576" w:hanging="288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ind w:left="864" w:hanging="288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152" w:hanging="288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440" w:hanging="288"/>
      </w:pPr>
      <w:rPr>
        <w:rFonts w:ascii="Arial" w:hAnsi="Arial" w:hint="default"/>
      </w:rPr>
    </w:lvl>
    <w:lvl w:ilvl="5">
      <w:start w:val="1"/>
      <w:numFmt w:val="lowerRoman"/>
      <w:lvlText w:val="%6."/>
      <w:lvlJc w:val="left"/>
      <w:pPr>
        <w:ind w:left="1728" w:hanging="288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ascii="Arial" w:hAnsi="Arial" w:hint="default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ascii="Arial" w:hAnsi="Arial" w:hint="default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ascii="Arial" w:hAnsi="Arial" w:hint="default"/>
      </w:rPr>
    </w:lvl>
  </w:abstractNum>
  <w:abstractNum w:abstractNumId="18" w15:restartNumberingAfterBreak="0">
    <w:nsid w:val="7765244C"/>
    <w:multiLevelType w:val="hybridMultilevel"/>
    <w:tmpl w:val="41665B94"/>
    <w:lvl w:ilvl="0" w:tplc="E67E2BC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85C05"/>
    <w:multiLevelType w:val="hybridMultilevel"/>
    <w:tmpl w:val="118A62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8575490">
    <w:abstractNumId w:val="5"/>
  </w:num>
  <w:num w:numId="2" w16cid:durableId="796991476">
    <w:abstractNumId w:val="7"/>
  </w:num>
  <w:num w:numId="3" w16cid:durableId="513614113">
    <w:abstractNumId w:val="10"/>
  </w:num>
  <w:num w:numId="4" w16cid:durableId="1588071666">
    <w:abstractNumId w:val="15"/>
  </w:num>
  <w:num w:numId="5" w16cid:durableId="1577781390">
    <w:abstractNumId w:val="8"/>
  </w:num>
  <w:num w:numId="6" w16cid:durableId="2089575678">
    <w:abstractNumId w:val="4"/>
  </w:num>
  <w:num w:numId="7" w16cid:durableId="362368571">
    <w:abstractNumId w:val="4"/>
  </w:num>
  <w:num w:numId="8" w16cid:durableId="117378003">
    <w:abstractNumId w:val="2"/>
  </w:num>
  <w:num w:numId="9" w16cid:durableId="1283460500">
    <w:abstractNumId w:val="12"/>
  </w:num>
  <w:num w:numId="10" w16cid:durableId="2073311203">
    <w:abstractNumId w:val="17"/>
  </w:num>
  <w:num w:numId="11" w16cid:durableId="348678214">
    <w:abstractNumId w:val="1"/>
  </w:num>
  <w:num w:numId="12" w16cid:durableId="2038310018">
    <w:abstractNumId w:val="11"/>
  </w:num>
  <w:num w:numId="13" w16cid:durableId="355426422">
    <w:abstractNumId w:val="16"/>
  </w:num>
  <w:num w:numId="14" w16cid:durableId="1839348238">
    <w:abstractNumId w:val="13"/>
  </w:num>
  <w:num w:numId="15" w16cid:durableId="267467703">
    <w:abstractNumId w:val="18"/>
  </w:num>
  <w:num w:numId="16" w16cid:durableId="1705712556">
    <w:abstractNumId w:val="14"/>
  </w:num>
  <w:num w:numId="17" w16cid:durableId="1086197165">
    <w:abstractNumId w:val="3"/>
  </w:num>
  <w:num w:numId="18" w16cid:durableId="1804928640">
    <w:abstractNumId w:val="19"/>
  </w:num>
  <w:num w:numId="19" w16cid:durableId="191303058">
    <w:abstractNumId w:val="6"/>
  </w:num>
  <w:num w:numId="20" w16cid:durableId="701594071">
    <w:abstractNumId w:val="0"/>
  </w:num>
  <w:num w:numId="21" w16cid:durableId="2047099700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9EF"/>
    <w:rsid w:val="000071C8"/>
    <w:rsid w:val="00007826"/>
    <w:rsid w:val="000160CB"/>
    <w:rsid w:val="00017B03"/>
    <w:rsid w:val="0002151E"/>
    <w:rsid w:val="000229AA"/>
    <w:rsid w:val="00022D53"/>
    <w:rsid w:val="00023295"/>
    <w:rsid w:val="000233AC"/>
    <w:rsid w:val="00023695"/>
    <w:rsid w:val="0002739D"/>
    <w:rsid w:val="0003102F"/>
    <w:rsid w:val="00035AF3"/>
    <w:rsid w:val="00037D90"/>
    <w:rsid w:val="00040919"/>
    <w:rsid w:val="00047990"/>
    <w:rsid w:val="000512A2"/>
    <w:rsid w:val="00051AE9"/>
    <w:rsid w:val="0005473F"/>
    <w:rsid w:val="0005641A"/>
    <w:rsid w:val="00056FEC"/>
    <w:rsid w:val="000624A7"/>
    <w:rsid w:val="0007013B"/>
    <w:rsid w:val="00071F72"/>
    <w:rsid w:val="000730A4"/>
    <w:rsid w:val="000730FB"/>
    <w:rsid w:val="00074833"/>
    <w:rsid w:val="00075DD4"/>
    <w:rsid w:val="00080C66"/>
    <w:rsid w:val="00086457"/>
    <w:rsid w:val="0009027F"/>
    <w:rsid w:val="00097079"/>
    <w:rsid w:val="00097C83"/>
    <w:rsid w:val="000A7090"/>
    <w:rsid w:val="000B37F8"/>
    <w:rsid w:val="000B438D"/>
    <w:rsid w:val="000C217B"/>
    <w:rsid w:val="000C332A"/>
    <w:rsid w:val="000C4CA1"/>
    <w:rsid w:val="000C57DF"/>
    <w:rsid w:val="000C5EC2"/>
    <w:rsid w:val="000C62B5"/>
    <w:rsid w:val="000D0AD1"/>
    <w:rsid w:val="000D29FE"/>
    <w:rsid w:val="000D60C7"/>
    <w:rsid w:val="000E03F0"/>
    <w:rsid w:val="000E2996"/>
    <w:rsid w:val="000E3A55"/>
    <w:rsid w:val="000E7C04"/>
    <w:rsid w:val="000F0F63"/>
    <w:rsid w:val="000F1F5D"/>
    <w:rsid w:val="000F22A1"/>
    <w:rsid w:val="000F33F8"/>
    <w:rsid w:val="000F3540"/>
    <w:rsid w:val="000F7CC2"/>
    <w:rsid w:val="00103010"/>
    <w:rsid w:val="00103110"/>
    <w:rsid w:val="00104031"/>
    <w:rsid w:val="001049F4"/>
    <w:rsid w:val="001075E9"/>
    <w:rsid w:val="001078C4"/>
    <w:rsid w:val="001121A8"/>
    <w:rsid w:val="00112293"/>
    <w:rsid w:val="00116594"/>
    <w:rsid w:val="00116A8E"/>
    <w:rsid w:val="00117883"/>
    <w:rsid w:val="00120B70"/>
    <w:rsid w:val="00125596"/>
    <w:rsid w:val="0013281D"/>
    <w:rsid w:val="00132865"/>
    <w:rsid w:val="00132AB3"/>
    <w:rsid w:val="00133E1C"/>
    <w:rsid w:val="00137A0F"/>
    <w:rsid w:val="001415F6"/>
    <w:rsid w:val="00142088"/>
    <w:rsid w:val="00142F1F"/>
    <w:rsid w:val="00143FE5"/>
    <w:rsid w:val="00144B44"/>
    <w:rsid w:val="00144C5F"/>
    <w:rsid w:val="00146CD3"/>
    <w:rsid w:val="001475C1"/>
    <w:rsid w:val="00155354"/>
    <w:rsid w:val="00160E89"/>
    <w:rsid w:val="001633FD"/>
    <w:rsid w:val="00164532"/>
    <w:rsid w:val="00164C93"/>
    <w:rsid w:val="00165DEB"/>
    <w:rsid w:val="001707AA"/>
    <w:rsid w:val="00184048"/>
    <w:rsid w:val="001852DA"/>
    <w:rsid w:val="00185990"/>
    <w:rsid w:val="00186BB4"/>
    <w:rsid w:val="00186F2A"/>
    <w:rsid w:val="001906E7"/>
    <w:rsid w:val="00191206"/>
    <w:rsid w:val="0019468E"/>
    <w:rsid w:val="001A154C"/>
    <w:rsid w:val="001A230F"/>
    <w:rsid w:val="001A4BAB"/>
    <w:rsid w:val="001B01AC"/>
    <w:rsid w:val="001B29D8"/>
    <w:rsid w:val="001B2FB6"/>
    <w:rsid w:val="001B38B2"/>
    <w:rsid w:val="001B5594"/>
    <w:rsid w:val="001B5DDC"/>
    <w:rsid w:val="001C1E63"/>
    <w:rsid w:val="001C5745"/>
    <w:rsid w:val="001C7FF9"/>
    <w:rsid w:val="001D28E6"/>
    <w:rsid w:val="001D4651"/>
    <w:rsid w:val="001D5EC9"/>
    <w:rsid w:val="001D6862"/>
    <w:rsid w:val="001E0FE2"/>
    <w:rsid w:val="001E42EB"/>
    <w:rsid w:val="001E4A26"/>
    <w:rsid w:val="001F024B"/>
    <w:rsid w:val="001F6C07"/>
    <w:rsid w:val="002028EF"/>
    <w:rsid w:val="00205406"/>
    <w:rsid w:val="00205546"/>
    <w:rsid w:val="00211F93"/>
    <w:rsid w:val="0021317E"/>
    <w:rsid w:val="00213999"/>
    <w:rsid w:val="0021568F"/>
    <w:rsid w:val="002221D1"/>
    <w:rsid w:val="00222668"/>
    <w:rsid w:val="00231701"/>
    <w:rsid w:val="00234215"/>
    <w:rsid w:val="002362E6"/>
    <w:rsid w:val="00237D2F"/>
    <w:rsid w:val="00240089"/>
    <w:rsid w:val="0024242B"/>
    <w:rsid w:val="002428F2"/>
    <w:rsid w:val="002438D7"/>
    <w:rsid w:val="00245F99"/>
    <w:rsid w:val="002507BF"/>
    <w:rsid w:val="0025297F"/>
    <w:rsid w:val="00253921"/>
    <w:rsid w:val="00255D1E"/>
    <w:rsid w:val="00256D2F"/>
    <w:rsid w:val="0026191B"/>
    <w:rsid w:val="00263A9C"/>
    <w:rsid w:val="00271AA8"/>
    <w:rsid w:val="00273012"/>
    <w:rsid w:val="00281BB0"/>
    <w:rsid w:val="00282826"/>
    <w:rsid w:val="002837CA"/>
    <w:rsid w:val="00283E79"/>
    <w:rsid w:val="0028561B"/>
    <w:rsid w:val="002874CE"/>
    <w:rsid w:val="00287627"/>
    <w:rsid w:val="002A1342"/>
    <w:rsid w:val="002A2044"/>
    <w:rsid w:val="002A6F31"/>
    <w:rsid w:val="002B03F0"/>
    <w:rsid w:val="002B0FD1"/>
    <w:rsid w:val="002B2D2D"/>
    <w:rsid w:val="002B6013"/>
    <w:rsid w:val="002B67B3"/>
    <w:rsid w:val="002B6CEB"/>
    <w:rsid w:val="002B7B1B"/>
    <w:rsid w:val="002C17A0"/>
    <w:rsid w:val="002C6CE6"/>
    <w:rsid w:val="002D1E78"/>
    <w:rsid w:val="002D39B9"/>
    <w:rsid w:val="002D42AA"/>
    <w:rsid w:val="002E024D"/>
    <w:rsid w:val="002E1098"/>
    <w:rsid w:val="002E2299"/>
    <w:rsid w:val="002E5281"/>
    <w:rsid w:val="002E58FC"/>
    <w:rsid w:val="002F53BB"/>
    <w:rsid w:val="002F544C"/>
    <w:rsid w:val="002F57E1"/>
    <w:rsid w:val="002F6641"/>
    <w:rsid w:val="002F72C9"/>
    <w:rsid w:val="002F7D0A"/>
    <w:rsid w:val="002F7F83"/>
    <w:rsid w:val="003024A6"/>
    <w:rsid w:val="00307737"/>
    <w:rsid w:val="00310DE0"/>
    <w:rsid w:val="00312182"/>
    <w:rsid w:val="00314BC6"/>
    <w:rsid w:val="003240B4"/>
    <w:rsid w:val="00326DDC"/>
    <w:rsid w:val="00330C60"/>
    <w:rsid w:val="003319FA"/>
    <w:rsid w:val="0033359B"/>
    <w:rsid w:val="0033754E"/>
    <w:rsid w:val="0034138B"/>
    <w:rsid w:val="00344D6C"/>
    <w:rsid w:val="00345D2B"/>
    <w:rsid w:val="00347DDC"/>
    <w:rsid w:val="00350637"/>
    <w:rsid w:val="00350B6E"/>
    <w:rsid w:val="00351B82"/>
    <w:rsid w:val="00351EEC"/>
    <w:rsid w:val="003575E3"/>
    <w:rsid w:val="00357A51"/>
    <w:rsid w:val="003602A9"/>
    <w:rsid w:val="00361915"/>
    <w:rsid w:val="00361FDC"/>
    <w:rsid w:val="003623F6"/>
    <w:rsid w:val="00365AFF"/>
    <w:rsid w:val="00373941"/>
    <w:rsid w:val="00374ADA"/>
    <w:rsid w:val="0038534B"/>
    <w:rsid w:val="003870EB"/>
    <w:rsid w:val="0039252B"/>
    <w:rsid w:val="00394BDA"/>
    <w:rsid w:val="003A067C"/>
    <w:rsid w:val="003A161A"/>
    <w:rsid w:val="003A439C"/>
    <w:rsid w:val="003A6256"/>
    <w:rsid w:val="003C0CE0"/>
    <w:rsid w:val="003C3C0A"/>
    <w:rsid w:val="003C4DA2"/>
    <w:rsid w:val="003C4F40"/>
    <w:rsid w:val="003D0C9B"/>
    <w:rsid w:val="003D12F7"/>
    <w:rsid w:val="003D29FA"/>
    <w:rsid w:val="003D395F"/>
    <w:rsid w:val="003D3D4A"/>
    <w:rsid w:val="003D5FA1"/>
    <w:rsid w:val="003D7A13"/>
    <w:rsid w:val="003E0368"/>
    <w:rsid w:val="003E60E8"/>
    <w:rsid w:val="003F2CA6"/>
    <w:rsid w:val="003F3FBE"/>
    <w:rsid w:val="003F5D65"/>
    <w:rsid w:val="003F6523"/>
    <w:rsid w:val="00400A0C"/>
    <w:rsid w:val="00401699"/>
    <w:rsid w:val="00403990"/>
    <w:rsid w:val="004051BF"/>
    <w:rsid w:val="00413A75"/>
    <w:rsid w:val="00414E71"/>
    <w:rsid w:val="0041505B"/>
    <w:rsid w:val="004200A0"/>
    <w:rsid w:val="00420524"/>
    <w:rsid w:val="0042583A"/>
    <w:rsid w:val="00425FE5"/>
    <w:rsid w:val="004260C6"/>
    <w:rsid w:val="00432D9F"/>
    <w:rsid w:val="00434824"/>
    <w:rsid w:val="00435550"/>
    <w:rsid w:val="00444572"/>
    <w:rsid w:val="0044560A"/>
    <w:rsid w:val="00451057"/>
    <w:rsid w:val="00451B8B"/>
    <w:rsid w:val="00465240"/>
    <w:rsid w:val="004663E9"/>
    <w:rsid w:val="0046714A"/>
    <w:rsid w:val="00475185"/>
    <w:rsid w:val="004752CB"/>
    <w:rsid w:val="004767FB"/>
    <w:rsid w:val="00476BD2"/>
    <w:rsid w:val="004843C9"/>
    <w:rsid w:val="00484FBB"/>
    <w:rsid w:val="004871B8"/>
    <w:rsid w:val="00487717"/>
    <w:rsid w:val="00490C84"/>
    <w:rsid w:val="00495C97"/>
    <w:rsid w:val="00497469"/>
    <w:rsid w:val="004A07EC"/>
    <w:rsid w:val="004A0E4E"/>
    <w:rsid w:val="004A16D1"/>
    <w:rsid w:val="004A19EF"/>
    <w:rsid w:val="004A2793"/>
    <w:rsid w:val="004A390F"/>
    <w:rsid w:val="004B0337"/>
    <w:rsid w:val="004C0793"/>
    <w:rsid w:val="004C2988"/>
    <w:rsid w:val="004E2D63"/>
    <w:rsid w:val="004F3E2E"/>
    <w:rsid w:val="004F6221"/>
    <w:rsid w:val="004F7999"/>
    <w:rsid w:val="005028DB"/>
    <w:rsid w:val="00503E8F"/>
    <w:rsid w:val="00512CD8"/>
    <w:rsid w:val="00514BEB"/>
    <w:rsid w:val="0051573E"/>
    <w:rsid w:val="00527B3C"/>
    <w:rsid w:val="00530B7E"/>
    <w:rsid w:val="00530D4F"/>
    <w:rsid w:val="005328A1"/>
    <w:rsid w:val="005345AC"/>
    <w:rsid w:val="00542FF6"/>
    <w:rsid w:val="00550512"/>
    <w:rsid w:val="005515EA"/>
    <w:rsid w:val="00551CF3"/>
    <w:rsid w:val="005577FF"/>
    <w:rsid w:val="00560433"/>
    <w:rsid w:val="005653E5"/>
    <w:rsid w:val="005812AE"/>
    <w:rsid w:val="005819C7"/>
    <w:rsid w:val="00585DE8"/>
    <w:rsid w:val="00586A37"/>
    <w:rsid w:val="00595F72"/>
    <w:rsid w:val="005A01B8"/>
    <w:rsid w:val="005A01C8"/>
    <w:rsid w:val="005A1C18"/>
    <w:rsid w:val="005A3C97"/>
    <w:rsid w:val="005A42B8"/>
    <w:rsid w:val="005A4E2E"/>
    <w:rsid w:val="005A621C"/>
    <w:rsid w:val="005B0E39"/>
    <w:rsid w:val="005B1B81"/>
    <w:rsid w:val="005C073F"/>
    <w:rsid w:val="005C1266"/>
    <w:rsid w:val="005C19DD"/>
    <w:rsid w:val="005C2150"/>
    <w:rsid w:val="005C4075"/>
    <w:rsid w:val="005C7A67"/>
    <w:rsid w:val="005D0EA8"/>
    <w:rsid w:val="005D2CEB"/>
    <w:rsid w:val="005D45A9"/>
    <w:rsid w:val="005D5E0E"/>
    <w:rsid w:val="005D6074"/>
    <w:rsid w:val="005E008C"/>
    <w:rsid w:val="005E2141"/>
    <w:rsid w:val="005E223B"/>
    <w:rsid w:val="005F1A24"/>
    <w:rsid w:val="005F1B9A"/>
    <w:rsid w:val="005F2502"/>
    <w:rsid w:val="005F34E1"/>
    <w:rsid w:val="005F7531"/>
    <w:rsid w:val="006011CA"/>
    <w:rsid w:val="00602381"/>
    <w:rsid w:val="006027D8"/>
    <w:rsid w:val="00606C51"/>
    <w:rsid w:val="00607AD2"/>
    <w:rsid w:val="00613DD7"/>
    <w:rsid w:val="00621117"/>
    <w:rsid w:val="006229C7"/>
    <w:rsid w:val="00624544"/>
    <w:rsid w:val="00624AED"/>
    <w:rsid w:val="00632563"/>
    <w:rsid w:val="00635663"/>
    <w:rsid w:val="00643E91"/>
    <w:rsid w:val="0064405A"/>
    <w:rsid w:val="00651F46"/>
    <w:rsid w:val="006531BA"/>
    <w:rsid w:val="006577A2"/>
    <w:rsid w:val="006618CC"/>
    <w:rsid w:val="00662A1C"/>
    <w:rsid w:val="00663A0C"/>
    <w:rsid w:val="00666190"/>
    <w:rsid w:val="00670DA0"/>
    <w:rsid w:val="006727E9"/>
    <w:rsid w:val="00675B39"/>
    <w:rsid w:val="0068312C"/>
    <w:rsid w:val="00690947"/>
    <w:rsid w:val="0069405B"/>
    <w:rsid w:val="00695D3A"/>
    <w:rsid w:val="006A0C3F"/>
    <w:rsid w:val="006A45BC"/>
    <w:rsid w:val="006A4CBD"/>
    <w:rsid w:val="006B1715"/>
    <w:rsid w:val="006B4364"/>
    <w:rsid w:val="006B6A3D"/>
    <w:rsid w:val="006B6E33"/>
    <w:rsid w:val="006B7C17"/>
    <w:rsid w:val="006C2F73"/>
    <w:rsid w:val="006C334B"/>
    <w:rsid w:val="006D1C21"/>
    <w:rsid w:val="006D4BFC"/>
    <w:rsid w:val="006D6ABF"/>
    <w:rsid w:val="006D6C01"/>
    <w:rsid w:val="006D7B25"/>
    <w:rsid w:val="006E4560"/>
    <w:rsid w:val="006E4C4C"/>
    <w:rsid w:val="006E773A"/>
    <w:rsid w:val="006F0C34"/>
    <w:rsid w:val="006F2556"/>
    <w:rsid w:val="006F48D8"/>
    <w:rsid w:val="006F64C0"/>
    <w:rsid w:val="00702C83"/>
    <w:rsid w:val="00713BA7"/>
    <w:rsid w:val="007150D0"/>
    <w:rsid w:val="0071539A"/>
    <w:rsid w:val="00717665"/>
    <w:rsid w:val="00717695"/>
    <w:rsid w:val="007177B3"/>
    <w:rsid w:val="00717CCB"/>
    <w:rsid w:val="00720461"/>
    <w:rsid w:val="007213FC"/>
    <w:rsid w:val="00723C32"/>
    <w:rsid w:val="00730C5F"/>
    <w:rsid w:val="0073109E"/>
    <w:rsid w:val="007354D1"/>
    <w:rsid w:val="007368E4"/>
    <w:rsid w:val="0073747B"/>
    <w:rsid w:val="0074291E"/>
    <w:rsid w:val="00742D0C"/>
    <w:rsid w:val="00743711"/>
    <w:rsid w:val="00746512"/>
    <w:rsid w:val="00746A46"/>
    <w:rsid w:val="00753025"/>
    <w:rsid w:val="007575FB"/>
    <w:rsid w:val="0076211D"/>
    <w:rsid w:val="00762ECC"/>
    <w:rsid w:val="00764AD9"/>
    <w:rsid w:val="007674C2"/>
    <w:rsid w:val="0077108D"/>
    <w:rsid w:val="00772833"/>
    <w:rsid w:val="007749DF"/>
    <w:rsid w:val="00774EDC"/>
    <w:rsid w:val="00776018"/>
    <w:rsid w:val="0078093D"/>
    <w:rsid w:val="007822F3"/>
    <w:rsid w:val="00782839"/>
    <w:rsid w:val="00783EB2"/>
    <w:rsid w:val="007961EF"/>
    <w:rsid w:val="007A07CD"/>
    <w:rsid w:val="007A44DC"/>
    <w:rsid w:val="007A59EF"/>
    <w:rsid w:val="007A5A7A"/>
    <w:rsid w:val="007A5D3E"/>
    <w:rsid w:val="007B0B13"/>
    <w:rsid w:val="007B158D"/>
    <w:rsid w:val="007D3A41"/>
    <w:rsid w:val="007D6F3D"/>
    <w:rsid w:val="007D72C3"/>
    <w:rsid w:val="007E189F"/>
    <w:rsid w:val="007E6569"/>
    <w:rsid w:val="007F7587"/>
    <w:rsid w:val="00802BD9"/>
    <w:rsid w:val="00815EB3"/>
    <w:rsid w:val="008206AD"/>
    <w:rsid w:val="008206ED"/>
    <w:rsid w:val="00821C47"/>
    <w:rsid w:val="00823278"/>
    <w:rsid w:val="00824582"/>
    <w:rsid w:val="00826AA5"/>
    <w:rsid w:val="008276F6"/>
    <w:rsid w:val="00832D1D"/>
    <w:rsid w:val="00840CFE"/>
    <w:rsid w:val="008415BC"/>
    <w:rsid w:val="0084170D"/>
    <w:rsid w:val="00843D48"/>
    <w:rsid w:val="008440AE"/>
    <w:rsid w:val="00847821"/>
    <w:rsid w:val="008479CF"/>
    <w:rsid w:val="00847C30"/>
    <w:rsid w:val="008524EE"/>
    <w:rsid w:val="008544CA"/>
    <w:rsid w:val="00857A55"/>
    <w:rsid w:val="0086032E"/>
    <w:rsid w:val="008649E5"/>
    <w:rsid w:val="008678FD"/>
    <w:rsid w:val="008705E0"/>
    <w:rsid w:val="00875B8D"/>
    <w:rsid w:val="008774FA"/>
    <w:rsid w:val="00877D86"/>
    <w:rsid w:val="0088232D"/>
    <w:rsid w:val="00887BA1"/>
    <w:rsid w:val="00893C6A"/>
    <w:rsid w:val="00897D50"/>
    <w:rsid w:val="008A12D3"/>
    <w:rsid w:val="008A28C3"/>
    <w:rsid w:val="008A3F3B"/>
    <w:rsid w:val="008C6A76"/>
    <w:rsid w:val="008C6F6C"/>
    <w:rsid w:val="008D2BD5"/>
    <w:rsid w:val="008D5215"/>
    <w:rsid w:val="008D7B96"/>
    <w:rsid w:val="008E0895"/>
    <w:rsid w:val="008E4759"/>
    <w:rsid w:val="008E4F61"/>
    <w:rsid w:val="008E7E66"/>
    <w:rsid w:val="008F13B2"/>
    <w:rsid w:val="008F7926"/>
    <w:rsid w:val="008F7DCF"/>
    <w:rsid w:val="00900AF8"/>
    <w:rsid w:val="00901427"/>
    <w:rsid w:val="0090183D"/>
    <w:rsid w:val="0090304E"/>
    <w:rsid w:val="009116C6"/>
    <w:rsid w:val="00913A45"/>
    <w:rsid w:val="00915223"/>
    <w:rsid w:val="00917A65"/>
    <w:rsid w:val="009226B0"/>
    <w:rsid w:val="009231F1"/>
    <w:rsid w:val="00923C19"/>
    <w:rsid w:val="00924E66"/>
    <w:rsid w:val="00931799"/>
    <w:rsid w:val="009322B8"/>
    <w:rsid w:val="00934940"/>
    <w:rsid w:val="00944CE3"/>
    <w:rsid w:val="009460EE"/>
    <w:rsid w:val="009506ED"/>
    <w:rsid w:val="00950C3F"/>
    <w:rsid w:val="009523F3"/>
    <w:rsid w:val="0095283B"/>
    <w:rsid w:val="009667AA"/>
    <w:rsid w:val="0097178A"/>
    <w:rsid w:val="009739DA"/>
    <w:rsid w:val="009753EF"/>
    <w:rsid w:val="00976254"/>
    <w:rsid w:val="00976CAD"/>
    <w:rsid w:val="0098097A"/>
    <w:rsid w:val="00982788"/>
    <w:rsid w:val="0098393E"/>
    <w:rsid w:val="009839C3"/>
    <w:rsid w:val="00983E50"/>
    <w:rsid w:val="00985137"/>
    <w:rsid w:val="00985D8E"/>
    <w:rsid w:val="00987B9B"/>
    <w:rsid w:val="00995F3B"/>
    <w:rsid w:val="009963A6"/>
    <w:rsid w:val="00996EE4"/>
    <w:rsid w:val="009A0DCF"/>
    <w:rsid w:val="009A2B3C"/>
    <w:rsid w:val="009A3ECD"/>
    <w:rsid w:val="009A57D8"/>
    <w:rsid w:val="009A59E3"/>
    <w:rsid w:val="009B23C7"/>
    <w:rsid w:val="009B58F8"/>
    <w:rsid w:val="009B7ED6"/>
    <w:rsid w:val="009C08AA"/>
    <w:rsid w:val="009C1125"/>
    <w:rsid w:val="009C4AC5"/>
    <w:rsid w:val="009C4DC4"/>
    <w:rsid w:val="009C4F7D"/>
    <w:rsid w:val="009D2534"/>
    <w:rsid w:val="009D34AA"/>
    <w:rsid w:val="009D39B9"/>
    <w:rsid w:val="009D561B"/>
    <w:rsid w:val="009D5D59"/>
    <w:rsid w:val="009E37EE"/>
    <w:rsid w:val="009E5685"/>
    <w:rsid w:val="009F0B6E"/>
    <w:rsid w:val="009F2036"/>
    <w:rsid w:val="009F41F3"/>
    <w:rsid w:val="00A01732"/>
    <w:rsid w:val="00A03918"/>
    <w:rsid w:val="00A06639"/>
    <w:rsid w:val="00A072A3"/>
    <w:rsid w:val="00A107C3"/>
    <w:rsid w:val="00A10EA0"/>
    <w:rsid w:val="00A11204"/>
    <w:rsid w:val="00A11AF0"/>
    <w:rsid w:val="00A12ECA"/>
    <w:rsid w:val="00A145EF"/>
    <w:rsid w:val="00A241C5"/>
    <w:rsid w:val="00A25D99"/>
    <w:rsid w:val="00A31E97"/>
    <w:rsid w:val="00A34B0D"/>
    <w:rsid w:val="00A37D63"/>
    <w:rsid w:val="00A40358"/>
    <w:rsid w:val="00A4170C"/>
    <w:rsid w:val="00A428AD"/>
    <w:rsid w:val="00A42F77"/>
    <w:rsid w:val="00A43548"/>
    <w:rsid w:val="00A43E9B"/>
    <w:rsid w:val="00A4429D"/>
    <w:rsid w:val="00A50BDC"/>
    <w:rsid w:val="00A555B1"/>
    <w:rsid w:val="00A579F0"/>
    <w:rsid w:val="00A60DE0"/>
    <w:rsid w:val="00A6326C"/>
    <w:rsid w:val="00A63C24"/>
    <w:rsid w:val="00A6498A"/>
    <w:rsid w:val="00A67E5E"/>
    <w:rsid w:val="00A7173A"/>
    <w:rsid w:val="00A76AB1"/>
    <w:rsid w:val="00A87A13"/>
    <w:rsid w:val="00A97794"/>
    <w:rsid w:val="00AA7188"/>
    <w:rsid w:val="00AB5480"/>
    <w:rsid w:val="00AD4022"/>
    <w:rsid w:val="00AE0BC5"/>
    <w:rsid w:val="00AE4A76"/>
    <w:rsid w:val="00AF7C9F"/>
    <w:rsid w:val="00AF7EE6"/>
    <w:rsid w:val="00B00D5A"/>
    <w:rsid w:val="00B038C2"/>
    <w:rsid w:val="00B1277E"/>
    <w:rsid w:val="00B1505F"/>
    <w:rsid w:val="00B256FD"/>
    <w:rsid w:val="00B30309"/>
    <w:rsid w:val="00B32BB4"/>
    <w:rsid w:val="00B3371A"/>
    <w:rsid w:val="00B33AC4"/>
    <w:rsid w:val="00B342C3"/>
    <w:rsid w:val="00B4079E"/>
    <w:rsid w:val="00B412F9"/>
    <w:rsid w:val="00B41A67"/>
    <w:rsid w:val="00B42E63"/>
    <w:rsid w:val="00B437A7"/>
    <w:rsid w:val="00B43DB7"/>
    <w:rsid w:val="00B45A3A"/>
    <w:rsid w:val="00B55320"/>
    <w:rsid w:val="00B55AE1"/>
    <w:rsid w:val="00B578D4"/>
    <w:rsid w:val="00B63E52"/>
    <w:rsid w:val="00B65731"/>
    <w:rsid w:val="00B66CEA"/>
    <w:rsid w:val="00B7138F"/>
    <w:rsid w:val="00B71447"/>
    <w:rsid w:val="00B717A9"/>
    <w:rsid w:val="00B72782"/>
    <w:rsid w:val="00B770BF"/>
    <w:rsid w:val="00B879EF"/>
    <w:rsid w:val="00B9205F"/>
    <w:rsid w:val="00B93B4F"/>
    <w:rsid w:val="00B941EF"/>
    <w:rsid w:val="00B957C3"/>
    <w:rsid w:val="00B95C73"/>
    <w:rsid w:val="00B95EB3"/>
    <w:rsid w:val="00BA2BB1"/>
    <w:rsid w:val="00BA4FB2"/>
    <w:rsid w:val="00BA673B"/>
    <w:rsid w:val="00BA790A"/>
    <w:rsid w:val="00BB3031"/>
    <w:rsid w:val="00BC2AAB"/>
    <w:rsid w:val="00BC407C"/>
    <w:rsid w:val="00BC6479"/>
    <w:rsid w:val="00BD31BF"/>
    <w:rsid w:val="00BD70DC"/>
    <w:rsid w:val="00BE4518"/>
    <w:rsid w:val="00BE559A"/>
    <w:rsid w:val="00BE5C99"/>
    <w:rsid w:val="00BF10A8"/>
    <w:rsid w:val="00BF2BE1"/>
    <w:rsid w:val="00C00ED8"/>
    <w:rsid w:val="00C01EDC"/>
    <w:rsid w:val="00C052DA"/>
    <w:rsid w:val="00C11129"/>
    <w:rsid w:val="00C1458F"/>
    <w:rsid w:val="00C175E0"/>
    <w:rsid w:val="00C21E89"/>
    <w:rsid w:val="00C34659"/>
    <w:rsid w:val="00C3606D"/>
    <w:rsid w:val="00C366DD"/>
    <w:rsid w:val="00C36800"/>
    <w:rsid w:val="00C36ABF"/>
    <w:rsid w:val="00C37647"/>
    <w:rsid w:val="00C42DBB"/>
    <w:rsid w:val="00C43AD1"/>
    <w:rsid w:val="00C535DF"/>
    <w:rsid w:val="00C54B42"/>
    <w:rsid w:val="00C578AF"/>
    <w:rsid w:val="00C6310A"/>
    <w:rsid w:val="00C67390"/>
    <w:rsid w:val="00C71E75"/>
    <w:rsid w:val="00C73907"/>
    <w:rsid w:val="00C75261"/>
    <w:rsid w:val="00C76BAD"/>
    <w:rsid w:val="00C81377"/>
    <w:rsid w:val="00C8411B"/>
    <w:rsid w:val="00C862B4"/>
    <w:rsid w:val="00C927BA"/>
    <w:rsid w:val="00C9442D"/>
    <w:rsid w:val="00C96A1B"/>
    <w:rsid w:val="00CA40C3"/>
    <w:rsid w:val="00CB06A4"/>
    <w:rsid w:val="00CB11D4"/>
    <w:rsid w:val="00CB2EF3"/>
    <w:rsid w:val="00CB3424"/>
    <w:rsid w:val="00CB5166"/>
    <w:rsid w:val="00CB5BEB"/>
    <w:rsid w:val="00CB6FBC"/>
    <w:rsid w:val="00CC3239"/>
    <w:rsid w:val="00CC5849"/>
    <w:rsid w:val="00CD3E36"/>
    <w:rsid w:val="00CD4B0B"/>
    <w:rsid w:val="00CE2C75"/>
    <w:rsid w:val="00CE6466"/>
    <w:rsid w:val="00CF0B22"/>
    <w:rsid w:val="00CF3153"/>
    <w:rsid w:val="00CF4C1F"/>
    <w:rsid w:val="00CF6616"/>
    <w:rsid w:val="00CF7053"/>
    <w:rsid w:val="00CF70F8"/>
    <w:rsid w:val="00D01E50"/>
    <w:rsid w:val="00D024AA"/>
    <w:rsid w:val="00D03AFC"/>
    <w:rsid w:val="00D03EF5"/>
    <w:rsid w:val="00D04595"/>
    <w:rsid w:val="00D102D8"/>
    <w:rsid w:val="00D142B9"/>
    <w:rsid w:val="00D2082B"/>
    <w:rsid w:val="00D20D49"/>
    <w:rsid w:val="00D2623B"/>
    <w:rsid w:val="00D339A1"/>
    <w:rsid w:val="00D34B77"/>
    <w:rsid w:val="00D3540B"/>
    <w:rsid w:val="00D3540E"/>
    <w:rsid w:val="00D43A48"/>
    <w:rsid w:val="00D442E8"/>
    <w:rsid w:val="00D4455D"/>
    <w:rsid w:val="00D469FB"/>
    <w:rsid w:val="00D50A9B"/>
    <w:rsid w:val="00D534D9"/>
    <w:rsid w:val="00D5672E"/>
    <w:rsid w:val="00D56BC4"/>
    <w:rsid w:val="00D61CE6"/>
    <w:rsid w:val="00D6257D"/>
    <w:rsid w:val="00D62B30"/>
    <w:rsid w:val="00D63365"/>
    <w:rsid w:val="00D63558"/>
    <w:rsid w:val="00D64F42"/>
    <w:rsid w:val="00D701C3"/>
    <w:rsid w:val="00D709E7"/>
    <w:rsid w:val="00D72807"/>
    <w:rsid w:val="00D73118"/>
    <w:rsid w:val="00D73FBE"/>
    <w:rsid w:val="00D75263"/>
    <w:rsid w:val="00D76711"/>
    <w:rsid w:val="00D83D93"/>
    <w:rsid w:val="00D9314E"/>
    <w:rsid w:val="00D944DC"/>
    <w:rsid w:val="00D96A4F"/>
    <w:rsid w:val="00DA3C07"/>
    <w:rsid w:val="00DA6AF6"/>
    <w:rsid w:val="00DA7247"/>
    <w:rsid w:val="00DB02BE"/>
    <w:rsid w:val="00DB3001"/>
    <w:rsid w:val="00DB7A7E"/>
    <w:rsid w:val="00DB7A9B"/>
    <w:rsid w:val="00DC1DF4"/>
    <w:rsid w:val="00DC782D"/>
    <w:rsid w:val="00DD2157"/>
    <w:rsid w:val="00DD39D7"/>
    <w:rsid w:val="00DD75E5"/>
    <w:rsid w:val="00DE1846"/>
    <w:rsid w:val="00DE50A2"/>
    <w:rsid w:val="00DE53AB"/>
    <w:rsid w:val="00DE57DF"/>
    <w:rsid w:val="00DE5E02"/>
    <w:rsid w:val="00DF2EC0"/>
    <w:rsid w:val="00DF4D36"/>
    <w:rsid w:val="00DF6081"/>
    <w:rsid w:val="00DF68BE"/>
    <w:rsid w:val="00DF71D4"/>
    <w:rsid w:val="00DF7E20"/>
    <w:rsid w:val="00E075C9"/>
    <w:rsid w:val="00E12C08"/>
    <w:rsid w:val="00E13BE1"/>
    <w:rsid w:val="00E15C1B"/>
    <w:rsid w:val="00E16CD1"/>
    <w:rsid w:val="00E20598"/>
    <w:rsid w:val="00E238FA"/>
    <w:rsid w:val="00E2688F"/>
    <w:rsid w:val="00E26C3A"/>
    <w:rsid w:val="00E34C6C"/>
    <w:rsid w:val="00E42F02"/>
    <w:rsid w:val="00E5342E"/>
    <w:rsid w:val="00E61937"/>
    <w:rsid w:val="00E63558"/>
    <w:rsid w:val="00E67211"/>
    <w:rsid w:val="00E67C3E"/>
    <w:rsid w:val="00E718DB"/>
    <w:rsid w:val="00E75F18"/>
    <w:rsid w:val="00E77F63"/>
    <w:rsid w:val="00E80E40"/>
    <w:rsid w:val="00E821A0"/>
    <w:rsid w:val="00E9027D"/>
    <w:rsid w:val="00E9074C"/>
    <w:rsid w:val="00E923AA"/>
    <w:rsid w:val="00E97FCF"/>
    <w:rsid w:val="00EA3980"/>
    <w:rsid w:val="00EA415C"/>
    <w:rsid w:val="00EB08D4"/>
    <w:rsid w:val="00EB45E9"/>
    <w:rsid w:val="00EC106B"/>
    <w:rsid w:val="00EC635D"/>
    <w:rsid w:val="00EC63AC"/>
    <w:rsid w:val="00ED7981"/>
    <w:rsid w:val="00EE3BD1"/>
    <w:rsid w:val="00EE42B8"/>
    <w:rsid w:val="00EE5951"/>
    <w:rsid w:val="00EE679E"/>
    <w:rsid w:val="00EF0CEF"/>
    <w:rsid w:val="00EF131B"/>
    <w:rsid w:val="00EF15A1"/>
    <w:rsid w:val="00F01729"/>
    <w:rsid w:val="00F04C84"/>
    <w:rsid w:val="00F05411"/>
    <w:rsid w:val="00F13F6A"/>
    <w:rsid w:val="00F170BB"/>
    <w:rsid w:val="00F208EA"/>
    <w:rsid w:val="00F3257D"/>
    <w:rsid w:val="00F3264E"/>
    <w:rsid w:val="00F35E8D"/>
    <w:rsid w:val="00F366C0"/>
    <w:rsid w:val="00F36EF6"/>
    <w:rsid w:val="00F37908"/>
    <w:rsid w:val="00F41B2F"/>
    <w:rsid w:val="00F452CD"/>
    <w:rsid w:val="00F4652D"/>
    <w:rsid w:val="00F50EAA"/>
    <w:rsid w:val="00F5372B"/>
    <w:rsid w:val="00F54B8C"/>
    <w:rsid w:val="00F617A1"/>
    <w:rsid w:val="00F6240E"/>
    <w:rsid w:val="00F63741"/>
    <w:rsid w:val="00F66C0B"/>
    <w:rsid w:val="00F724E2"/>
    <w:rsid w:val="00F734D9"/>
    <w:rsid w:val="00F76CCD"/>
    <w:rsid w:val="00F77314"/>
    <w:rsid w:val="00F8184B"/>
    <w:rsid w:val="00F8526B"/>
    <w:rsid w:val="00F8713D"/>
    <w:rsid w:val="00FA04D0"/>
    <w:rsid w:val="00FA0B75"/>
    <w:rsid w:val="00FA4223"/>
    <w:rsid w:val="00FA7DB7"/>
    <w:rsid w:val="00FB0DCB"/>
    <w:rsid w:val="00FB4CED"/>
    <w:rsid w:val="00FB4EE7"/>
    <w:rsid w:val="00FB516A"/>
    <w:rsid w:val="00FB5704"/>
    <w:rsid w:val="00FB6912"/>
    <w:rsid w:val="00FC39C2"/>
    <w:rsid w:val="00FC3A51"/>
    <w:rsid w:val="00FC7BE8"/>
    <w:rsid w:val="00FD0142"/>
    <w:rsid w:val="00FD12FC"/>
    <w:rsid w:val="00FD5AC6"/>
    <w:rsid w:val="00FD5CE0"/>
    <w:rsid w:val="00FE33F6"/>
    <w:rsid w:val="00FE4EBE"/>
    <w:rsid w:val="00FE79F6"/>
    <w:rsid w:val="00FF0308"/>
    <w:rsid w:val="00FF5BD0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9A5509"/>
  <w15:docId w15:val="{D1C772B5-71BD-4EF5-A136-93426D180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WP No Space After"/>
    <w:qFormat/>
    <w:rsid w:val="00345D2B"/>
    <w:pPr>
      <w:spacing w:after="0" w:line="260" w:lineRule="atLeast"/>
    </w:pPr>
    <w:rPr>
      <w:sz w:val="18"/>
      <w:szCs w:val="18"/>
      <w:lang w:val="it-IT"/>
    </w:rPr>
  </w:style>
  <w:style w:type="paragraph" w:styleId="Titolo1">
    <w:name w:val="heading 1"/>
    <w:aliases w:val="h1"/>
    <w:basedOn w:val="Normale"/>
    <w:next w:val="DXCBodyText"/>
    <w:link w:val="Titolo1Carattere"/>
    <w:qFormat/>
    <w:rsid w:val="00663A0C"/>
    <w:pPr>
      <w:keepLines/>
      <w:pageBreakBefore/>
      <w:numPr>
        <w:numId w:val="7"/>
      </w:numPr>
      <w:tabs>
        <w:tab w:val="clear" w:pos="432"/>
        <w:tab w:val="num" w:pos="720"/>
      </w:tabs>
      <w:spacing w:after="200" w:line="400" w:lineRule="atLeast"/>
      <w:outlineLvl w:val="0"/>
    </w:pPr>
    <w:rPr>
      <w:rFonts w:asciiTheme="majorHAnsi" w:eastAsia="Times New Roman" w:hAnsiTheme="majorHAnsi" w:cs="Arial"/>
      <w:b/>
      <w:bCs/>
      <w:color w:val="5F249F"/>
      <w:spacing w:val="20"/>
      <w:sz w:val="32"/>
      <w:szCs w:val="32"/>
    </w:rPr>
  </w:style>
  <w:style w:type="paragraph" w:styleId="Titolo2">
    <w:name w:val="heading 2"/>
    <w:aliases w:val="h2"/>
    <w:basedOn w:val="Normale"/>
    <w:next w:val="Normale"/>
    <w:link w:val="Titolo2Carattere"/>
    <w:qFormat/>
    <w:rsid w:val="00F36EF6"/>
    <w:pPr>
      <w:keepNext/>
      <w:keepLines/>
      <w:numPr>
        <w:ilvl w:val="1"/>
        <w:numId w:val="7"/>
      </w:numPr>
      <w:tabs>
        <w:tab w:val="clear" w:pos="1569"/>
        <w:tab w:val="num" w:pos="567"/>
      </w:tabs>
      <w:spacing w:after="200" w:line="400" w:lineRule="atLeast"/>
      <w:ind w:left="567"/>
      <w:outlineLvl w:val="1"/>
    </w:pPr>
    <w:rPr>
      <w:rFonts w:eastAsia="Times New Roman" w:cs="Arial"/>
      <w:b/>
      <w:color w:val="5F249F"/>
      <w:sz w:val="24"/>
      <w:szCs w:val="24"/>
    </w:rPr>
  </w:style>
  <w:style w:type="paragraph" w:styleId="Titolo3">
    <w:name w:val="heading 3"/>
    <w:aliases w:val="h3"/>
    <w:basedOn w:val="Normale"/>
    <w:next w:val="Normale"/>
    <w:link w:val="Titolo3Carattere"/>
    <w:uiPriority w:val="99"/>
    <w:qFormat/>
    <w:rsid w:val="00A97794"/>
    <w:pPr>
      <w:keepNext/>
      <w:keepLines/>
      <w:numPr>
        <w:ilvl w:val="2"/>
        <w:numId w:val="7"/>
      </w:numPr>
      <w:tabs>
        <w:tab w:val="clear" w:pos="720"/>
        <w:tab w:val="num" w:pos="709"/>
      </w:tabs>
      <w:spacing w:after="200" w:line="400" w:lineRule="atLeast"/>
      <w:ind w:left="862" w:hanging="862"/>
      <w:outlineLvl w:val="2"/>
    </w:pPr>
    <w:rPr>
      <w:rFonts w:asciiTheme="majorHAnsi" w:eastAsia="Times New Roman" w:hAnsiTheme="majorHAnsi" w:cs="Arial"/>
      <w:b/>
      <w:color w:val="5F249F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D5E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80C66"/>
    <w:pPr>
      <w:spacing w:line="300" w:lineRule="atLeast"/>
    </w:pPr>
    <w:rPr>
      <w:b/>
      <w:bCs/>
      <w:sz w:val="22"/>
      <w:szCs w:val="22"/>
    </w:rPr>
  </w:style>
  <w:style w:type="paragraph" w:customStyle="1" w:styleId="WPDocumentTitle">
    <w:name w:val="WP Document Title"/>
    <w:basedOn w:val="Normale"/>
    <w:next w:val="WPDocumentSubtitle"/>
    <w:qFormat/>
    <w:rsid w:val="00A6498A"/>
    <w:pPr>
      <w:spacing w:after="120" w:line="680" w:lineRule="atLeast"/>
    </w:pPr>
    <w:rPr>
      <w:b/>
      <w:sz w:val="64"/>
      <w:szCs w:val="64"/>
    </w:rPr>
  </w:style>
  <w:style w:type="paragraph" w:customStyle="1" w:styleId="WPDocumentSubtitle">
    <w:name w:val="WP Document Subtitle"/>
    <w:basedOn w:val="Normale"/>
    <w:qFormat/>
    <w:rsid w:val="00E238FA"/>
    <w:pPr>
      <w:spacing w:line="360" w:lineRule="atLeast"/>
    </w:pPr>
    <w:rPr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rsid w:val="00080C66"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5F34E1"/>
    <w:pPr>
      <w:spacing w:line="200" w:lineRule="atLeast"/>
    </w:pPr>
    <w:rPr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4E1"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3257D"/>
    <w:rPr>
      <w:noProof/>
      <w:color w:val="7030A0"/>
      <w:u w:val="single"/>
    </w:rPr>
  </w:style>
  <w:style w:type="paragraph" w:customStyle="1" w:styleId="WPSectionTitle">
    <w:name w:val="WP Section Title"/>
    <w:basedOn w:val="H1"/>
    <w:next w:val="WPBodyText"/>
    <w:qFormat/>
    <w:rsid w:val="00C6310A"/>
    <w:pPr>
      <w:numPr>
        <w:numId w:val="2"/>
      </w:numPr>
      <w:spacing w:after="200" w:line="400" w:lineRule="atLeast"/>
    </w:pPr>
    <w:rPr>
      <w:b/>
    </w:rPr>
  </w:style>
  <w:style w:type="paragraph" w:customStyle="1" w:styleId="WPSectionIntro">
    <w:name w:val="WP Section Intro"/>
    <w:basedOn w:val="Normale"/>
    <w:next w:val="WPBodyText"/>
    <w:qFormat/>
    <w:rsid w:val="008276F6"/>
    <w:pPr>
      <w:spacing w:after="160" w:line="320" w:lineRule="atLeast"/>
    </w:pPr>
    <w:rPr>
      <w:sz w:val="20"/>
      <w:szCs w:val="24"/>
    </w:rPr>
  </w:style>
  <w:style w:type="paragraph" w:customStyle="1" w:styleId="WPCaptionText">
    <w:name w:val="WP Caption Text"/>
    <w:basedOn w:val="Normale"/>
    <w:qFormat/>
    <w:rsid w:val="00FD5AC6"/>
    <w:pPr>
      <w:spacing w:after="120" w:line="240" w:lineRule="atLeast"/>
    </w:pPr>
    <w:rPr>
      <w:szCs w:val="16"/>
    </w:rPr>
  </w:style>
  <w:style w:type="table" w:styleId="Grigliatabella">
    <w:name w:val="Table Grid"/>
    <w:basedOn w:val="Tabellanormale"/>
    <w:uiPriority w:val="59"/>
    <w:rsid w:val="00E15C1B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WPTOCItems">
    <w:name w:val="WP TOC Items"/>
    <w:basedOn w:val="Normale"/>
    <w:qFormat/>
    <w:rsid w:val="00B93B4F"/>
    <w:pPr>
      <w:tabs>
        <w:tab w:val="right" w:pos="2552"/>
      </w:tabs>
      <w:spacing w:after="130"/>
    </w:pPr>
  </w:style>
  <w:style w:type="paragraph" w:customStyle="1" w:styleId="WPCaptionTitle">
    <w:name w:val="WP Caption Title"/>
    <w:basedOn w:val="Titolo3"/>
    <w:next w:val="WPCaptionText"/>
    <w:qFormat/>
    <w:rsid w:val="00133E1C"/>
    <w:rPr>
      <w:b w:val="0"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133E1C"/>
    <w:rPr>
      <w:color w:val="auto"/>
      <w:u w:val="single"/>
    </w:rPr>
  </w:style>
  <w:style w:type="paragraph" w:styleId="Paragrafoelenco">
    <w:name w:val="List Paragraph"/>
    <w:aliases w:val="Head 3"/>
    <w:basedOn w:val="Normale"/>
    <w:link w:val="ParagrafoelencoCarattere"/>
    <w:uiPriority w:val="34"/>
    <w:qFormat/>
    <w:rsid w:val="00B66CEA"/>
    <w:pPr>
      <w:ind w:left="720"/>
      <w:contextualSpacing/>
    </w:pPr>
  </w:style>
  <w:style w:type="paragraph" w:customStyle="1" w:styleId="WPBullets">
    <w:name w:val="WP Bullets"/>
    <w:basedOn w:val="Paragrafoelenco"/>
    <w:qFormat/>
    <w:rsid w:val="005819C7"/>
    <w:pPr>
      <w:numPr>
        <w:numId w:val="1"/>
      </w:numPr>
      <w:spacing w:after="130"/>
      <w:ind w:left="216" w:hanging="216"/>
      <w:contextualSpacing w:val="0"/>
    </w:pPr>
  </w:style>
  <w:style w:type="paragraph" w:customStyle="1" w:styleId="WPBodyText">
    <w:name w:val="WP Body Text"/>
    <w:basedOn w:val="Normale"/>
    <w:qFormat/>
    <w:rsid w:val="00350637"/>
    <w:pPr>
      <w:spacing w:after="130"/>
    </w:pPr>
    <w:rPr>
      <w:b/>
    </w:rPr>
  </w:style>
  <w:style w:type="paragraph" w:customStyle="1" w:styleId="WPTOCTitle">
    <w:name w:val="WP TOC Title"/>
    <w:basedOn w:val="Normale"/>
    <w:next w:val="WPTOCItems"/>
    <w:qFormat/>
    <w:rsid w:val="00FD5AC6"/>
    <w:pPr>
      <w:spacing w:after="200" w:line="400" w:lineRule="atLeast"/>
    </w:pPr>
    <w:rPr>
      <w:b/>
      <w:sz w:val="32"/>
      <w:szCs w:val="22"/>
    </w:rPr>
  </w:style>
  <w:style w:type="paragraph" w:customStyle="1" w:styleId="WPLegal">
    <w:name w:val="WP Legal"/>
    <w:basedOn w:val="Normale"/>
    <w:link w:val="WPLegalChar"/>
    <w:qFormat/>
    <w:rsid w:val="00281BB0"/>
    <w:pPr>
      <w:tabs>
        <w:tab w:val="right" w:pos="6804"/>
      </w:tabs>
      <w:spacing w:line="180" w:lineRule="atLeast"/>
    </w:pPr>
    <w:rPr>
      <w:sz w:val="14"/>
      <w:szCs w:val="14"/>
    </w:rPr>
  </w:style>
  <w:style w:type="character" w:customStyle="1" w:styleId="WPLegalChar">
    <w:name w:val="WP Legal Char"/>
    <w:basedOn w:val="Carpredefinitoparagrafo"/>
    <w:link w:val="WPLegal"/>
    <w:rsid w:val="00281BB0"/>
    <w:rPr>
      <w:sz w:val="14"/>
      <w:szCs w:val="14"/>
    </w:rPr>
  </w:style>
  <w:style w:type="paragraph" w:customStyle="1" w:styleId="WPBody">
    <w:name w:val="WP Body"/>
    <w:basedOn w:val="H2"/>
    <w:next w:val="WPBodyText"/>
    <w:qFormat/>
    <w:rsid w:val="000B37F8"/>
    <w:pPr>
      <w:numPr>
        <w:ilvl w:val="0"/>
        <w:numId w:val="3"/>
      </w:numPr>
      <w:spacing w:before="260"/>
    </w:pPr>
    <w:rPr>
      <w:b w:val="0"/>
      <w:bCs/>
    </w:rPr>
  </w:style>
  <w:style w:type="character" w:styleId="Rimandonotadichiusura">
    <w:name w:val="endnote reference"/>
    <w:basedOn w:val="Carpredefinitoparagrafo"/>
    <w:uiPriority w:val="99"/>
    <w:rsid w:val="005A621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rsid w:val="005A621C"/>
    <w:pPr>
      <w:spacing w:line="180" w:lineRule="atLeast"/>
    </w:pPr>
    <w:rPr>
      <w:sz w:val="14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5A621C"/>
    <w:rPr>
      <w:sz w:val="14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5A621C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rsid w:val="005A621C"/>
    <w:pPr>
      <w:spacing w:line="180" w:lineRule="atLeast"/>
    </w:pPr>
    <w:rPr>
      <w:sz w:val="14"/>
      <w:szCs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A621C"/>
    <w:rPr>
      <w:sz w:val="14"/>
      <w:szCs w:val="16"/>
    </w:rPr>
  </w:style>
  <w:style w:type="paragraph" w:customStyle="1" w:styleId="WPContactInfo">
    <w:name w:val="WP Contact Info"/>
    <w:basedOn w:val="Normale"/>
    <w:qFormat/>
    <w:rsid w:val="005A621C"/>
    <w:pPr>
      <w:tabs>
        <w:tab w:val="left" w:pos="216"/>
      </w:tabs>
      <w:spacing w:line="240" w:lineRule="atLeast"/>
    </w:pPr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40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4031"/>
    <w:rPr>
      <w:rFonts w:ascii="Tahoma" w:hAnsi="Tahoma" w:cs="Tahoma"/>
      <w:sz w:val="16"/>
      <w:szCs w:val="16"/>
    </w:rPr>
  </w:style>
  <w:style w:type="paragraph" w:customStyle="1" w:styleId="hpebodycopyheader">
    <w:name w:val="hpe body copy header"/>
    <w:basedOn w:val="Normale"/>
    <w:next w:val="Normale"/>
    <w:qFormat/>
    <w:rsid w:val="00514BEB"/>
    <w:pPr>
      <w:spacing w:line="220" w:lineRule="exact"/>
    </w:pPr>
    <w:rPr>
      <w:rFonts w:ascii="Arial Bold" w:hAnsi="Arial Bold"/>
    </w:rPr>
  </w:style>
  <w:style w:type="character" w:customStyle="1" w:styleId="Normale1">
    <w:name w:val="Normale1"/>
    <w:rsid w:val="00514BEB"/>
    <w:rPr>
      <w:rFonts w:ascii="Helvetica" w:hAnsi="Helvetica"/>
      <w:sz w:val="24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6B7C17"/>
    <w:pPr>
      <w:tabs>
        <w:tab w:val="left" w:pos="567"/>
        <w:tab w:val="left" w:pos="737"/>
        <w:tab w:val="right" w:leader="dot" w:pos="9017"/>
      </w:tabs>
      <w:spacing w:after="100"/>
    </w:pPr>
    <w:rPr>
      <w:noProof/>
      <w:sz w:val="20"/>
    </w:rPr>
  </w:style>
  <w:style w:type="character" w:customStyle="1" w:styleId="Titolo1Carattere">
    <w:name w:val="Titolo 1 Carattere"/>
    <w:aliases w:val="h1 Carattere"/>
    <w:basedOn w:val="Carpredefinitoparagrafo"/>
    <w:link w:val="Titolo1"/>
    <w:rsid w:val="00663A0C"/>
    <w:rPr>
      <w:rFonts w:asciiTheme="majorHAnsi" w:eastAsia="Times New Roman" w:hAnsiTheme="majorHAnsi" w:cs="Arial"/>
      <w:b/>
      <w:bCs/>
      <w:color w:val="5F249F"/>
      <w:spacing w:val="20"/>
      <w:sz w:val="32"/>
      <w:szCs w:val="32"/>
      <w:lang w:val="it-IT"/>
    </w:rPr>
  </w:style>
  <w:style w:type="paragraph" w:styleId="Sommario2">
    <w:name w:val="toc 2"/>
    <w:basedOn w:val="Normale"/>
    <w:next w:val="Normale"/>
    <w:autoRedefine/>
    <w:uiPriority w:val="39"/>
    <w:unhideWhenUsed/>
    <w:rsid w:val="00D5672E"/>
    <w:pPr>
      <w:tabs>
        <w:tab w:val="left" w:pos="709"/>
        <w:tab w:val="right" w:leader="dot" w:pos="9017"/>
      </w:tabs>
      <w:spacing w:after="100"/>
      <w:ind w:left="181"/>
    </w:pPr>
    <w:rPr>
      <w:noProof/>
    </w:rPr>
  </w:style>
  <w:style w:type="character" w:customStyle="1" w:styleId="Titolo2Carattere">
    <w:name w:val="Titolo 2 Carattere"/>
    <w:aliases w:val="h2 Carattere"/>
    <w:basedOn w:val="Carpredefinitoparagrafo"/>
    <w:link w:val="Titolo2"/>
    <w:rsid w:val="00F36EF6"/>
    <w:rPr>
      <w:rFonts w:eastAsia="Times New Roman" w:cs="Arial"/>
      <w:b/>
      <w:color w:val="5F249F"/>
      <w:sz w:val="24"/>
      <w:szCs w:val="24"/>
      <w:lang w:val="it-IT"/>
    </w:rPr>
  </w:style>
  <w:style w:type="paragraph" w:styleId="Sommario3">
    <w:name w:val="toc 3"/>
    <w:basedOn w:val="Normale"/>
    <w:next w:val="Normale"/>
    <w:autoRedefine/>
    <w:uiPriority w:val="39"/>
    <w:unhideWhenUsed/>
    <w:rsid w:val="00155354"/>
    <w:pPr>
      <w:tabs>
        <w:tab w:val="left" w:pos="1134"/>
        <w:tab w:val="right" w:leader="dot" w:pos="9017"/>
      </w:tabs>
      <w:spacing w:after="100"/>
      <w:ind w:left="709" w:hanging="352"/>
    </w:pPr>
    <w:rPr>
      <w:noProof/>
    </w:rPr>
  </w:style>
  <w:style w:type="paragraph" w:customStyle="1" w:styleId="headings2">
    <w:name w:val="headings2"/>
    <w:basedOn w:val="WPBody"/>
    <w:next w:val="WPBodyText"/>
    <w:qFormat/>
    <w:rsid w:val="002C6CE6"/>
    <w:pPr>
      <w:numPr>
        <w:numId w:val="4"/>
      </w:numPr>
    </w:pPr>
    <w:rPr>
      <w:lang w:val="it-IT"/>
    </w:rPr>
  </w:style>
  <w:style w:type="paragraph" w:customStyle="1" w:styleId="H1">
    <w:name w:val="H1"/>
    <w:next w:val="Normale"/>
    <w:uiPriority w:val="99"/>
    <w:rsid w:val="00713BA7"/>
    <w:pPr>
      <w:keepNext/>
      <w:keepLines/>
      <w:pageBreakBefore/>
      <w:numPr>
        <w:numId w:val="5"/>
      </w:numPr>
      <w:spacing w:before="160" w:after="160" w:line="240" w:lineRule="auto"/>
      <w:outlineLvl w:val="0"/>
    </w:pPr>
    <w:rPr>
      <w:rFonts w:ascii="Arial" w:eastAsia="Times New Roman" w:hAnsi="Arial" w:cs="Arial"/>
      <w:bCs/>
      <w:caps/>
      <w:spacing w:val="20"/>
      <w:sz w:val="32"/>
      <w:szCs w:val="32"/>
    </w:rPr>
  </w:style>
  <w:style w:type="paragraph" w:customStyle="1" w:styleId="H2">
    <w:name w:val="H2"/>
    <w:next w:val="Normale"/>
    <w:uiPriority w:val="99"/>
    <w:rsid w:val="001D5EC9"/>
    <w:pPr>
      <w:keepNext/>
      <w:keepLines/>
      <w:numPr>
        <w:ilvl w:val="1"/>
        <w:numId w:val="5"/>
      </w:numPr>
      <w:spacing w:before="160" w:after="120" w:line="240" w:lineRule="auto"/>
      <w:outlineLvl w:val="1"/>
    </w:pPr>
    <w:rPr>
      <w:rFonts w:ascii="Arial Bold" w:eastAsia="Times New Roman" w:hAnsi="Arial Bold" w:cs="Arial"/>
      <w:b/>
      <w:caps/>
      <w:color w:val="29568F"/>
      <w:sz w:val="24"/>
      <w:szCs w:val="24"/>
    </w:rPr>
  </w:style>
  <w:style w:type="paragraph" w:customStyle="1" w:styleId="H3">
    <w:name w:val="H3"/>
    <w:next w:val="Normale"/>
    <w:uiPriority w:val="99"/>
    <w:rsid w:val="001D5EC9"/>
    <w:pPr>
      <w:keepNext/>
      <w:keepLines/>
      <w:numPr>
        <w:ilvl w:val="2"/>
        <w:numId w:val="5"/>
      </w:numPr>
      <w:tabs>
        <w:tab w:val="left" w:pos="720"/>
      </w:tabs>
      <w:spacing w:before="160" w:after="60" w:line="240" w:lineRule="auto"/>
      <w:outlineLvl w:val="2"/>
    </w:pPr>
    <w:rPr>
      <w:rFonts w:ascii="Arial Bold" w:eastAsia="Times New Roman" w:hAnsi="Arial Bold" w:cs="Arial"/>
      <w:b/>
      <w:color w:val="29568F"/>
    </w:rPr>
  </w:style>
  <w:style w:type="paragraph" w:customStyle="1" w:styleId="H4">
    <w:name w:val="H4"/>
    <w:basedOn w:val="Titolo4"/>
    <w:next w:val="Corpotesto"/>
    <w:uiPriority w:val="99"/>
    <w:rsid w:val="001D5EC9"/>
    <w:pPr>
      <w:tabs>
        <w:tab w:val="num" w:pos="1062"/>
      </w:tabs>
      <w:spacing w:before="160" w:line="240" w:lineRule="auto"/>
      <w:ind w:left="1080" w:hanging="1080"/>
    </w:pPr>
    <w:rPr>
      <w:rFonts w:ascii="Arial Bold" w:eastAsia="MS Mincho" w:hAnsi="Arial Bold" w:cs="Arial"/>
      <w:b/>
      <w:i w:val="0"/>
      <w:iCs w:val="0"/>
      <w:color w:val="29568F"/>
      <w:sz w:val="20"/>
      <w:szCs w:val="20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D5EC9"/>
    <w:rPr>
      <w:rFonts w:asciiTheme="majorHAnsi" w:eastAsiaTheme="majorEastAsia" w:hAnsiTheme="majorHAnsi" w:cstheme="majorBidi"/>
      <w:i/>
      <w:iCs/>
      <w:color w:val="000000" w:themeColor="accent1" w:themeShade="BF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rsid w:val="001D5EC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1D5EC9"/>
    <w:rPr>
      <w:sz w:val="18"/>
      <w:szCs w:val="18"/>
    </w:rPr>
  </w:style>
  <w:style w:type="paragraph" w:customStyle="1" w:styleId="H5">
    <w:name w:val="H5"/>
    <w:next w:val="Normale"/>
    <w:uiPriority w:val="99"/>
    <w:semiHidden/>
    <w:rsid w:val="001D5EC9"/>
    <w:pPr>
      <w:keepNext/>
      <w:keepLines/>
      <w:spacing w:before="160" w:after="0" w:line="240" w:lineRule="auto"/>
      <w:outlineLvl w:val="4"/>
    </w:pPr>
    <w:rPr>
      <w:rFonts w:ascii="Trebuchet MS" w:eastAsia="Times New Roman" w:hAnsi="Trebuchet MS" w:cs="Times New Roman"/>
      <w:b/>
      <w:sz w:val="18"/>
      <w:szCs w:val="18"/>
    </w:rPr>
  </w:style>
  <w:style w:type="character" w:customStyle="1" w:styleId="Titolo3Carattere">
    <w:name w:val="Titolo 3 Carattere"/>
    <w:aliases w:val="h3 Carattere"/>
    <w:basedOn w:val="Carpredefinitoparagrafo"/>
    <w:link w:val="Titolo3"/>
    <w:uiPriority w:val="99"/>
    <w:rsid w:val="00A97794"/>
    <w:rPr>
      <w:rFonts w:asciiTheme="majorHAnsi" w:eastAsia="Times New Roman" w:hAnsiTheme="majorHAnsi" w:cs="Arial"/>
      <w:b/>
      <w:color w:val="5F249F"/>
      <w:lang w:val="it-IT"/>
    </w:rPr>
  </w:style>
  <w:style w:type="paragraph" w:customStyle="1" w:styleId="DXCBodyText">
    <w:name w:val="DXC Body Text"/>
    <w:basedOn w:val="Normale"/>
    <w:qFormat/>
    <w:rsid w:val="00D43A48"/>
    <w:pPr>
      <w:spacing w:after="130"/>
      <w:jc w:val="both"/>
    </w:pPr>
  </w:style>
  <w:style w:type="paragraph" w:customStyle="1" w:styleId="DXCBodyTitle">
    <w:name w:val="DXC Body Title"/>
    <w:basedOn w:val="DXCBodyText"/>
    <w:next w:val="DXCBodyText"/>
    <w:qFormat/>
    <w:rsid w:val="009F2036"/>
    <w:pPr>
      <w:tabs>
        <w:tab w:val="left" w:pos="432"/>
      </w:tabs>
      <w:outlineLvl w:val="1"/>
    </w:pPr>
    <w:rPr>
      <w:b/>
      <w:bCs/>
    </w:rPr>
  </w:style>
  <w:style w:type="paragraph" w:customStyle="1" w:styleId="DXCBullets">
    <w:name w:val="DXC Bullets"/>
    <w:basedOn w:val="DXCBodyText"/>
    <w:qFormat/>
    <w:rsid w:val="009F2036"/>
    <w:pPr>
      <w:numPr>
        <w:numId w:val="8"/>
      </w:numPr>
    </w:pPr>
  </w:style>
  <w:style w:type="paragraph" w:customStyle="1" w:styleId="DXCCaptionBullets">
    <w:name w:val="DXC Caption Bullets"/>
    <w:basedOn w:val="Normale"/>
    <w:qFormat/>
    <w:rsid w:val="009F2036"/>
    <w:pPr>
      <w:numPr>
        <w:numId w:val="9"/>
      </w:numPr>
      <w:spacing w:after="120" w:line="240" w:lineRule="atLeast"/>
    </w:pPr>
    <w:rPr>
      <w:sz w:val="16"/>
      <w:szCs w:val="16"/>
    </w:rPr>
  </w:style>
  <w:style w:type="paragraph" w:customStyle="1" w:styleId="DXCCaptionText">
    <w:name w:val="DXC Caption Text"/>
    <w:basedOn w:val="Normale"/>
    <w:qFormat/>
    <w:rsid w:val="009F2036"/>
    <w:pPr>
      <w:spacing w:after="120" w:line="240" w:lineRule="atLeast"/>
    </w:pPr>
    <w:rPr>
      <w:sz w:val="16"/>
      <w:szCs w:val="16"/>
    </w:rPr>
  </w:style>
  <w:style w:type="paragraph" w:customStyle="1" w:styleId="DXCCaptionTitle">
    <w:name w:val="DXC Caption Title"/>
    <w:basedOn w:val="DXCCaptionText"/>
    <w:next w:val="DXCCaptionText"/>
    <w:qFormat/>
    <w:rsid w:val="009F2036"/>
    <w:pPr>
      <w:spacing w:after="0"/>
    </w:pPr>
    <w:rPr>
      <w:b/>
      <w:bCs/>
    </w:rPr>
  </w:style>
  <w:style w:type="paragraph" w:customStyle="1" w:styleId="DXCContactInfo">
    <w:name w:val="DXC Contact Info"/>
    <w:basedOn w:val="Normale"/>
    <w:qFormat/>
    <w:rsid w:val="009F2036"/>
    <w:pPr>
      <w:tabs>
        <w:tab w:val="left" w:pos="216"/>
      </w:tabs>
      <w:spacing w:line="240" w:lineRule="atLeast"/>
    </w:pPr>
    <w:rPr>
      <w:sz w:val="16"/>
      <w:szCs w:val="16"/>
    </w:rPr>
  </w:style>
  <w:style w:type="paragraph" w:customStyle="1" w:styleId="DXCLegal">
    <w:name w:val="DXC Legal"/>
    <w:basedOn w:val="Normale"/>
    <w:link w:val="DXCLegalChar"/>
    <w:qFormat/>
    <w:rsid w:val="009F2036"/>
    <w:pPr>
      <w:tabs>
        <w:tab w:val="right" w:pos="6804"/>
      </w:tabs>
      <w:spacing w:line="180" w:lineRule="atLeast"/>
    </w:pPr>
    <w:rPr>
      <w:sz w:val="14"/>
      <w:szCs w:val="14"/>
    </w:rPr>
  </w:style>
  <w:style w:type="character" w:customStyle="1" w:styleId="DXCLegalChar">
    <w:name w:val="DXC Legal Char"/>
    <w:basedOn w:val="Carpredefinitoparagrafo"/>
    <w:link w:val="DXCLegal"/>
    <w:rsid w:val="009F2036"/>
    <w:rPr>
      <w:sz w:val="14"/>
      <w:szCs w:val="14"/>
    </w:rPr>
  </w:style>
  <w:style w:type="paragraph" w:customStyle="1" w:styleId="DXCNumbers">
    <w:name w:val="DXC Numbers"/>
    <w:basedOn w:val="DXCBodyText"/>
    <w:qFormat/>
    <w:rsid w:val="009F2036"/>
    <w:pPr>
      <w:numPr>
        <w:numId w:val="10"/>
      </w:numPr>
    </w:pPr>
  </w:style>
  <w:style w:type="paragraph" w:customStyle="1" w:styleId="DXCSectionIntro">
    <w:name w:val="DXC Section Intro"/>
    <w:basedOn w:val="Normale"/>
    <w:next w:val="DXCBodyText"/>
    <w:qFormat/>
    <w:rsid w:val="009F2036"/>
    <w:pPr>
      <w:spacing w:after="160" w:line="320" w:lineRule="atLeast"/>
    </w:pPr>
    <w:rPr>
      <w:sz w:val="24"/>
      <w:szCs w:val="24"/>
    </w:rPr>
  </w:style>
  <w:style w:type="paragraph" w:customStyle="1" w:styleId="DXCSectionTitle">
    <w:name w:val="DXC Section Title"/>
    <w:basedOn w:val="Normale"/>
    <w:next w:val="DXCBodyText"/>
    <w:qFormat/>
    <w:rsid w:val="009F2036"/>
    <w:pPr>
      <w:tabs>
        <w:tab w:val="left" w:pos="720"/>
      </w:tabs>
      <w:spacing w:after="200" w:line="400" w:lineRule="atLeast"/>
      <w:outlineLvl w:val="0"/>
    </w:pPr>
    <w:rPr>
      <w:b/>
      <w:sz w:val="32"/>
      <w:szCs w:val="32"/>
    </w:rPr>
  </w:style>
  <w:style w:type="paragraph" w:customStyle="1" w:styleId="DXCSidebarTOCItems">
    <w:name w:val="DXC Sidebar TOC Items"/>
    <w:basedOn w:val="Normale"/>
    <w:qFormat/>
    <w:rsid w:val="009F2036"/>
    <w:pPr>
      <w:tabs>
        <w:tab w:val="right" w:pos="2552"/>
      </w:tabs>
      <w:spacing w:after="130"/>
    </w:pPr>
  </w:style>
  <w:style w:type="paragraph" w:customStyle="1" w:styleId="DXCSidebarTOCTitle">
    <w:name w:val="DXC Sidebar TOC Title"/>
    <w:basedOn w:val="Normale"/>
    <w:next w:val="DXCSidebarTOCItems"/>
    <w:rsid w:val="009F2036"/>
    <w:pPr>
      <w:spacing w:after="130"/>
    </w:pPr>
    <w:rPr>
      <w:b/>
      <w:sz w:val="22"/>
      <w:szCs w:val="22"/>
    </w:rPr>
  </w:style>
  <w:style w:type="table" w:customStyle="1" w:styleId="TableGrid1">
    <w:name w:val="Table Grid1"/>
    <w:basedOn w:val="Tabellanormale"/>
    <w:next w:val="Grigliatabella"/>
    <w:uiPriority w:val="59"/>
    <w:rsid w:val="002E024D"/>
    <w:pPr>
      <w:spacing w:after="0" w:line="240" w:lineRule="auto"/>
    </w:p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3" w:type="dxa"/>
        <w:left w:w="0" w:type="dxa"/>
        <w:bottom w:w="72" w:type="dxa"/>
        <w:right w:w="0" w:type="dxa"/>
      </w:tblCellMar>
    </w:tblPr>
    <w:tblStylePr w:type="firstRow">
      <w:rPr>
        <w:b/>
        <w:bCs/>
        <w:i w:val="0"/>
        <w:iCs w:val="0"/>
      </w:r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CellaSinistra">
    <w:name w:val="Cella Sinistra"/>
    <w:basedOn w:val="Normale"/>
    <w:autoRedefine/>
    <w:rsid w:val="001D4651"/>
    <w:pPr>
      <w:spacing w:before="60" w:after="60" w:line="240" w:lineRule="auto"/>
    </w:pPr>
    <w:rPr>
      <w:rFonts w:ascii="Verdana" w:eastAsia="Times New Roman" w:hAnsi="Verdana" w:cs="Times New Roman"/>
      <w:bCs/>
      <w:sz w:val="16"/>
      <w:szCs w:val="16"/>
      <w:lang w:val="en-GB"/>
    </w:rPr>
  </w:style>
  <w:style w:type="paragraph" w:customStyle="1" w:styleId="CoverText1white">
    <w:name w:val="*Cover Text 1_white"/>
    <w:qFormat/>
    <w:rsid w:val="003D12F7"/>
    <w:pPr>
      <w:spacing w:after="360" w:line="240" w:lineRule="auto"/>
    </w:pPr>
    <w:rPr>
      <w:rFonts w:ascii="Arial" w:eastAsia="PMingLiU" w:hAnsi="Arial" w:cs="Times New Roman"/>
      <w:b/>
      <w:color w:val="FFFFFF" w:themeColor="background1"/>
      <w:sz w:val="48"/>
      <w:szCs w:val="44"/>
      <w:lang w:bidi="ar-DZ"/>
    </w:rPr>
  </w:style>
  <w:style w:type="paragraph" w:customStyle="1" w:styleId="CoverText2white">
    <w:name w:val="*Cover Text 2_white"/>
    <w:qFormat/>
    <w:rsid w:val="003D12F7"/>
    <w:pPr>
      <w:spacing w:after="160" w:line="240" w:lineRule="auto"/>
    </w:pPr>
    <w:rPr>
      <w:rFonts w:ascii="Arial" w:eastAsia="PMingLiU" w:hAnsi="Arial" w:cs="Times New Roman"/>
      <w:color w:val="FFFFFF" w:themeColor="background1"/>
      <w:sz w:val="40"/>
      <w:szCs w:val="24"/>
      <w:lang w:bidi="ar-DZ"/>
    </w:rPr>
  </w:style>
  <w:style w:type="paragraph" w:customStyle="1" w:styleId="CoverText2white20">
    <w:name w:val="*Cover Text 2_white20"/>
    <w:qFormat/>
    <w:rsid w:val="00231701"/>
    <w:pPr>
      <w:spacing w:before="120" w:after="360" w:line="240" w:lineRule="auto"/>
    </w:pPr>
    <w:rPr>
      <w:rFonts w:ascii="Arial" w:eastAsia="PMingLiU" w:hAnsi="Arial" w:cs="Times New Roman"/>
      <w:color w:val="FFFFFF"/>
      <w:sz w:val="40"/>
      <w:szCs w:val="24"/>
      <w:lang w:bidi="ar-DZ"/>
    </w:rPr>
  </w:style>
  <w:style w:type="paragraph" w:styleId="Didascalia">
    <w:name w:val="caption"/>
    <w:basedOn w:val="Normale"/>
    <w:next w:val="Normale"/>
    <w:uiPriority w:val="35"/>
    <w:unhideWhenUsed/>
    <w:qFormat/>
    <w:rsid w:val="00F724E2"/>
    <w:pPr>
      <w:spacing w:before="120" w:after="200" w:line="240" w:lineRule="auto"/>
    </w:pPr>
    <w:rPr>
      <w:color w:val="000000" w:themeColor="text2"/>
      <w:sz w:val="16"/>
      <w:szCs w:val="16"/>
    </w:rPr>
  </w:style>
  <w:style w:type="paragraph" w:styleId="Indicedellefigure">
    <w:name w:val="table of figures"/>
    <w:basedOn w:val="Normale"/>
    <w:next w:val="Normale"/>
    <w:uiPriority w:val="99"/>
    <w:unhideWhenUsed/>
    <w:rsid w:val="00917A65"/>
    <w:pPr>
      <w:tabs>
        <w:tab w:val="right" w:leader="dot" w:pos="9017"/>
      </w:tabs>
    </w:pPr>
    <w:rPr>
      <w:noProof/>
    </w:rPr>
  </w:style>
  <w:style w:type="paragraph" w:customStyle="1" w:styleId="Heading41">
    <w:name w:val="Heading 41"/>
    <w:basedOn w:val="Titolo3"/>
    <w:qFormat/>
    <w:rsid w:val="00B941EF"/>
    <w:pPr>
      <w:numPr>
        <w:ilvl w:val="3"/>
      </w:numPr>
      <w:tabs>
        <w:tab w:val="clear" w:pos="1006"/>
        <w:tab w:val="num" w:pos="851"/>
      </w:tabs>
      <w:ind w:left="851" w:hanging="851"/>
      <w:outlineLvl w:val="3"/>
    </w:pPr>
  </w:style>
  <w:style w:type="paragraph" w:customStyle="1" w:styleId="TOC4new">
    <w:name w:val="TOC 4 new"/>
    <w:basedOn w:val="Sommario3"/>
    <w:qFormat/>
    <w:rsid w:val="00F77314"/>
    <w:pPr>
      <w:tabs>
        <w:tab w:val="left" w:pos="1418"/>
      </w:tabs>
      <w:ind w:left="851"/>
    </w:pPr>
  </w:style>
  <w:style w:type="paragraph" w:customStyle="1" w:styleId="Heading51">
    <w:name w:val="Heading 51"/>
    <w:basedOn w:val="Heading41"/>
    <w:next w:val="Normale"/>
    <w:qFormat/>
    <w:rsid w:val="000E03F0"/>
    <w:pPr>
      <w:tabs>
        <w:tab w:val="num" w:pos="964"/>
      </w:tabs>
    </w:pPr>
  </w:style>
  <w:style w:type="paragraph" w:styleId="Sommario4">
    <w:name w:val="toc 4"/>
    <w:basedOn w:val="Normale"/>
    <w:next w:val="Normale"/>
    <w:autoRedefine/>
    <w:uiPriority w:val="39"/>
    <w:unhideWhenUsed/>
    <w:rsid w:val="00BF2BE1"/>
    <w:pPr>
      <w:tabs>
        <w:tab w:val="left" w:pos="1320"/>
        <w:tab w:val="right" w:leader="dot" w:pos="9017"/>
      </w:tabs>
      <w:spacing w:after="100"/>
      <w:ind w:left="539"/>
    </w:pPr>
  </w:style>
  <w:style w:type="paragraph" w:customStyle="1" w:styleId="Style2">
    <w:name w:val="Style2"/>
    <w:basedOn w:val="Sommario4"/>
    <w:qFormat/>
    <w:rsid w:val="004C2988"/>
    <w:rPr>
      <w:noProof/>
    </w:rPr>
  </w:style>
  <w:style w:type="character" w:styleId="Menzionenonrisolta">
    <w:name w:val="Unresolved Mention"/>
    <w:basedOn w:val="Carpredefinitoparagrafo"/>
    <w:uiPriority w:val="99"/>
    <w:semiHidden/>
    <w:unhideWhenUsed/>
    <w:rsid w:val="00847821"/>
    <w:rPr>
      <w:color w:val="605E5C"/>
      <w:shd w:val="clear" w:color="auto" w:fill="E1DFDD"/>
    </w:rPr>
  </w:style>
  <w:style w:type="paragraph" w:styleId="Titolosommario">
    <w:name w:val="TOC Heading"/>
    <w:basedOn w:val="Titolo1"/>
    <w:next w:val="Normale"/>
    <w:uiPriority w:val="39"/>
    <w:unhideWhenUsed/>
    <w:qFormat/>
    <w:rsid w:val="00746512"/>
    <w:pPr>
      <w:keepNext/>
      <w:pageBreakBefore w:val="0"/>
      <w:numPr>
        <w:numId w:val="0"/>
      </w:numPr>
      <w:spacing w:before="240" w:after="0" w:line="259" w:lineRule="auto"/>
      <w:outlineLvl w:val="9"/>
    </w:pPr>
    <w:rPr>
      <w:rFonts w:eastAsiaTheme="majorEastAsia" w:cstheme="majorBidi"/>
      <w:b w:val="0"/>
      <w:bCs w:val="0"/>
      <w:color w:val="000000" w:themeColor="accent1" w:themeShade="BF"/>
      <w:spacing w:val="0"/>
      <w:lang w:val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D60C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D60C7"/>
    <w:rPr>
      <w:sz w:val="16"/>
      <w:szCs w:val="16"/>
      <w:lang w:val="it-IT"/>
    </w:rPr>
  </w:style>
  <w:style w:type="table" w:customStyle="1" w:styleId="Grigliatabella1">
    <w:name w:val="Griglia tabella1"/>
    <w:basedOn w:val="Tabellanormale"/>
    <w:next w:val="Grigliatabella"/>
    <w:uiPriority w:val="39"/>
    <w:rsid w:val="000D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75302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302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53025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5302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53025"/>
    <w:rPr>
      <w:b/>
      <w:bCs/>
      <w:sz w:val="20"/>
      <w:szCs w:val="20"/>
      <w:lang w:val="it-IT"/>
    </w:rPr>
  </w:style>
  <w:style w:type="paragraph" w:customStyle="1" w:styleId="BodyLevel2">
    <w:name w:val="Body Level 2"/>
    <w:basedOn w:val="Normale"/>
    <w:link w:val="BodyLevel2Carattere"/>
    <w:rsid w:val="00EF0CEF"/>
    <w:pPr>
      <w:spacing w:before="100" w:after="100" w:line="280" w:lineRule="exact"/>
      <w:ind w:left="720"/>
      <w:jc w:val="both"/>
    </w:pPr>
    <w:rPr>
      <w:rFonts w:ascii="Verdana" w:eastAsia="Times New Roman" w:hAnsi="Verdana" w:cs="Times New Roman"/>
      <w:color w:val="000000"/>
      <w:sz w:val="20"/>
      <w:szCs w:val="20"/>
      <w:lang w:val="en-US"/>
    </w:rPr>
  </w:style>
  <w:style w:type="character" w:customStyle="1" w:styleId="BodyLevel2Carattere">
    <w:name w:val="Body Level 2 Carattere"/>
    <w:link w:val="BodyLevel2"/>
    <w:locked/>
    <w:rsid w:val="00EF0CEF"/>
    <w:rPr>
      <w:rFonts w:ascii="Verdana" w:eastAsia="Times New Roman" w:hAnsi="Verdana" w:cs="Times New Roman"/>
      <w:color w:val="000000"/>
      <w:sz w:val="20"/>
      <w:szCs w:val="20"/>
    </w:rPr>
  </w:style>
  <w:style w:type="character" w:customStyle="1" w:styleId="ParagrafoelencoCarattere">
    <w:name w:val="Paragrafo elenco Carattere"/>
    <w:aliases w:val="Head 3 Carattere"/>
    <w:link w:val="Paragrafoelenco"/>
    <w:uiPriority w:val="34"/>
    <w:qFormat/>
    <w:locked/>
    <w:rsid w:val="002874CE"/>
    <w:rPr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ilportaledellautomobilista.it" TargetMode="External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sacco\AppData\Local\Microsoft\Windows\INetCache\IE\92N5R9M6\dxc_whitepaper_a4_template.dotx" TargetMode="External"/></Relationships>
</file>

<file path=word/theme/theme1.xml><?xml version="1.0" encoding="utf-8"?>
<a:theme xmlns:a="http://schemas.openxmlformats.org/drawingml/2006/main" name="DXC">
  <a:themeElements>
    <a:clrScheme name="DXC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0000"/>
      </a:accent1>
      <a:accent2>
        <a:srgbClr val="666666"/>
      </a:accent2>
      <a:accent3>
        <a:srgbClr val="FFED00"/>
      </a:accent3>
      <a:accent4>
        <a:srgbClr val="64FF00"/>
      </a:accent4>
      <a:accent5>
        <a:srgbClr val="00C9FF"/>
      </a:accent5>
      <a:accent6>
        <a:srgbClr val="D9D9D9"/>
      </a:accent6>
      <a:hlink>
        <a:srgbClr val="000000"/>
      </a:hlink>
      <a:folHlink>
        <a:srgbClr val="666666"/>
      </a:folHlink>
    </a:clrScheme>
    <a:fontScheme name="DXC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DXC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sq" cmpd="sng" algn="ctr">
          <a:solidFill>
            <a:schemeClr val="phClr"/>
          </a:solidFill>
          <a:prstDash val="solid"/>
        </a:ln>
        <a:ln w="6350" cap="sq" cmpd="sng" algn="ctr">
          <a:solidFill>
            <a:schemeClr val="phClr"/>
          </a:solidFill>
          <a:prstDash val="solid"/>
        </a:ln>
        <a:ln w="6350" cap="sq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>
        <a:ln>
          <a:noFill/>
        </a:ln>
      </a:spPr>
      <a:bodyPr/>
      <a:lstStyle/>
      <a:style>
        <a:lnRef idx="0">
          <a:schemeClr val="accent1"/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6350" cap="sq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27dde-7700-456a-a628-fcf06556a5d2">
      <Terms xmlns="http://schemas.microsoft.com/office/infopath/2007/PartnerControls"/>
    </lcf76f155ced4ddcb4097134ff3c332f>
    <TaxCatchAll xmlns="168e0357-5b39-4600-91c2-bfff6e89651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6D3CE6C606284BA890821FD3394BEC" ma:contentTypeVersion="13" ma:contentTypeDescription="Create a new document." ma:contentTypeScope="" ma:versionID="888ba354325bb544b6041052f110b643">
  <xsd:schema xmlns:xsd="http://www.w3.org/2001/XMLSchema" xmlns:xs="http://www.w3.org/2001/XMLSchema" xmlns:p="http://schemas.microsoft.com/office/2006/metadata/properties" xmlns:ns2="54327dde-7700-456a-a628-fcf06556a5d2" xmlns:ns3="f39f13b7-72b0-4e9f-a008-a1c3c07dc480" xmlns:ns4="168e0357-5b39-4600-91c2-bfff6e896513" targetNamespace="http://schemas.microsoft.com/office/2006/metadata/properties" ma:root="true" ma:fieldsID="452dc421fb075601291e66d0fc8f7c0a" ns2:_="" ns3:_="" ns4:_="">
    <xsd:import namespace="54327dde-7700-456a-a628-fcf06556a5d2"/>
    <xsd:import namespace="f39f13b7-72b0-4e9f-a008-a1c3c07dc480"/>
    <xsd:import namespace="168e0357-5b39-4600-91c2-bfff6e896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27dde-7700-456a-a628-fcf06556a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8f211cb-e08d-4e65-a875-32590ca7bb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9f13b7-72b0-4e9f-a008-a1c3c07dc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e0357-5b39-4600-91c2-bfff6e89651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977af03-86e4-49a7-9cc0-b3104338516f}" ma:internalName="TaxCatchAll" ma:showField="CatchAllData" ma:web="f39f13b7-72b0-4e9f-a008-a1c3c07dc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8A6CB9-29E3-4417-B62B-6B0907A5EE2B}">
  <ds:schemaRefs>
    <ds:schemaRef ds:uri="http://schemas.microsoft.com/office/2006/metadata/properties"/>
    <ds:schemaRef ds:uri="http://schemas.microsoft.com/office/infopath/2007/PartnerControls"/>
    <ds:schemaRef ds:uri="54327dde-7700-456a-a628-fcf06556a5d2"/>
    <ds:schemaRef ds:uri="168e0357-5b39-4600-91c2-bfff6e896513"/>
  </ds:schemaRefs>
</ds:datastoreItem>
</file>

<file path=customXml/itemProps2.xml><?xml version="1.0" encoding="utf-8"?>
<ds:datastoreItem xmlns:ds="http://schemas.openxmlformats.org/officeDocument/2006/customXml" ds:itemID="{B62A764B-8B4E-4277-BB11-D964C2A83F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319D9A-48ED-4D8A-B995-239895B8F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27dde-7700-456a-a628-fcf06556a5d2"/>
    <ds:schemaRef ds:uri="f39f13b7-72b0-4e9f-a008-a1c3c07dc480"/>
    <ds:schemaRef ds:uri="168e0357-5b39-4600-91c2-bfff6e896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81FC29-5F09-403B-A4F9-8FFF511133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dxc_whitepaper_a4_template.dotx</Template>
  <TotalTime>22</TotalTime>
  <Pages>11</Pages>
  <Words>965</Words>
  <Characters>5504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Documento Generico</vt:lpstr>
      <vt:lpstr>DXC White Paper</vt:lpstr>
    </vt:vector>
  </TitlesOfParts>
  <Manager/>
  <Company>DXC</Company>
  <LinksUpToDate>false</LinksUpToDate>
  <CharactersWithSpaces>6457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Documento Generico</dc:title>
  <dc:subject/>
  <dc:creator>Adinolfi, Marco</dc:creator>
  <cp:keywords/>
  <dc:description/>
  <cp:lastModifiedBy>Del Monaco, Andrea</cp:lastModifiedBy>
  <cp:revision>22</cp:revision>
  <cp:lastPrinted>2017-03-22T18:56:00Z</cp:lastPrinted>
  <dcterms:created xsi:type="dcterms:W3CDTF">2023-05-22T09:10:00Z</dcterms:created>
  <dcterms:modified xsi:type="dcterms:W3CDTF">2023-06-01T09:47:00Z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0x010100276D3CE6C606284BA890821FD3394BEC</vt:lpwstr>
  </property>
  <property fmtid="{D5CDD505-2E9C-101B-9397-08002B2CF9AE}" pid="3" name="MediaServiceImageTags">
    <vt:lpwstr/>
  </property>
</Properties>
</file>