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09E67" w14:textId="69E41BCB" w:rsidR="00A60412" w:rsidRDefault="00107DF1" w:rsidP="002002AA">
      <w:pPr>
        <w:pStyle w:val="CoverPageTitle"/>
      </w:pPr>
      <w:bookmarkStart w:id="0" w:name="_Hlk3476441"/>
      <w:r>
        <w:t>er</w:t>
      </w:r>
    </w:p>
    <w:p w14:paraId="4835A8CB" w14:textId="77777777" w:rsidR="00687938" w:rsidRDefault="00687938" w:rsidP="002002AA">
      <w:pPr>
        <w:pStyle w:val="CoverPageTitle"/>
      </w:pPr>
    </w:p>
    <w:p w14:paraId="75704E98" w14:textId="70840E0F" w:rsidR="00687938" w:rsidRDefault="00687938" w:rsidP="002002AA">
      <w:pPr>
        <w:pStyle w:val="CoverPageTitle"/>
      </w:pPr>
    </w:p>
    <w:p w14:paraId="151C4492" w14:textId="77777777" w:rsidR="00687938" w:rsidRDefault="00687938" w:rsidP="002002AA">
      <w:pPr>
        <w:pStyle w:val="CoverPageTitle"/>
      </w:pPr>
    </w:p>
    <w:p w14:paraId="12EAAA88" w14:textId="1C676C40" w:rsidR="002002AA" w:rsidRPr="00E80AFE" w:rsidRDefault="002002AA" w:rsidP="002002AA">
      <w:pPr>
        <w:pStyle w:val="CoverPageTitle"/>
      </w:pPr>
      <w:r w:rsidRPr="00E80AFE">
        <w:t>MANUALE UTENTE</w:t>
      </w:r>
    </w:p>
    <w:p w14:paraId="4F9CCFD7" w14:textId="77777777" w:rsidR="002002AA" w:rsidRPr="00E80AFE" w:rsidRDefault="002002AA" w:rsidP="002002AA">
      <w:pPr>
        <w:pStyle w:val="CoverPageTitle"/>
      </w:pPr>
    </w:p>
    <w:p w14:paraId="4DDE39EE" w14:textId="0E9781FD" w:rsidR="002002AA" w:rsidRPr="00E80AFE" w:rsidRDefault="000C59AD" w:rsidP="002002AA">
      <w:pPr>
        <w:pStyle w:val="CoverPageTitle"/>
      </w:pPr>
      <w:r>
        <w:t>PORTALE PAGAMENTI</w:t>
      </w:r>
      <w:r w:rsidR="002002AA" w:rsidRPr="00E80AFE">
        <w:t xml:space="preserve"> </w:t>
      </w:r>
      <w:r w:rsidR="00154AB9">
        <w:t>–</w:t>
      </w:r>
      <w:r w:rsidR="002002AA" w:rsidRPr="00E80AFE">
        <w:t xml:space="preserve"> </w:t>
      </w:r>
      <w:r w:rsidR="00154AB9">
        <w:t>OPERATORE PROFESSIONALE</w:t>
      </w:r>
    </w:p>
    <w:p w14:paraId="61613C98" w14:textId="77777777" w:rsidR="002002AA" w:rsidRPr="00E80AFE" w:rsidRDefault="002002AA" w:rsidP="002002AA">
      <w:pPr>
        <w:pStyle w:val="CoverSubhead"/>
        <w:rPr>
          <w:rFonts w:ascii="Verdana" w:hAnsi="Verdana"/>
          <w:sz w:val="20"/>
          <w:szCs w:val="20"/>
          <w:lang w:val="it-IT"/>
        </w:rPr>
      </w:pPr>
    </w:p>
    <w:p w14:paraId="6A5E8AF4" w14:textId="77777777" w:rsidR="002002AA" w:rsidRPr="00E80AFE" w:rsidRDefault="002002AA" w:rsidP="002002AA">
      <w:pPr>
        <w:pStyle w:val="CoverSubhead"/>
        <w:rPr>
          <w:rFonts w:ascii="Verdana" w:hAnsi="Verdana"/>
          <w:sz w:val="20"/>
          <w:szCs w:val="20"/>
          <w:lang w:val="it-IT"/>
        </w:rPr>
      </w:pPr>
    </w:p>
    <w:p w14:paraId="48059685" w14:textId="77777777" w:rsidR="002002AA" w:rsidRPr="00E80AFE" w:rsidRDefault="002002AA" w:rsidP="002002AA">
      <w:pPr>
        <w:pStyle w:val="CoverSubhead"/>
        <w:rPr>
          <w:rFonts w:ascii="Verdana" w:hAnsi="Verdana"/>
          <w:sz w:val="20"/>
          <w:szCs w:val="20"/>
          <w:lang w:val="it-IT"/>
        </w:rPr>
      </w:pPr>
    </w:p>
    <w:p w14:paraId="196C4B07" w14:textId="77777777" w:rsidR="002002AA" w:rsidRPr="00E80AFE" w:rsidRDefault="002002AA" w:rsidP="002002AA">
      <w:pPr>
        <w:spacing w:before="0" w:after="0"/>
        <w:rPr>
          <w:rFonts w:ascii="Verdana" w:hAnsi="Verdana"/>
          <w:bCs/>
          <w:color w:val="000000"/>
          <w:sz w:val="20"/>
          <w:lang w:val="it-IT"/>
        </w:rPr>
      </w:pPr>
    </w:p>
    <w:p w14:paraId="6A8715CB" w14:textId="77777777" w:rsidR="002002AA" w:rsidRPr="00E80AFE" w:rsidRDefault="002002AA" w:rsidP="002002AA">
      <w:pPr>
        <w:pStyle w:val="CoverTitle"/>
        <w:rPr>
          <w:rFonts w:ascii="Verdana" w:hAnsi="Verdana"/>
          <w:sz w:val="20"/>
          <w:szCs w:val="20"/>
          <w:lang w:val="it-IT"/>
        </w:rPr>
      </w:pPr>
    </w:p>
    <w:p w14:paraId="5B5C0D2C" w14:textId="77777777" w:rsidR="002002AA" w:rsidRPr="00E80AFE" w:rsidRDefault="002002AA" w:rsidP="002002AA">
      <w:pPr>
        <w:pStyle w:val="CoverSubhead"/>
        <w:rPr>
          <w:rFonts w:ascii="Verdana" w:hAnsi="Verdana"/>
          <w:sz w:val="20"/>
          <w:szCs w:val="20"/>
          <w:lang w:val="it-IT"/>
        </w:rPr>
      </w:pPr>
    </w:p>
    <w:p w14:paraId="7572378F" w14:textId="77777777" w:rsidR="002002AA" w:rsidRPr="00E80AFE" w:rsidRDefault="002002AA" w:rsidP="002002AA">
      <w:pPr>
        <w:pStyle w:val="CoverSubhead"/>
        <w:rPr>
          <w:rFonts w:ascii="Verdana" w:hAnsi="Verdana"/>
          <w:sz w:val="20"/>
          <w:szCs w:val="20"/>
          <w:lang w:val="it-IT"/>
        </w:rPr>
      </w:pPr>
    </w:p>
    <w:p w14:paraId="39CA5C57" w14:textId="77777777" w:rsidR="002002AA" w:rsidRPr="00E80AFE" w:rsidRDefault="002002AA" w:rsidP="002002AA">
      <w:pPr>
        <w:pStyle w:val="CoverSubhead2"/>
        <w:rPr>
          <w:rFonts w:ascii="Verdana" w:hAnsi="Verdana"/>
          <w:sz w:val="20"/>
          <w:szCs w:val="20"/>
          <w:lang w:val="it-IT"/>
        </w:rPr>
      </w:pPr>
      <w:r w:rsidRPr="00E80AFE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5E490CC" wp14:editId="6C93BC78">
                <wp:simplePos x="0" y="0"/>
                <wp:positionH relativeFrom="page">
                  <wp:align>center</wp:align>
                </wp:positionH>
                <wp:positionV relativeFrom="page">
                  <wp:posOffset>1718945</wp:posOffset>
                </wp:positionV>
                <wp:extent cx="7315200" cy="1371600"/>
                <wp:effectExtent l="0" t="4445" r="635" b="0"/>
                <wp:wrapNone/>
                <wp:docPr id="4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0" cy="1371600"/>
                        </a:xfrm>
                        <a:prstGeom prst="rect">
                          <a:avLst/>
                        </a:prstGeom>
                        <a:solidFill>
                          <a:srgbClr val="2956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DD32D" id="Rectangle 7" o:spid="_x0000_s1026" style="position:absolute;margin-left:0;margin-top:135.35pt;width:8in;height:108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" fillcolor="#29568f" stroked="f">
                <w10:wrap anchorx="page" anchory="page"/>
              </v:rect>
            </w:pict>
          </mc:Fallback>
        </mc:AlternateContent>
      </w:r>
    </w:p>
    <w:p w14:paraId="234544F5" w14:textId="77777777" w:rsidR="002002AA" w:rsidRPr="00E80AFE" w:rsidRDefault="002002AA" w:rsidP="002002AA">
      <w:pPr>
        <w:spacing w:before="0" w:after="0"/>
        <w:rPr>
          <w:rFonts w:ascii="Verdana" w:hAnsi="Verdana"/>
          <w:sz w:val="20"/>
          <w:lang w:val="it-IT"/>
        </w:rPr>
      </w:pPr>
    </w:p>
    <w:p w14:paraId="33732C31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64732EB0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31D2FC71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062B411D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446DA2A4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3D0554C1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10914E87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317E3F6D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5353FCC8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581569BC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48862C69" w14:textId="77777777" w:rsidR="002002AA" w:rsidRPr="00E80AFE" w:rsidRDefault="002002AA" w:rsidP="002002AA">
      <w:pPr>
        <w:spacing w:before="0" w:after="0"/>
        <w:rPr>
          <w:rFonts w:ascii="Verdana" w:hAnsi="Verdana"/>
          <w:sz w:val="20"/>
          <w:lang w:val="it-IT"/>
        </w:rPr>
      </w:pPr>
    </w:p>
    <w:p w14:paraId="5E628D30" w14:textId="77777777" w:rsidR="002002AA" w:rsidRPr="00E80AFE" w:rsidRDefault="002002AA" w:rsidP="002002AA">
      <w:pPr>
        <w:spacing w:before="0" w:after="0"/>
        <w:rPr>
          <w:rFonts w:ascii="Verdana" w:hAnsi="Verdana"/>
          <w:sz w:val="20"/>
          <w:lang w:val="it-IT"/>
        </w:rPr>
      </w:pPr>
    </w:p>
    <w:p w14:paraId="05CF4A80" w14:textId="77777777" w:rsidR="002002AA" w:rsidRPr="00E80AFE" w:rsidRDefault="002002AA" w:rsidP="002002AA">
      <w:pPr>
        <w:tabs>
          <w:tab w:val="left" w:pos="2925"/>
        </w:tabs>
        <w:spacing w:before="0" w:after="0"/>
        <w:rPr>
          <w:rFonts w:ascii="Verdana" w:hAnsi="Verdana"/>
          <w:sz w:val="20"/>
          <w:lang w:val="it-IT"/>
        </w:rPr>
      </w:pPr>
      <w:r w:rsidRPr="00E80AFE">
        <w:rPr>
          <w:rFonts w:ascii="Verdana" w:hAnsi="Verdana"/>
          <w:sz w:val="20"/>
          <w:lang w:val="it-IT"/>
        </w:rPr>
        <w:tab/>
      </w:r>
    </w:p>
    <w:p w14:paraId="7C69BEBA" w14:textId="77777777" w:rsidR="002002AA" w:rsidRPr="00E80AFE" w:rsidRDefault="002002AA" w:rsidP="002002AA">
      <w:pPr>
        <w:spacing w:before="0" w:after="0"/>
        <w:rPr>
          <w:rFonts w:ascii="Verdana" w:hAnsi="Verdana"/>
          <w:bCs/>
          <w:color w:val="000000"/>
          <w:sz w:val="20"/>
          <w:lang w:val="it-IT"/>
        </w:rPr>
      </w:pPr>
      <w:r w:rsidRPr="00E80AFE">
        <w:rPr>
          <w:rFonts w:ascii="Verdana" w:hAnsi="Verdana"/>
          <w:sz w:val="20"/>
          <w:lang w:val="it-IT"/>
        </w:rPr>
        <w:br w:type="page"/>
      </w:r>
    </w:p>
    <w:bookmarkEnd w:id="0"/>
    <w:p w14:paraId="7FC6E88B" w14:textId="77777777" w:rsidR="002002AA" w:rsidRPr="00E80AFE" w:rsidRDefault="002002AA" w:rsidP="002002AA">
      <w:pPr>
        <w:pStyle w:val="CoverSubhead2"/>
        <w:ind w:left="0"/>
        <w:jc w:val="center"/>
        <w:rPr>
          <w:rFonts w:ascii="Verdana" w:hAnsi="Verdana"/>
          <w:b/>
          <w:color w:val="0000FF"/>
          <w:szCs w:val="32"/>
          <w:lang w:val="it-IT"/>
        </w:rPr>
      </w:pPr>
      <w:r w:rsidRPr="00E80AFE">
        <w:rPr>
          <w:rFonts w:ascii="Verdana" w:hAnsi="Verdana"/>
          <w:b/>
          <w:color w:val="0000FF"/>
          <w:szCs w:val="32"/>
          <w:lang w:val="it-IT"/>
        </w:rPr>
        <w:lastRenderedPageBreak/>
        <w:t>INDICE DEL DOCUMENTO</w:t>
      </w:r>
    </w:p>
    <w:p w14:paraId="5E852C69" w14:textId="4F48FAC5" w:rsidR="006269CE" w:rsidRDefault="002002AA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r w:rsidRPr="00E80AFE">
        <w:rPr>
          <w:rFonts w:ascii="Verdana" w:hAnsi="Verdana"/>
        </w:rPr>
        <w:fldChar w:fldCharType="begin"/>
      </w:r>
      <w:r w:rsidRPr="00E80AFE">
        <w:rPr>
          <w:rFonts w:ascii="Verdana" w:hAnsi="Verdana"/>
        </w:rPr>
        <w:instrText xml:space="preserve"> TOC \o "1-4" \h \z \u </w:instrText>
      </w:r>
      <w:r w:rsidRPr="00E80AFE">
        <w:rPr>
          <w:rFonts w:ascii="Verdana" w:hAnsi="Verdana"/>
        </w:rPr>
        <w:fldChar w:fldCharType="separate"/>
      </w:r>
      <w:hyperlink w:anchor="_Toc115880953" w:history="1">
        <w:r w:rsidR="006269CE" w:rsidRPr="00011CA4">
          <w:rPr>
            <w:rStyle w:val="Hyperlink"/>
          </w:rPr>
          <w:t>1</w:t>
        </w:r>
        <w:r w:rsidR="006269CE"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="006269CE" w:rsidRPr="00011CA4">
          <w:rPr>
            <w:rStyle w:val="Hyperlink"/>
          </w:rPr>
          <w:t>Generalità</w:t>
        </w:r>
        <w:r w:rsidR="006269CE">
          <w:rPr>
            <w:webHidden/>
          </w:rPr>
          <w:tab/>
        </w:r>
        <w:r w:rsidR="006269CE">
          <w:rPr>
            <w:webHidden/>
          </w:rPr>
          <w:fldChar w:fldCharType="begin"/>
        </w:r>
        <w:r w:rsidR="006269CE">
          <w:rPr>
            <w:webHidden/>
          </w:rPr>
          <w:instrText xml:space="preserve"> PAGEREF _Toc115880953 \h </w:instrText>
        </w:r>
        <w:r w:rsidR="006269CE">
          <w:rPr>
            <w:webHidden/>
          </w:rPr>
        </w:r>
        <w:r w:rsidR="006269CE">
          <w:rPr>
            <w:webHidden/>
          </w:rPr>
          <w:fldChar w:fldCharType="separate"/>
        </w:r>
        <w:r w:rsidR="006269CE">
          <w:rPr>
            <w:webHidden/>
          </w:rPr>
          <w:t>4</w:t>
        </w:r>
        <w:r w:rsidR="006269CE">
          <w:rPr>
            <w:webHidden/>
          </w:rPr>
          <w:fldChar w:fldCharType="end"/>
        </w:r>
      </w:hyperlink>
    </w:p>
    <w:p w14:paraId="3605AF0F" w14:textId="1F4C3061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54" w:history="1">
        <w:r w:rsidRPr="00011CA4">
          <w:rPr>
            <w:rStyle w:val="Hyperlink"/>
          </w:rPr>
          <w:t>1.1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</w:rPr>
          <w:t>Tabella delle Versioni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319900B" w14:textId="16433BDE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55" w:history="1">
        <w:r w:rsidRPr="00011CA4">
          <w:rPr>
            <w:rStyle w:val="Hyperlink"/>
          </w:rPr>
          <w:t>1.2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</w:rPr>
          <w:t>Termini ed acronimi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6B7B54F" w14:textId="1FDEBE98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0956" w:history="1">
        <w:r w:rsidRPr="00011CA4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011CA4">
          <w:rPr>
            <w:rStyle w:val="Hyperlink"/>
          </w:rPr>
          <w:t>INTRODUZIONE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0B38432" w14:textId="5113AE83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57" w:history="1">
        <w:r w:rsidRPr="00011CA4">
          <w:rPr>
            <w:rStyle w:val="Hyperlink"/>
          </w:rPr>
          <w:t>2.1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</w:rPr>
          <w:t>SCOPO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1E34C9A" w14:textId="350EB4F4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58" w:history="1">
        <w:r w:rsidRPr="00011CA4">
          <w:rPr>
            <w:rStyle w:val="Hyperlink"/>
          </w:rPr>
          <w:t>2.2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</w:rPr>
          <w:t>APPLICABILITA’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67FE9300" w14:textId="72FACA57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59" w:history="1">
        <w:r w:rsidRPr="00011CA4">
          <w:rPr>
            <w:rStyle w:val="Hyperlink"/>
            <w:lang w:val="it-IT"/>
          </w:rPr>
          <w:t>2.3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Modalita’ di accesso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2C5A45C9" w14:textId="3416C645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0960" w:history="1">
        <w:r w:rsidRPr="00011CA4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011CA4">
          <w:rPr>
            <w:rStyle w:val="Hyperlink"/>
          </w:rPr>
          <w:t>AUTENTICAZIONE UTENTE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E34013F" w14:textId="3834CCED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61" w:history="1">
        <w:r w:rsidRPr="00011CA4">
          <w:rPr>
            <w:rStyle w:val="Hyperlink"/>
            <w:lang w:val="it-IT"/>
          </w:rPr>
          <w:t>3.1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Pagina di login e home page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4C207D77" w14:textId="57D8735E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62" w:history="1">
        <w:r w:rsidRPr="00011CA4">
          <w:rPr>
            <w:rStyle w:val="Hyperlink"/>
            <w:lang w:val="it-IT"/>
          </w:rPr>
          <w:t>3.2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Tipologie tariffe veloci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157A252F" w14:textId="3F66B2D9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0963" w:history="1">
        <w:r w:rsidRPr="00011CA4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011CA4">
          <w:rPr>
            <w:rStyle w:val="Hyperlink"/>
          </w:rPr>
          <w:t>NUOVO PAGAMENTO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9F14595" w14:textId="292281AA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64" w:history="1">
        <w:r w:rsidRPr="00011CA4">
          <w:rPr>
            <w:rStyle w:val="Hyperlink"/>
            <w:lang w:val="it-IT"/>
          </w:rPr>
          <w:t>4.1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8071FE0" w14:textId="009B90DD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65" w:history="1">
        <w:r w:rsidRPr="00011CA4">
          <w:rPr>
            <w:rStyle w:val="Hyperlink"/>
            <w:lang w:val="it-IT"/>
          </w:rPr>
          <w:t>4.2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Descrizione dei campi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145E9770" w14:textId="027D02D4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66" w:history="1">
        <w:r w:rsidRPr="00011CA4">
          <w:rPr>
            <w:rStyle w:val="Hyperlink"/>
            <w:lang w:val="it-IT"/>
          </w:rPr>
          <w:t>4.3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0BE46CF9" w14:textId="0E407691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0967" w:history="1">
        <w:r w:rsidRPr="00011CA4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011CA4">
          <w:rPr>
            <w:rStyle w:val="Hyperlink"/>
          </w:rPr>
          <w:t>CARRELLO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5535324B" w14:textId="4126284A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68" w:history="1">
        <w:r w:rsidRPr="00011CA4">
          <w:rPr>
            <w:rStyle w:val="Hyperlink"/>
            <w:lang w:val="it-IT"/>
          </w:rPr>
          <w:t>5.1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74D75D08" w14:textId="1091387F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69" w:history="1">
        <w:r w:rsidRPr="00011CA4">
          <w:rPr>
            <w:rStyle w:val="Hyperlink"/>
            <w:lang w:val="it-IT"/>
          </w:rPr>
          <w:t>5.2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0518EA6E" w14:textId="70EA0C70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0970" w:history="1">
        <w:r w:rsidRPr="00011CA4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6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011CA4">
          <w:rPr>
            <w:rStyle w:val="Hyperlink"/>
          </w:rPr>
          <w:t>PAGATORE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27E62E71" w14:textId="7104679A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71" w:history="1">
        <w:r w:rsidRPr="00011CA4">
          <w:rPr>
            <w:rStyle w:val="Hyperlink"/>
            <w:lang w:val="it-IT"/>
          </w:rPr>
          <w:t>6.1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44906C88" w14:textId="137DB66F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72" w:history="1">
        <w:r w:rsidRPr="00011CA4">
          <w:rPr>
            <w:rStyle w:val="Hyperlink"/>
            <w:lang w:val="it-IT"/>
          </w:rPr>
          <w:t>6.2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73A0822F" w14:textId="6D963C20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73" w:history="1">
        <w:r w:rsidRPr="00011CA4">
          <w:rPr>
            <w:rStyle w:val="Hyperlink"/>
            <w:lang w:val="it-IT"/>
          </w:rPr>
          <w:t>6.3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Descrizione dei campi PER AnagraFICA PAGATORE: PROPRIA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6FAF2AAD" w14:textId="55533C74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74" w:history="1">
        <w:r w:rsidRPr="00011CA4">
          <w:rPr>
            <w:rStyle w:val="Hyperlink"/>
            <w:lang w:val="it-IT"/>
          </w:rPr>
          <w:t>6.1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Operazioni consentite PER  ANAGRAFICA PAGATORE: PROPRIA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2E051460" w14:textId="7DDC42AB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75" w:history="1">
        <w:r w:rsidRPr="00011CA4">
          <w:rPr>
            <w:rStyle w:val="Hyperlink"/>
            <w:lang w:val="it-IT"/>
          </w:rPr>
          <w:t>6.2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Descrizione dei campi PER aNAGRAFICA PAGATORE: TITOLARE PRATICA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13EB8583" w14:textId="26D2B4A3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76" w:history="1">
        <w:r w:rsidRPr="00011CA4">
          <w:rPr>
            <w:rStyle w:val="Hyperlink"/>
            <w:lang w:val="it-IT"/>
          </w:rPr>
          <w:t>6.3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Operazioni consentite PER  ANAGRAFICA PAGATORE: TITOLARE PRATICA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4D6DB5E0" w14:textId="67D59ADE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77" w:history="1">
        <w:r w:rsidRPr="00011CA4">
          <w:rPr>
            <w:rStyle w:val="Hyperlink"/>
            <w:lang w:val="it-IT"/>
          </w:rPr>
          <w:t>6.4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Descrizione dei campi: RICHIESTA PAGAMENTO IN CONTO TERZI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04E73090" w14:textId="58826B45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78" w:history="1">
        <w:r w:rsidRPr="00011CA4">
          <w:rPr>
            <w:rStyle w:val="Hyperlink"/>
            <w:lang w:val="it-IT"/>
          </w:rPr>
          <w:t>6.5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Operazioni consentite PER RICHIESTA PAGAMENTO IN CONTO TERZI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343EC427" w14:textId="7878BBCE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0979" w:history="1">
        <w:r w:rsidRPr="00011CA4">
          <w:rPr>
            <w:rStyle w:val="Hyperlink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7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011CA4">
          <w:rPr>
            <w:rStyle w:val="Hyperlink"/>
          </w:rPr>
          <w:t>I MIEI PAGAMENTI - Ricerca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66F7DCB7" w14:textId="46DDBAA9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80" w:history="1">
        <w:r w:rsidRPr="00011CA4">
          <w:rPr>
            <w:rStyle w:val="Hyperlink"/>
            <w:lang w:val="it-IT"/>
          </w:rPr>
          <w:t>7.1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4DDB3C6F" w14:textId="5D9B89DE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81" w:history="1">
        <w:r w:rsidRPr="00011CA4">
          <w:rPr>
            <w:rStyle w:val="Hyperlink"/>
            <w:lang w:val="it-IT"/>
          </w:rPr>
          <w:t>7.2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Descrizione dei campi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6EAA5400" w14:textId="64C0ED0C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82" w:history="1">
        <w:r w:rsidRPr="00011CA4">
          <w:rPr>
            <w:rStyle w:val="Hyperlink"/>
            <w:lang w:val="it-IT"/>
          </w:rPr>
          <w:t>7.3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17657080" w14:textId="27CF56CC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0983" w:history="1">
        <w:r w:rsidRPr="00011CA4">
          <w:rPr>
            <w:rStyle w:val="Hyperlink"/>
            <w:lang w:val="it-IT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8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I MIEI PAGAMENTI – Risultati della ricerca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29999294" w14:textId="4C039507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84" w:history="1">
        <w:r w:rsidRPr="00011CA4">
          <w:rPr>
            <w:rStyle w:val="Hyperlink"/>
            <w:lang w:val="it-IT"/>
          </w:rPr>
          <w:t>8.1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0398F476" w14:textId="21AE1A02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85" w:history="1">
        <w:r w:rsidRPr="00011CA4">
          <w:rPr>
            <w:rStyle w:val="Hyperlink"/>
            <w:lang w:val="it-IT"/>
          </w:rPr>
          <w:t>8.2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Descrizione dei campi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1DE70B4A" w14:textId="097E235C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86" w:history="1">
        <w:r w:rsidRPr="00011CA4">
          <w:rPr>
            <w:rStyle w:val="Hyperlink"/>
            <w:lang w:val="it-IT"/>
          </w:rPr>
          <w:t>8.3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43A8E71B" w14:textId="46D33C72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0987" w:history="1">
        <w:r w:rsidRPr="00011CA4">
          <w:rPr>
            <w:rStyle w:val="Hyperlink"/>
            <w:lang w:val="it-IT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9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VERIFICA PAGAMENTI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41B6CCC0" w14:textId="6F9A56C0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88" w:history="1">
        <w:r w:rsidRPr="00011CA4">
          <w:rPr>
            <w:rStyle w:val="Hyperlink"/>
            <w:lang w:val="it-IT"/>
          </w:rPr>
          <w:t>9.1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1CD9C8B4" w14:textId="64E3439F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89" w:history="1">
        <w:r w:rsidRPr="00011CA4">
          <w:rPr>
            <w:rStyle w:val="Hyperlink"/>
            <w:lang w:val="it-IT"/>
          </w:rPr>
          <w:t>9.2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Descrizione dei campi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69F56AE5" w14:textId="4E5C38AB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90" w:history="1">
        <w:r w:rsidRPr="00011CA4">
          <w:rPr>
            <w:rStyle w:val="Hyperlink"/>
            <w:lang w:val="it-IT"/>
          </w:rPr>
          <w:t>9.3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0712B44D" w14:textId="7CF3D77E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0991" w:history="1">
        <w:r w:rsidRPr="00011CA4">
          <w:rPr>
            <w:rStyle w:val="Hyperlink"/>
            <w:lang w:val="it-IT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10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BOLLETTINI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739BB108" w14:textId="5250DF35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92" w:history="1">
        <w:r w:rsidRPr="00011CA4">
          <w:rPr>
            <w:rStyle w:val="Hyperlink"/>
            <w:lang w:val="it-IT"/>
          </w:rPr>
          <w:t>10.1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36E36F8D" w14:textId="206DE34A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93" w:history="1">
        <w:r w:rsidRPr="00011CA4">
          <w:rPr>
            <w:rStyle w:val="Hyperlink"/>
            <w:lang w:val="it-IT"/>
          </w:rPr>
          <w:t>10.2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4E3B4093" w14:textId="56DB4E54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0994" w:history="1">
        <w:r w:rsidRPr="00011CA4">
          <w:rPr>
            <w:rStyle w:val="Hyperlink"/>
            <w:lang w:val="it-IT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11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INTRODUZIONE del nuovo modello di tariffario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522924C3" w14:textId="45A02188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0995" w:history="1">
        <w:r w:rsidRPr="00011CA4">
          <w:rPr>
            <w:rStyle w:val="Hyperlink"/>
            <w:lang w:val="it-IT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12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VERIFICA cORRISPONDENZA TARIFFE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0F74331F" w14:textId="01B67736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96" w:history="1">
        <w:r w:rsidRPr="00011CA4">
          <w:rPr>
            <w:rStyle w:val="Hyperlink"/>
            <w:lang w:val="it-IT"/>
          </w:rPr>
          <w:t>12.1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77D9DD69" w14:textId="301D6B1A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97" w:history="1">
        <w:r w:rsidRPr="00011CA4">
          <w:rPr>
            <w:rStyle w:val="Hyperlink"/>
            <w:lang w:val="it-IT"/>
          </w:rPr>
          <w:t>12.2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Descrizione dei campi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7C100B56" w14:textId="47C6FF3B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0998" w:history="1">
        <w:r w:rsidRPr="00011CA4">
          <w:rPr>
            <w:rStyle w:val="Hyperlink"/>
            <w:lang w:val="it-IT"/>
          </w:rPr>
          <w:t>12.3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0E8FEEBC" w14:textId="7F82E832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0999" w:history="1">
        <w:r w:rsidRPr="00011CA4">
          <w:rPr>
            <w:rStyle w:val="Hyperlink"/>
            <w:lang w:val="it-IT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13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TARIFFARIO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_Toc115880999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42C66BF4" w14:textId="1404C9EA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1000" w:history="1">
        <w:r w:rsidRPr="00011CA4">
          <w:rPr>
            <w:rStyle w:val="Hyperlink"/>
            <w:lang w:val="it-IT"/>
          </w:rPr>
          <w:t>13.1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Applicabilità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_Toc115881000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51283852" w14:textId="259AED83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1001" w:history="1">
        <w:r w:rsidRPr="00011CA4">
          <w:rPr>
            <w:rStyle w:val="Hyperlink"/>
            <w:lang w:val="it-IT"/>
          </w:rPr>
          <w:t>13.2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Descrizione dei campi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_Toc115881001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0F0582F9" w14:textId="61C3A895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1002" w:history="1">
        <w:r w:rsidRPr="00011CA4">
          <w:rPr>
            <w:rStyle w:val="Hyperlink"/>
            <w:lang w:val="it-IT"/>
          </w:rPr>
          <w:t>13.3</w:t>
        </w:r>
        <w:r>
          <w:rPr>
            <w:rFonts w:asciiTheme="minorHAnsi" w:eastAsiaTheme="minorEastAsia" w:hAnsiTheme="minorHAnsi" w:cstheme="minorBidi"/>
            <w:caps w:val="0"/>
            <w:sz w:val="22"/>
            <w:szCs w:val="22"/>
            <w:lang w:eastAsia="en-US"/>
          </w:rPr>
          <w:tab/>
        </w:r>
        <w:r w:rsidRPr="00011CA4">
          <w:rPr>
            <w:rStyle w:val="Hyperlink"/>
            <w:lang w:val="it-IT"/>
          </w:rPr>
          <w:t>Operazioni consentite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_Toc115881002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617E547C" w14:textId="7DD66FF1" w:rsidR="006269CE" w:rsidRDefault="006269CE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2"/>
          <w:szCs w:val="22"/>
          <w:lang w:eastAsia="en-US"/>
        </w:rPr>
      </w:pPr>
      <w:hyperlink w:anchor="_Toc115881003" w:history="1">
        <w:r w:rsidRPr="00011CA4">
          <w:rPr>
            <w:rStyle w:val="Hyperlink"/>
            <w:lang w:val="it-IT"/>
          </w:rPr>
          <w:t>APPENDICE A - Diagramma Stati – Transizioni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_Toc115881003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467C0492" w14:textId="49FB7B5C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1004" w:history="1">
        <w:r w:rsidRPr="00011CA4">
          <w:rPr>
            <w:rStyle w:val="Hyperlink"/>
            <w:lang w:val="it-IT"/>
          </w:rPr>
          <w:t>A1 Descrizione stati della richiesta di pagamento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_Toc115881004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1EC8219E" w14:textId="3B5DFE55" w:rsidR="006269CE" w:rsidRDefault="006269CE">
      <w:pPr>
        <w:pStyle w:val="TOC2"/>
        <w:rPr>
          <w:rFonts w:asciiTheme="minorHAnsi" w:eastAsiaTheme="minorEastAsia" w:hAnsiTheme="minorHAnsi" w:cstheme="minorBidi"/>
          <w:caps w:val="0"/>
          <w:sz w:val="22"/>
          <w:szCs w:val="22"/>
          <w:lang w:eastAsia="en-US"/>
        </w:rPr>
      </w:pPr>
      <w:hyperlink w:anchor="_Toc115881005" w:history="1">
        <w:r w:rsidRPr="00011CA4">
          <w:rPr>
            <w:rStyle w:val="Hyperlink"/>
            <w:lang w:val="it-IT"/>
          </w:rPr>
          <w:t>A2 Diagramma stati della richiesta di pagamento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_Toc115881005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14:paraId="097574F1" w14:textId="7EBE764C" w:rsidR="002002AA" w:rsidRPr="00E80AFE" w:rsidRDefault="002002AA" w:rsidP="002002AA">
      <w:pPr>
        <w:pStyle w:val="TOC1"/>
        <w:ind w:left="1260"/>
        <w:outlineLvl w:val="2"/>
        <w:rPr>
          <w:rFonts w:ascii="Verdana" w:hAnsi="Verdana"/>
        </w:rPr>
        <w:sectPr w:rsidR="002002AA" w:rsidRPr="00E80AFE" w:rsidSect="00B156E0">
          <w:headerReference w:type="default" r:id="rId11"/>
          <w:footerReference w:type="default" r:id="rId12"/>
          <w:pgSz w:w="11909" w:h="16834" w:code="9"/>
          <w:pgMar w:top="1440" w:right="1419" w:bottom="1440" w:left="1800" w:header="568" w:footer="812" w:gutter="0"/>
          <w:pgNumType w:start="1"/>
          <w:cols w:space="720"/>
          <w:formProt w:val="0"/>
          <w:titlePg/>
        </w:sectPr>
      </w:pPr>
      <w:r w:rsidRPr="00E80AFE">
        <w:rPr>
          <w:rFonts w:ascii="Verdana" w:hAnsi="Verdana"/>
        </w:rPr>
        <w:fldChar w:fldCharType="end"/>
      </w:r>
    </w:p>
    <w:p w14:paraId="7A13F134" w14:textId="77777777" w:rsidR="002002AA" w:rsidRPr="00E80AFE" w:rsidRDefault="002002AA" w:rsidP="002002AA">
      <w:pPr>
        <w:pStyle w:val="Heading1"/>
        <w:numPr>
          <w:ilvl w:val="0"/>
          <w:numId w:val="11"/>
        </w:numPr>
        <w:rPr>
          <w:b/>
          <w:sz w:val="28"/>
          <w:szCs w:val="28"/>
        </w:rPr>
      </w:pPr>
      <w:bookmarkStart w:id="1" w:name="_Toc249247764"/>
      <w:bookmarkStart w:id="2" w:name="_Toc249247883"/>
      <w:bookmarkStart w:id="3" w:name="_Toc43385176"/>
      <w:bookmarkStart w:id="4" w:name="_Toc115880953"/>
      <w:r w:rsidRPr="00E80AFE">
        <w:rPr>
          <w:b/>
          <w:sz w:val="28"/>
          <w:szCs w:val="28"/>
        </w:rPr>
        <w:lastRenderedPageBreak/>
        <w:t>Generalità</w:t>
      </w:r>
      <w:bookmarkEnd w:id="1"/>
      <w:bookmarkEnd w:id="2"/>
      <w:bookmarkEnd w:id="3"/>
      <w:bookmarkEnd w:id="4"/>
      <w:r w:rsidRPr="00E80AFE">
        <w:rPr>
          <w:b/>
          <w:sz w:val="28"/>
          <w:szCs w:val="28"/>
        </w:rPr>
        <w:t xml:space="preserve"> </w:t>
      </w:r>
    </w:p>
    <w:p w14:paraId="6A1945CF" w14:textId="77777777" w:rsidR="002002AA" w:rsidRPr="00E80AFE" w:rsidRDefault="002002AA" w:rsidP="002002AA">
      <w:pPr>
        <w:rPr>
          <w:rFonts w:ascii="Verdana" w:hAnsi="Verdana"/>
          <w:sz w:val="20"/>
        </w:rPr>
      </w:pPr>
    </w:p>
    <w:p w14:paraId="66980205" w14:textId="77777777" w:rsidR="002002AA" w:rsidRPr="00E80AFE" w:rsidRDefault="002002AA" w:rsidP="002002AA">
      <w:pPr>
        <w:rPr>
          <w:rFonts w:ascii="Verdana" w:hAnsi="Verdana"/>
          <w:sz w:val="20"/>
        </w:rPr>
      </w:pPr>
    </w:p>
    <w:p w14:paraId="70926244" w14:textId="77777777" w:rsidR="002002AA" w:rsidRPr="00E80AFE" w:rsidRDefault="002002AA" w:rsidP="002002AA">
      <w:pPr>
        <w:pStyle w:val="Heading2"/>
        <w:rPr>
          <w:rFonts w:ascii="Arial" w:hAnsi="Arial"/>
        </w:rPr>
      </w:pPr>
      <w:bookmarkStart w:id="5" w:name="_Toc249247766"/>
      <w:bookmarkStart w:id="6" w:name="_Toc249247885"/>
      <w:bookmarkStart w:id="7" w:name="_Toc43385177"/>
      <w:bookmarkStart w:id="8" w:name="_Toc115880954"/>
      <w:r w:rsidRPr="00E80AFE">
        <w:rPr>
          <w:rFonts w:ascii="Arial" w:hAnsi="Arial"/>
        </w:rPr>
        <w:t>Tabella delle Versioni</w:t>
      </w:r>
      <w:bookmarkEnd w:id="5"/>
      <w:bookmarkEnd w:id="6"/>
      <w:bookmarkEnd w:id="7"/>
      <w:bookmarkEnd w:id="8"/>
    </w:p>
    <w:p w14:paraId="3AD0AC7C" w14:textId="77777777" w:rsidR="002002AA" w:rsidRPr="00E80AFE" w:rsidRDefault="002002AA" w:rsidP="002002AA">
      <w:pPr>
        <w:spacing w:before="0" w:after="0"/>
        <w:rPr>
          <w:rFonts w:ascii="Verdana" w:hAnsi="Verdana"/>
          <w:bCs/>
          <w:caps/>
          <w:color w:val="29568F"/>
          <w:spacing w:val="20"/>
          <w:sz w:val="20"/>
          <w:lang w:val="it-IT"/>
        </w:rPr>
      </w:pPr>
    </w:p>
    <w:tbl>
      <w:tblPr>
        <w:tblW w:w="57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276"/>
        <w:gridCol w:w="708"/>
        <w:gridCol w:w="6656"/>
      </w:tblGrid>
      <w:tr w:rsidR="006D4EFF" w:rsidRPr="00F43760" w14:paraId="37A40E7F" w14:textId="77777777" w:rsidTr="009112F0">
        <w:trPr>
          <w:tblHeader/>
          <w:jc w:val="center"/>
        </w:trPr>
        <w:tc>
          <w:tcPr>
            <w:tcW w:w="846" w:type="dxa"/>
            <w:shd w:val="clear" w:color="auto" w:fill="D9D9D9" w:themeFill="background1" w:themeFillShade="D9"/>
          </w:tcPr>
          <w:p w14:paraId="7275EC88" w14:textId="46AAC66E" w:rsidR="006D4EFF" w:rsidRPr="00F43760" w:rsidRDefault="006D4EFF" w:rsidP="00E40DBB">
            <w:pPr>
              <w:spacing w:before="120"/>
              <w:jc w:val="center"/>
              <w:rPr>
                <w:b/>
                <w:bCs/>
                <w:sz w:val="20"/>
              </w:rPr>
            </w:pPr>
            <w:proofErr w:type="spellStart"/>
            <w:r w:rsidRPr="00F43760">
              <w:rPr>
                <w:b/>
                <w:bCs/>
                <w:sz w:val="20"/>
              </w:rPr>
              <w:t>Vers</w:t>
            </w:r>
            <w:proofErr w:type="spellEnd"/>
            <w:r w:rsidR="009112F0">
              <w:rPr>
                <w:b/>
                <w:bCs/>
                <w:sz w:val="20"/>
              </w:rPr>
              <w:t>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100154B" w14:textId="77777777" w:rsidR="006D4EFF" w:rsidRPr="00F43760" w:rsidRDefault="006D4EFF" w:rsidP="00E40DBB">
            <w:pPr>
              <w:spacing w:before="120"/>
              <w:jc w:val="center"/>
              <w:rPr>
                <w:b/>
                <w:bCs/>
                <w:sz w:val="20"/>
              </w:rPr>
            </w:pPr>
            <w:r w:rsidRPr="00F43760">
              <w:rPr>
                <w:b/>
                <w:bCs/>
                <w:sz w:val="20"/>
              </w:rPr>
              <w:t>Data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5CCE68C0" w14:textId="2918B05B" w:rsidR="006D4EFF" w:rsidRPr="00F43760" w:rsidRDefault="00144ABE" w:rsidP="00E40DBB">
            <w:pPr>
              <w:spacing w:before="1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§</w:t>
            </w:r>
          </w:p>
        </w:tc>
        <w:tc>
          <w:tcPr>
            <w:tcW w:w="6656" w:type="dxa"/>
            <w:shd w:val="clear" w:color="auto" w:fill="D9D9D9" w:themeFill="background1" w:themeFillShade="D9"/>
          </w:tcPr>
          <w:p w14:paraId="6B3DA9B2" w14:textId="7DC07ED3" w:rsidR="006D4EFF" w:rsidRPr="00F43760" w:rsidRDefault="006D4EFF" w:rsidP="00E40DBB">
            <w:pPr>
              <w:spacing w:before="120"/>
              <w:jc w:val="center"/>
              <w:rPr>
                <w:b/>
                <w:bCs/>
                <w:sz w:val="20"/>
              </w:rPr>
            </w:pPr>
            <w:r w:rsidRPr="00F43760">
              <w:rPr>
                <w:b/>
                <w:bCs/>
                <w:sz w:val="20"/>
              </w:rPr>
              <w:t>Note</w:t>
            </w:r>
          </w:p>
        </w:tc>
      </w:tr>
      <w:tr w:rsidR="006D4EFF" w:rsidRPr="00E80AFE" w14:paraId="6789FBD0" w14:textId="77777777" w:rsidTr="009112F0">
        <w:trPr>
          <w:trHeight w:val="449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2BCCE94B" w14:textId="77777777" w:rsidR="006D4EFF" w:rsidRPr="00E80AFE" w:rsidRDefault="006D4EFF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 w:rsidRPr="00E80AFE">
              <w:rPr>
                <w:rFonts w:ascii="Arial" w:hAnsi="Arial" w:cs="Arial"/>
                <w:noProof/>
                <w:sz w:val="20"/>
                <w:szCs w:val="20"/>
              </w:rPr>
              <w:t>1.0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1E9CD6" w14:textId="14C0E84A" w:rsidR="006D4EFF" w:rsidRPr="00E80AFE" w:rsidRDefault="006D4EFF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27</w:t>
            </w:r>
            <w:r w:rsidRPr="00E80AFE">
              <w:rPr>
                <w:rFonts w:ascii="Arial" w:hAnsi="Arial" w:cs="Arial"/>
                <w:noProof/>
                <w:sz w:val="20"/>
                <w:szCs w:val="20"/>
              </w:rPr>
              <w:t>/0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7</w:t>
            </w:r>
            <w:r w:rsidRPr="00E80AFE">
              <w:rPr>
                <w:rFonts w:ascii="Arial" w:hAnsi="Arial" w:cs="Arial"/>
                <w:noProof/>
                <w:sz w:val="20"/>
                <w:szCs w:val="20"/>
              </w:rPr>
              <w:t>/20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21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C46919F" w14:textId="2B4D017E" w:rsidR="006D4EFF" w:rsidRPr="00E80AFE" w:rsidRDefault="00144ABE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--</w:t>
            </w:r>
          </w:p>
        </w:tc>
        <w:tc>
          <w:tcPr>
            <w:tcW w:w="6656" w:type="dxa"/>
            <w:shd w:val="clear" w:color="auto" w:fill="FFFFFF" w:themeFill="background1"/>
            <w:vAlign w:val="center"/>
          </w:tcPr>
          <w:p w14:paraId="0473BF99" w14:textId="63480076" w:rsidR="006D4EFF" w:rsidRPr="00E80AFE" w:rsidRDefault="006D4EFF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 w:rsidRPr="00E80AFE">
              <w:rPr>
                <w:rFonts w:ascii="Arial" w:hAnsi="Arial" w:cs="Arial"/>
                <w:noProof/>
                <w:sz w:val="20"/>
                <w:szCs w:val="20"/>
              </w:rPr>
              <w:t>Nascita del documento</w:t>
            </w:r>
          </w:p>
        </w:tc>
      </w:tr>
      <w:tr w:rsidR="006D4EFF" w:rsidRPr="006D4EFF" w14:paraId="4F757645" w14:textId="77777777" w:rsidTr="009112F0">
        <w:trPr>
          <w:trHeight w:val="449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2366E2BF" w14:textId="2C2E7065" w:rsidR="006D4EFF" w:rsidRPr="00E80AFE" w:rsidRDefault="006D4EFF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1.1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158D28" w14:textId="4DC8E65C" w:rsidR="006D4EFF" w:rsidRDefault="006D4EFF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06/08/2021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D6AC967" w14:textId="73F2C2BA" w:rsidR="006D4EFF" w:rsidRDefault="00144ABE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4.2</w:t>
            </w:r>
          </w:p>
        </w:tc>
        <w:tc>
          <w:tcPr>
            <w:tcW w:w="6656" w:type="dxa"/>
            <w:shd w:val="clear" w:color="auto" w:fill="FFFFFF" w:themeFill="background1"/>
            <w:vAlign w:val="center"/>
          </w:tcPr>
          <w:p w14:paraId="7ED51437" w14:textId="0981E33C" w:rsidR="006D4EFF" w:rsidRPr="00E80AFE" w:rsidRDefault="006D4EFF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Aggiunto ulteriore dettaglio per campo “</w:t>
            </w:r>
            <w:r w:rsidRPr="000A0E2E">
              <w:rPr>
                <w:rFonts w:ascii="Arial" w:hAnsi="Arial" w:cs="Arial"/>
                <w:noProof/>
                <w:sz w:val="20"/>
                <w:szCs w:val="20"/>
              </w:rPr>
              <w:t>Aggr. Pagamento Online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”</w:t>
            </w:r>
          </w:p>
        </w:tc>
      </w:tr>
      <w:tr w:rsidR="006D4EFF" w:rsidRPr="00EA5200" w14:paraId="575F8F54" w14:textId="77777777" w:rsidTr="009112F0">
        <w:trPr>
          <w:trHeight w:val="449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087C47CD" w14:textId="16BA6261" w:rsidR="006D4EFF" w:rsidRDefault="006D4EFF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1.2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DB4017" w14:textId="3A41894D" w:rsidR="006D4EFF" w:rsidRDefault="006D4EFF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25/08/2021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53B83E" w14:textId="77777777" w:rsidR="002E3210" w:rsidRPr="002E3210" w:rsidRDefault="002E3210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 w:rsidRPr="002E3210">
              <w:rPr>
                <w:rFonts w:ascii="Arial" w:hAnsi="Arial" w:cs="Arial"/>
                <w:noProof/>
                <w:sz w:val="20"/>
                <w:szCs w:val="20"/>
              </w:rPr>
              <w:t>3.1</w:t>
            </w:r>
          </w:p>
          <w:p w14:paraId="50CFF4A5" w14:textId="77777777" w:rsidR="002E3210" w:rsidRPr="002E3210" w:rsidRDefault="002E3210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 w:rsidRPr="002E3210">
              <w:rPr>
                <w:rFonts w:ascii="Arial" w:hAnsi="Arial" w:cs="Arial"/>
                <w:noProof/>
                <w:sz w:val="20"/>
                <w:szCs w:val="20"/>
              </w:rPr>
              <w:t>4.3</w:t>
            </w:r>
          </w:p>
          <w:p w14:paraId="54E93AC7" w14:textId="77777777" w:rsidR="002E3210" w:rsidRPr="002E3210" w:rsidRDefault="002E3210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 w:rsidRPr="002E3210">
              <w:rPr>
                <w:rFonts w:ascii="Arial" w:hAnsi="Arial" w:cs="Arial"/>
                <w:noProof/>
                <w:sz w:val="20"/>
                <w:szCs w:val="20"/>
              </w:rPr>
              <w:t>5.1</w:t>
            </w:r>
          </w:p>
          <w:p w14:paraId="1280C028" w14:textId="77777777" w:rsidR="002E3210" w:rsidRPr="002E3210" w:rsidRDefault="002E3210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 w:rsidRPr="002E3210">
              <w:rPr>
                <w:rFonts w:ascii="Arial" w:hAnsi="Arial" w:cs="Arial"/>
                <w:noProof/>
                <w:sz w:val="20"/>
                <w:szCs w:val="20"/>
              </w:rPr>
              <w:t>5.2</w:t>
            </w:r>
          </w:p>
          <w:p w14:paraId="70588C87" w14:textId="77777777" w:rsidR="002E3210" w:rsidRPr="002E3210" w:rsidRDefault="002E3210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 w:rsidRPr="002E3210">
              <w:rPr>
                <w:rFonts w:ascii="Arial" w:hAnsi="Arial" w:cs="Arial"/>
                <w:noProof/>
                <w:sz w:val="20"/>
                <w:szCs w:val="20"/>
              </w:rPr>
              <w:t>6.3</w:t>
            </w:r>
          </w:p>
          <w:p w14:paraId="1B39A16F" w14:textId="10141A9F" w:rsidR="006D4EFF" w:rsidRDefault="002E3210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 w:rsidRPr="002E3210">
              <w:rPr>
                <w:rFonts w:ascii="Arial" w:hAnsi="Arial" w:cs="Arial"/>
                <w:noProof/>
                <w:sz w:val="20"/>
                <w:szCs w:val="20"/>
              </w:rPr>
              <w:t>8.3</w:t>
            </w:r>
          </w:p>
        </w:tc>
        <w:tc>
          <w:tcPr>
            <w:tcW w:w="6656" w:type="dxa"/>
            <w:shd w:val="clear" w:color="auto" w:fill="FFFFFF" w:themeFill="background1"/>
            <w:vAlign w:val="center"/>
          </w:tcPr>
          <w:p w14:paraId="50368A2C" w14:textId="30AA7474" w:rsidR="006D4EFF" w:rsidRDefault="006D4EFF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Aggiornate le immagini </w:t>
            </w:r>
            <w:r w:rsidR="002E3210">
              <w:rPr>
                <w:rFonts w:ascii="Arial" w:hAnsi="Arial" w:cs="Arial"/>
                <w:noProof/>
                <w:sz w:val="20"/>
                <w:szCs w:val="20"/>
              </w:rPr>
              <w:t>a seguito delle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modifiche </w:t>
            </w:r>
            <w:r w:rsidR="00F505BA">
              <w:rPr>
                <w:rFonts w:ascii="Arial" w:hAnsi="Arial" w:cs="Arial"/>
                <w:noProof/>
                <w:sz w:val="20"/>
                <w:szCs w:val="20"/>
              </w:rPr>
              <w:t xml:space="preserve">al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software</w:t>
            </w:r>
          </w:p>
        </w:tc>
      </w:tr>
      <w:tr w:rsidR="00FD03CF" w:rsidRPr="00EA5200" w14:paraId="0C645A58" w14:textId="77777777" w:rsidTr="009112F0">
        <w:trPr>
          <w:trHeight w:val="449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5A31AD51" w14:textId="27FE40A1" w:rsidR="00FD03CF" w:rsidRDefault="00FD03CF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1.3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D2DBF6" w14:textId="02C527CB" w:rsidR="00FD03CF" w:rsidRDefault="00FD03CF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26/08/2021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A4D368C" w14:textId="34A8361B" w:rsidR="00FD03CF" w:rsidRPr="002E3210" w:rsidRDefault="00FD03CF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A1</w:t>
            </w:r>
          </w:p>
        </w:tc>
        <w:tc>
          <w:tcPr>
            <w:tcW w:w="6656" w:type="dxa"/>
            <w:shd w:val="clear" w:color="auto" w:fill="FFFFFF" w:themeFill="background1"/>
            <w:vAlign w:val="center"/>
          </w:tcPr>
          <w:p w14:paraId="5AF3CC8E" w14:textId="77777777" w:rsidR="00FD03CF" w:rsidRDefault="00FD03CF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Aggiornata l’immagine che illustra</w:t>
            </w:r>
            <w:r w:rsidR="00415314">
              <w:rPr>
                <w:rFonts w:ascii="Arial" w:hAnsi="Arial" w:cs="Arial"/>
                <w:noProof/>
                <w:sz w:val="20"/>
                <w:szCs w:val="20"/>
              </w:rPr>
              <w:t xml:space="preserve"> il diagramma degli stati</w:t>
            </w:r>
          </w:p>
          <w:p w14:paraId="3F326BF5" w14:textId="23CF6946" w:rsidR="002A25C1" w:rsidRDefault="002A25C1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Aggiunto dettaglio nella descrizione degli stati</w:t>
            </w:r>
          </w:p>
        </w:tc>
      </w:tr>
      <w:tr w:rsidR="00673EDA" w:rsidRPr="0075502D" w14:paraId="3D27E2E3" w14:textId="77777777" w:rsidTr="009112F0">
        <w:trPr>
          <w:trHeight w:val="449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185B483C" w14:textId="5633AEC2" w:rsidR="00673EDA" w:rsidRDefault="00673EDA" w:rsidP="00673EDA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1.4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EEF5E6" w14:textId="6F9BC69B" w:rsidR="00673EDA" w:rsidRDefault="00673EDA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22/10/2021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C8F314E" w14:textId="77777777" w:rsidR="00673EDA" w:rsidRDefault="006B2F7E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5.1</w:t>
            </w:r>
          </w:p>
          <w:p w14:paraId="2F9E57E0" w14:textId="77777777" w:rsidR="006B2F7E" w:rsidRDefault="006B2F7E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5.2</w:t>
            </w:r>
          </w:p>
          <w:p w14:paraId="1221037D" w14:textId="77777777" w:rsidR="006B2F7E" w:rsidRDefault="006B2F7E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6.1</w:t>
            </w:r>
          </w:p>
          <w:p w14:paraId="3906DE1C" w14:textId="77777777" w:rsidR="006B2F7E" w:rsidRDefault="006B2F7E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6.2</w:t>
            </w:r>
          </w:p>
          <w:p w14:paraId="6A5C32B2" w14:textId="0512EEB8" w:rsidR="006B2F7E" w:rsidRDefault="006B2F7E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6.3</w:t>
            </w:r>
          </w:p>
        </w:tc>
        <w:tc>
          <w:tcPr>
            <w:tcW w:w="6656" w:type="dxa"/>
            <w:shd w:val="clear" w:color="auto" w:fill="FFFFFF" w:themeFill="background1"/>
            <w:vAlign w:val="center"/>
          </w:tcPr>
          <w:p w14:paraId="6E11D511" w14:textId="62F660D8" w:rsidR="00673EDA" w:rsidRDefault="0075502D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Aggiunti dettagli relativi alla </w:t>
            </w:r>
            <w:r w:rsidR="00B55EA4">
              <w:rPr>
                <w:rFonts w:ascii="Arial" w:hAnsi="Arial" w:cs="Arial"/>
                <w:noProof/>
                <w:sz w:val="20"/>
                <w:szCs w:val="20"/>
              </w:rPr>
              <w:t xml:space="preserve">nuova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gestione dell’anagrafica del soggetto pagatore</w:t>
            </w:r>
            <w:r w:rsidR="00B55EA4">
              <w:rPr>
                <w:rFonts w:ascii="Arial" w:hAnsi="Arial" w:cs="Arial"/>
                <w:noProof/>
                <w:sz w:val="20"/>
                <w:szCs w:val="20"/>
              </w:rPr>
              <w:t xml:space="preserve"> (valida solo per il Portale dei Pagamenti)</w:t>
            </w:r>
          </w:p>
        </w:tc>
      </w:tr>
      <w:tr w:rsidR="00F62E00" w:rsidRPr="0075502D" w14:paraId="58F5623C" w14:textId="77777777" w:rsidTr="009112F0">
        <w:trPr>
          <w:trHeight w:val="449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1D417B39" w14:textId="439D1A75" w:rsidR="00F62E00" w:rsidRDefault="00F62E00" w:rsidP="00673EDA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1.5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420F1FA" w14:textId="384C7C96" w:rsidR="00F62E00" w:rsidRDefault="00F62E00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08/06/2022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24AD47B" w14:textId="77777777" w:rsidR="00B21FAE" w:rsidRDefault="00B21FAE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6.4</w:t>
            </w:r>
          </w:p>
          <w:p w14:paraId="1010F243" w14:textId="054983C4" w:rsidR="00B21FAE" w:rsidRDefault="00B21FAE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6.5</w:t>
            </w:r>
          </w:p>
          <w:p w14:paraId="33A1537D" w14:textId="198945E3" w:rsidR="00F62E00" w:rsidRDefault="00F23554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9</w:t>
            </w:r>
          </w:p>
          <w:p w14:paraId="2EEFED78" w14:textId="325A6611" w:rsidR="00F23554" w:rsidRDefault="00F23554" w:rsidP="002E3210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10</w:t>
            </w:r>
          </w:p>
        </w:tc>
        <w:tc>
          <w:tcPr>
            <w:tcW w:w="6656" w:type="dxa"/>
            <w:shd w:val="clear" w:color="auto" w:fill="FFFFFF" w:themeFill="background1"/>
            <w:vAlign w:val="center"/>
          </w:tcPr>
          <w:p w14:paraId="59E154FC" w14:textId="77777777" w:rsidR="00F62E00" w:rsidRDefault="00F97400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Introduzione d</w:t>
            </w:r>
            <w:r w:rsidR="00E63D45">
              <w:rPr>
                <w:rFonts w:ascii="Arial" w:hAnsi="Arial" w:cs="Arial"/>
                <w:noProof/>
                <w:sz w:val="20"/>
                <w:szCs w:val="20"/>
              </w:rPr>
              <w:t xml:space="preserve">i diversi tipi di pagatore: Anagrafica Propria, </w:t>
            </w:r>
            <w:r w:rsidR="00AC55DE">
              <w:rPr>
                <w:rFonts w:ascii="Arial" w:hAnsi="Arial" w:cs="Arial"/>
                <w:noProof/>
                <w:sz w:val="20"/>
                <w:szCs w:val="20"/>
              </w:rPr>
              <w:t xml:space="preserve">Anagrafica </w:t>
            </w:r>
            <w:r w:rsidR="005C6749">
              <w:rPr>
                <w:rFonts w:ascii="Arial" w:hAnsi="Arial" w:cs="Arial"/>
                <w:noProof/>
                <w:sz w:val="20"/>
                <w:szCs w:val="20"/>
              </w:rPr>
              <w:t>T</w:t>
            </w:r>
            <w:r w:rsidR="00AC55DE">
              <w:rPr>
                <w:rFonts w:ascii="Arial" w:hAnsi="Arial" w:cs="Arial"/>
                <w:noProof/>
                <w:sz w:val="20"/>
                <w:szCs w:val="20"/>
              </w:rPr>
              <w:t xml:space="preserve">itolare </w:t>
            </w:r>
            <w:r w:rsidR="005C6749">
              <w:rPr>
                <w:rFonts w:ascii="Arial" w:hAnsi="Arial" w:cs="Arial"/>
                <w:noProof/>
                <w:sz w:val="20"/>
                <w:szCs w:val="20"/>
              </w:rPr>
              <w:t>P</w:t>
            </w:r>
            <w:r w:rsidR="00AC55DE">
              <w:rPr>
                <w:rFonts w:ascii="Arial" w:hAnsi="Arial" w:cs="Arial"/>
                <w:noProof/>
                <w:sz w:val="20"/>
                <w:szCs w:val="20"/>
              </w:rPr>
              <w:t>ratica</w:t>
            </w:r>
            <w:r w:rsidR="005C6749">
              <w:rPr>
                <w:rFonts w:ascii="Arial" w:hAnsi="Arial" w:cs="Arial"/>
                <w:noProof/>
                <w:sz w:val="20"/>
                <w:szCs w:val="20"/>
              </w:rPr>
              <w:t>, Pagamento in Conto T</w:t>
            </w:r>
            <w:r w:rsidR="00F23554">
              <w:rPr>
                <w:rFonts w:ascii="Arial" w:hAnsi="Arial" w:cs="Arial"/>
                <w:noProof/>
                <w:sz w:val="20"/>
                <w:szCs w:val="20"/>
              </w:rPr>
              <w:t>erzi</w:t>
            </w:r>
          </w:p>
          <w:p w14:paraId="7A979AC4" w14:textId="77777777" w:rsidR="00F23554" w:rsidRDefault="00F23554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Aggiunto paragrafo Verifica Pagamento</w:t>
            </w:r>
          </w:p>
          <w:p w14:paraId="4575F2EE" w14:textId="6A4B42F9" w:rsidR="00F23554" w:rsidRDefault="00F23554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Bollettini</w:t>
            </w:r>
          </w:p>
        </w:tc>
      </w:tr>
      <w:tr w:rsidR="00563C4F" w:rsidRPr="0075502D" w14:paraId="4CCC902F" w14:textId="77777777" w:rsidTr="009112F0">
        <w:trPr>
          <w:trHeight w:val="449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71EDC81C" w14:textId="6212F2F8" w:rsidR="00563C4F" w:rsidRDefault="00563C4F" w:rsidP="00673EDA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1.6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22C53E" w14:textId="7EAA4EB4" w:rsidR="00563C4F" w:rsidRDefault="00EA0F3A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5/09/2022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63F30DA" w14:textId="77777777" w:rsidR="00AC60C4" w:rsidRDefault="009A4F65" w:rsidP="002F6957">
            <w:pPr>
              <w:pStyle w:val="Cellacentrato"/>
              <w:jc w:val="left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11</w:t>
            </w:r>
          </w:p>
          <w:p w14:paraId="0EFB31AD" w14:textId="67F7BDF4" w:rsidR="009A4F65" w:rsidRDefault="009A4F65" w:rsidP="002F6957">
            <w:pPr>
              <w:pStyle w:val="Cellacentrato"/>
              <w:jc w:val="left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12</w:t>
            </w:r>
          </w:p>
          <w:p w14:paraId="32F5CB18" w14:textId="6DEC394B" w:rsidR="00C96E97" w:rsidRDefault="009A4F65" w:rsidP="002F6957">
            <w:pPr>
              <w:pStyle w:val="Cellacentrato"/>
              <w:jc w:val="left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13</w:t>
            </w:r>
          </w:p>
        </w:tc>
        <w:tc>
          <w:tcPr>
            <w:tcW w:w="6656" w:type="dxa"/>
            <w:shd w:val="clear" w:color="auto" w:fill="FFFFFF" w:themeFill="background1"/>
            <w:vAlign w:val="center"/>
          </w:tcPr>
          <w:p w14:paraId="1A7D1CF5" w14:textId="620C6259" w:rsidR="00563C4F" w:rsidRDefault="00EA0F3A" w:rsidP="00E40DBB">
            <w:pPr>
              <w:pStyle w:val="Cellacentrato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Modifiche </w:t>
            </w:r>
            <w:r w:rsidR="002F6957">
              <w:rPr>
                <w:rFonts w:ascii="Arial" w:hAnsi="Arial" w:cs="Arial"/>
                <w:noProof/>
                <w:sz w:val="20"/>
                <w:szCs w:val="20"/>
              </w:rPr>
              <w:t xml:space="preserve">generali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per adeguamento Tariffario</w:t>
            </w:r>
            <w:r w:rsidR="001F0C6D">
              <w:rPr>
                <w:rFonts w:ascii="Arial" w:hAnsi="Arial" w:cs="Arial"/>
                <w:noProof/>
                <w:sz w:val="20"/>
                <w:szCs w:val="20"/>
              </w:rPr>
              <w:t xml:space="preserve"> - tariffe raggruppate per stessi importi e c/c</w:t>
            </w:r>
            <w:r w:rsidR="002F695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1E62C4">
              <w:rPr>
                <w:rFonts w:ascii="Arial" w:hAnsi="Arial" w:cs="Arial"/>
                <w:noProof/>
                <w:sz w:val="20"/>
                <w:szCs w:val="20"/>
              </w:rPr>
              <w:t xml:space="preserve">-  </w:t>
            </w:r>
            <w:r w:rsidR="002F6957">
              <w:rPr>
                <w:rFonts w:ascii="Arial" w:hAnsi="Arial" w:cs="Arial"/>
                <w:noProof/>
                <w:sz w:val="20"/>
                <w:szCs w:val="20"/>
              </w:rPr>
              <w:t>aggiunto par. 11</w:t>
            </w:r>
            <w:r w:rsidR="00FB117A">
              <w:rPr>
                <w:rFonts w:ascii="Arial" w:hAnsi="Arial" w:cs="Arial"/>
                <w:noProof/>
                <w:sz w:val="20"/>
                <w:szCs w:val="20"/>
              </w:rPr>
              <w:t>, 12 e 13</w:t>
            </w:r>
          </w:p>
        </w:tc>
      </w:tr>
    </w:tbl>
    <w:p w14:paraId="6F7AD965" w14:textId="1F4F6984" w:rsidR="262F2634" w:rsidRPr="00A86B71" w:rsidRDefault="262F2634">
      <w:pPr>
        <w:rPr>
          <w:lang w:val="it-IT"/>
        </w:rPr>
      </w:pPr>
    </w:p>
    <w:p w14:paraId="38E061AF" w14:textId="77777777" w:rsidR="002002AA" w:rsidRPr="00E80AFE" w:rsidRDefault="002002AA" w:rsidP="002002AA">
      <w:pPr>
        <w:spacing w:before="0" w:after="0"/>
        <w:rPr>
          <w:rFonts w:ascii="Verdana" w:hAnsi="Verdana"/>
          <w:bCs/>
          <w:caps/>
          <w:color w:val="29568F"/>
          <w:spacing w:val="20"/>
          <w:sz w:val="20"/>
          <w:lang w:val="it-IT"/>
        </w:rPr>
      </w:pPr>
    </w:p>
    <w:p w14:paraId="1310360B" w14:textId="77777777" w:rsidR="002002AA" w:rsidRPr="00E80AFE" w:rsidRDefault="002002AA" w:rsidP="002002AA">
      <w:pPr>
        <w:pStyle w:val="Heading2"/>
        <w:rPr>
          <w:rFonts w:ascii="Arial" w:hAnsi="Arial"/>
          <w:sz w:val="20"/>
          <w:szCs w:val="20"/>
        </w:rPr>
      </w:pPr>
      <w:bookmarkStart w:id="9" w:name="_Toc249247767"/>
      <w:bookmarkStart w:id="10" w:name="_Toc249247886"/>
      <w:bookmarkStart w:id="11" w:name="_Toc43385178"/>
      <w:bookmarkStart w:id="12" w:name="_Toc115880955"/>
      <w:r w:rsidRPr="00E80AFE">
        <w:rPr>
          <w:rFonts w:ascii="Arial" w:hAnsi="Arial"/>
          <w:sz w:val="20"/>
          <w:szCs w:val="20"/>
        </w:rPr>
        <w:t>Termini ed acronimi</w:t>
      </w:r>
      <w:bookmarkEnd w:id="9"/>
      <w:bookmarkEnd w:id="10"/>
      <w:bookmarkEnd w:id="11"/>
      <w:bookmarkEnd w:id="12"/>
    </w:p>
    <w:tbl>
      <w:tblPr>
        <w:tblW w:w="57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7678"/>
      </w:tblGrid>
      <w:tr w:rsidR="002002AA" w:rsidRPr="00F43760" w14:paraId="2AC15660" w14:textId="77777777" w:rsidTr="262F2634">
        <w:trPr>
          <w:tblHeader/>
          <w:jc w:val="center"/>
        </w:trPr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F5F1B3" w14:textId="77777777" w:rsidR="002002AA" w:rsidRPr="00F43760" w:rsidRDefault="002002AA" w:rsidP="00E40DBB">
            <w:pPr>
              <w:pStyle w:val="TableBodyHeader"/>
              <w:jc w:val="center"/>
              <w:rPr>
                <w:rFonts w:ascii="Arial" w:hAnsi="Arial" w:cs="Arial"/>
                <w:b/>
                <w:bCs/>
                <w:caps w:val="0"/>
                <w:color w:val="auto"/>
                <w:sz w:val="22"/>
                <w:szCs w:val="22"/>
              </w:rPr>
            </w:pPr>
            <w:proofErr w:type="spellStart"/>
            <w:r w:rsidRPr="00F43760">
              <w:rPr>
                <w:rFonts w:ascii="Arial" w:hAnsi="Arial" w:cs="Arial"/>
                <w:b/>
                <w:bCs/>
                <w:caps w:val="0"/>
                <w:color w:val="auto"/>
                <w:sz w:val="22"/>
                <w:szCs w:val="22"/>
              </w:rPr>
              <w:t>Termine</w:t>
            </w:r>
            <w:proofErr w:type="spellEnd"/>
          </w:p>
        </w:tc>
        <w:tc>
          <w:tcPr>
            <w:tcW w:w="767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465896" w14:textId="77777777" w:rsidR="002002AA" w:rsidRPr="00F43760" w:rsidRDefault="002002AA" w:rsidP="00E40DBB">
            <w:pPr>
              <w:pStyle w:val="TableBodyHeader"/>
              <w:jc w:val="center"/>
              <w:rPr>
                <w:rFonts w:ascii="Arial" w:hAnsi="Arial" w:cs="Arial"/>
                <w:b/>
                <w:bCs/>
                <w:caps w:val="0"/>
                <w:color w:val="auto"/>
                <w:sz w:val="22"/>
                <w:szCs w:val="22"/>
              </w:rPr>
            </w:pPr>
            <w:proofErr w:type="spellStart"/>
            <w:r w:rsidRPr="00F43760">
              <w:rPr>
                <w:rFonts w:ascii="Arial" w:hAnsi="Arial" w:cs="Arial"/>
                <w:b/>
                <w:bCs/>
                <w:caps w:val="0"/>
                <w:color w:val="auto"/>
                <w:sz w:val="22"/>
                <w:szCs w:val="22"/>
              </w:rPr>
              <w:t>Definizione</w:t>
            </w:r>
            <w:proofErr w:type="spellEnd"/>
          </w:p>
        </w:tc>
      </w:tr>
      <w:tr w:rsidR="00C96FF1" w:rsidRPr="00E80AFE" w14:paraId="75273AD2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FE44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E80AFE">
              <w:rPr>
                <w:rFonts w:ascii="Arial" w:hAnsi="Arial" w:cs="Arial"/>
                <w:noProof/>
                <w:sz w:val="22"/>
                <w:szCs w:val="22"/>
              </w:rPr>
              <w:t>ACI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4DD8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sz w:val="22"/>
                <w:szCs w:val="22"/>
              </w:rPr>
            </w:pPr>
            <w:r w:rsidRPr="00E80AFE">
              <w:rPr>
                <w:rFonts w:ascii="Arial" w:hAnsi="Arial" w:cs="Arial"/>
                <w:sz w:val="22"/>
                <w:szCs w:val="22"/>
              </w:rPr>
              <w:t xml:space="preserve">Automobile Club </w:t>
            </w:r>
            <w:r>
              <w:rPr>
                <w:rFonts w:ascii="Arial" w:hAnsi="Arial" w:cs="Arial"/>
                <w:sz w:val="22"/>
                <w:szCs w:val="22"/>
              </w:rPr>
              <w:t>d’</w:t>
            </w:r>
            <w:r w:rsidRPr="00E80AFE">
              <w:rPr>
                <w:rFonts w:ascii="Arial" w:hAnsi="Arial" w:cs="Arial"/>
                <w:sz w:val="22"/>
                <w:szCs w:val="22"/>
              </w:rPr>
              <w:t>Italia</w:t>
            </w:r>
          </w:p>
        </w:tc>
      </w:tr>
      <w:tr w:rsidR="003F14ED" w:rsidRPr="00EA5200" w14:paraId="5B0F6AD7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2AD4A" w14:textId="7CCD9CD8" w:rsidR="003F14ED" w:rsidRDefault="003F14ED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ATM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F1D0" w14:textId="3624DE56" w:rsidR="003F14ED" w:rsidRDefault="00CC460A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CC460A">
              <w:rPr>
                <w:rFonts w:ascii="Arial" w:hAnsi="Arial" w:cs="Arial"/>
                <w:noProof/>
                <w:sz w:val="22"/>
                <w:szCs w:val="22"/>
              </w:rPr>
              <w:t>Automated Teller Machine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(Sportello automatico</w:t>
            </w:r>
            <w:r w:rsidR="002E02A9">
              <w:rPr>
                <w:rFonts w:ascii="Arial" w:hAnsi="Arial" w:cs="Arial"/>
                <w:noProof/>
                <w:sz w:val="22"/>
                <w:szCs w:val="22"/>
              </w:rPr>
              <w:t xml:space="preserve"> di banca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)</w:t>
            </w:r>
          </w:p>
        </w:tc>
      </w:tr>
      <w:tr w:rsidR="00C96FF1" w:rsidRPr="00FF260D" w14:paraId="397293D7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884F1" w14:textId="77777777" w:rsidR="00C96FF1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CAP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1F17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Codice di Avviamento Postale</w:t>
            </w:r>
          </w:p>
        </w:tc>
      </w:tr>
      <w:tr w:rsidR="00C96FF1" w:rsidRPr="00EA5200" w14:paraId="1FFA843A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E7AD0" w14:textId="77777777" w:rsidR="00C96FF1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DTT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A8A5B" w14:textId="100C7813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FA653C">
              <w:rPr>
                <w:rFonts w:ascii="Arial" w:hAnsi="Arial" w:cs="Arial"/>
                <w:noProof/>
                <w:sz w:val="22"/>
                <w:szCs w:val="22"/>
              </w:rPr>
              <w:t>Dipartimento per i Trasporti Terrestri</w:t>
            </w:r>
          </w:p>
        </w:tc>
      </w:tr>
      <w:tr w:rsidR="00C96FF1" w:rsidRPr="00FF260D" w14:paraId="6BA87DE8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F5D44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EC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9DC63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Ente Creditore</w:t>
            </w:r>
          </w:p>
        </w:tc>
      </w:tr>
      <w:tr w:rsidR="00C96FF1" w:rsidRPr="00FF260D" w14:paraId="190D1598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3131C" w14:textId="77777777" w:rsidR="00C96FF1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HP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ED51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Home Page</w:t>
            </w:r>
          </w:p>
        </w:tc>
      </w:tr>
      <w:tr w:rsidR="00C96FF1" w:rsidRPr="00565657" w14:paraId="7930F91A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2218A" w14:textId="77777777" w:rsidR="00C96FF1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IUV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D8340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Identificativo Univoco di Versamento</w:t>
            </w:r>
          </w:p>
        </w:tc>
      </w:tr>
      <w:tr w:rsidR="00C96FF1" w:rsidRPr="00EA5200" w14:paraId="2DD0733D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9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145E4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lastRenderedPageBreak/>
              <w:t>MIMS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27F4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435B15">
              <w:rPr>
                <w:rFonts w:ascii="Arial" w:hAnsi="Arial" w:cs="Arial"/>
                <w:noProof/>
                <w:sz w:val="22"/>
                <w:szCs w:val="22"/>
              </w:rPr>
              <w:t>Ministero delle Infrastrutture e della Mobilità Sostenibili</w:t>
            </w:r>
          </w:p>
        </w:tc>
      </w:tr>
      <w:tr w:rsidR="00C96FF1" w:rsidRPr="00EA5200" w14:paraId="13825D7D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9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1BC75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pagoPA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7B16A" w14:textId="77777777" w:rsidR="00C96FF1" w:rsidRPr="00CC5D5F" w:rsidRDefault="00C96FF1" w:rsidP="00CC5D5F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CC5D5F">
              <w:rPr>
                <w:rFonts w:ascii="Arial" w:hAnsi="Arial" w:cs="Arial"/>
                <w:noProof/>
                <w:sz w:val="22"/>
                <w:szCs w:val="22"/>
              </w:rPr>
              <w:t>Il sistema dei pagamenti a favore delle pubbliche</w:t>
            </w:r>
          </w:p>
          <w:p w14:paraId="452E1257" w14:textId="5C068DFD" w:rsidR="00C96FF1" w:rsidRPr="00E80AFE" w:rsidRDefault="00C96FF1" w:rsidP="00CC5D5F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CC5D5F">
              <w:rPr>
                <w:rFonts w:ascii="Arial" w:hAnsi="Arial" w:cs="Arial"/>
                <w:noProof/>
                <w:sz w:val="22"/>
                <w:szCs w:val="22"/>
              </w:rPr>
              <w:t>amministrazioni e dei gestori di pubblici servizi</w:t>
            </w:r>
          </w:p>
        </w:tc>
      </w:tr>
      <w:tr w:rsidR="00C96FF1" w:rsidRPr="00EA5200" w14:paraId="6BB1B3A3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3BA3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E80AFE">
              <w:rPr>
                <w:rFonts w:ascii="Arial" w:hAnsi="Arial" w:cs="Arial"/>
                <w:noProof/>
                <w:sz w:val="22"/>
                <w:szCs w:val="22"/>
              </w:rPr>
              <w:t>PDF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18AAC" w14:textId="428ECCE4" w:rsidR="00C96FF1" w:rsidRPr="00E80AFE" w:rsidRDefault="00ED118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ED1181">
              <w:rPr>
                <w:rFonts w:ascii="Arial" w:hAnsi="Arial" w:cs="Arial"/>
                <w:noProof/>
                <w:sz w:val="22"/>
                <w:szCs w:val="22"/>
              </w:rPr>
              <w:t xml:space="preserve">Portable Document Format </w:t>
            </w:r>
            <w:r w:rsidR="009F0E73">
              <w:rPr>
                <w:rFonts w:ascii="Arial" w:hAnsi="Arial" w:cs="Arial"/>
                <w:noProof/>
                <w:sz w:val="22"/>
                <w:szCs w:val="22"/>
              </w:rPr>
              <w:t>(</w:t>
            </w:r>
            <w:r w:rsidR="00C96FF1" w:rsidRPr="00E80AFE">
              <w:rPr>
                <w:rFonts w:ascii="Arial" w:hAnsi="Arial" w:cs="Arial"/>
                <w:noProof/>
                <w:sz w:val="22"/>
                <w:szCs w:val="22"/>
              </w:rPr>
              <w:t>Formato del file di stampa</w:t>
            </w:r>
            <w:r w:rsidR="009F0E73">
              <w:rPr>
                <w:rFonts w:ascii="Arial" w:hAnsi="Arial" w:cs="Arial"/>
                <w:noProof/>
                <w:sz w:val="22"/>
                <w:szCs w:val="22"/>
              </w:rPr>
              <w:t>)</w:t>
            </w:r>
          </w:p>
        </w:tc>
      </w:tr>
      <w:tr w:rsidR="00C96FF1" w:rsidRPr="00EA5200" w14:paraId="58783738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5552D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PSP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1549F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Prestatori di Servizi di Pagamento</w:t>
            </w:r>
          </w:p>
        </w:tc>
      </w:tr>
      <w:tr w:rsidR="00C96FF1" w:rsidRPr="00EA5200" w14:paraId="03F34BDF" w14:textId="77777777" w:rsidTr="262F2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8DC1A" w14:textId="77777777" w:rsidR="00C96FF1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WISP</w:t>
            </w:r>
          </w:p>
        </w:tc>
        <w:tc>
          <w:tcPr>
            <w:tcW w:w="7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09290" w14:textId="77777777" w:rsidR="00C96FF1" w:rsidRPr="00E80AFE" w:rsidRDefault="00C96FF1" w:rsidP="00E40DBB">
            <w:pPr>
              <w:pStyle w:val="Cellacentrato"/>
              <w:rPr>
                <w:rFonts w:ascii="Arial" w:hAnsi="Arial" w:cs="Arial"/>
                <w:noProof/>
                <w:sz w:val="22"/>
                <w:szCs w:val="22"/>
              </w:rPr>
            </w:pPr>
            <w:r w:rsidRPr="00FF1890">
              <w:rPr>
                <w:rFonts w:ascii="Arial" w:hAnsi="Arial" w:cs="Arial"/>
                <w:noProof/>
                <w:sz w:val="22"/>
                <w:szCs w:val="22"/>
              </w:rPr>
              <w:t>Wizard Interattivo di Scelta del Prestatore di Servizi di Pagamento</w:t>
            </w:r>
          </w:p>
        </w:tc>
      </w:tr>
    </w:tbl>
    <w:p w14:paraId="5BD0E3ED" w14:textId="2B376BE2" w:rsidR="262F2634" w:rsidRPr="00BC0313" w:rsidRDefault="262F2634">
      <w:pPr>
        <w:rPr>
          <w:lang w:val="it-IT"/>
        </w:rPr>
      </w:pPr>
    </w:p>
    <w:p w14:paraId="4631E0E9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028E20AB" w14:textId="77777777" w:rsidR="002002AA" w:rsidRPr="00E80AFE" w:rsidRDefault="002002AA" w:rsidP="002002AA">
      <w:pPr>
        <w:pStyle w:val="Heading1"/>
        <w:rPr>
          <w:b/>
          <w:sz w:val="28"/>
          <w:szCs w:val="28"/>
        </w:rPr>
      </w:pPr>
      <w:bookmarkStart w:id="13" w:name="_Toc43385179"/>
      <w:bookmarkStart w:id="14" w:name="_Toc249247769"/>
      <w:bookmarkStart w:id="15" w:name="_Toc249247888"/>
      <w:bookmarkStart w:id="16" w:name="_Toc115880956"/>
      <w:r w:rsidRPr="00E80AFE">
        <w:rPr>
          <w:b/>
          <w:sz w:val="28"/>
          <w:szCs w:val="28"/>
        </w:rPr>
        <w:lastRenderedPageBreak/>
        <w:t>INTRODUZIONE</w:t>
      </w:r>
      <w:bookmarkEnd w:id="13"/>
      <w:bookmarkEnd w:id="16"/>
    </w:p>
    <w:p w14:paraId="2187E151" w14:textId="77777777" w:rsidR="002002AA" w:rsidRPr="00E80AFE" w:rsidRDefault="002002AA" w:rsidP="002002AA">
      <w:pPr>
        <w:rPr>
          <w:rFonts w:ascii="Verdana" w:hAnsi="Verdana"/>
          <w:sz w:val="20"/>
          <w:lang w:val="it-IT"/>
        </w:rPr>
      </w:pPr>
    </w:p>
    <w:p w14:paraId="74DBA5CF" w14:textId="77777777" w:rsidR="002002AA" w:rsidRPr="00E80AFE" w:rsidRDefault="002002AA" w:rsidP="002002AA">
      <w:pPr>
        <w:pStyle w:val="Heading2"/>
        <w:rPr>
          <w:rFonts w:ascii="Arial" w:hAnsi="Arial"/>
          <w:sz w:val="20"/>
          <w:szCs w:val="20"/>
        </w:rPr>
      </w:pPr>
      <w:bookmarkStart w:id="17" w:name="_Toc43385180"/>
      <w:bookmarkStart w:id="18" w:name="_Toc115880957"/>
      <w:bookmarkEnd w:id="14"/>
      <w:bookmarkEnd w:id="15"/>
      <w:r w:rsidRPr="00E80AFE">
        <w:rPr>
          <w:rFonts w:ascii="Arial" w:hAnsi="Arial"/>
          <w:sz w:val="20"/>
          <w:szCs w:val="20"/>
        </w:rPr>
        <w:t>SCOPO</w:t>
      </w:r>
      <w:bookmarkEnd w:id="17"/>
      <w:bookmarkEnd w:id="18"/>
    </w:p>
    <w:p w14:paraId="2974EEB0" w14:textId="4A27418F" w:rsidR="002002AA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>Con l’applicazione “</w:t>
      </w:r>
      <w:r w:rsidR="003D182C">
        <w:rPr>
          <w:rFonts w:ascii="Arial" w:hAnsi="Arial" w:cs="Arial"/>
          <w:lang w:val="it-IT"/>
        </w:rPr>
        <w:t>Portale dei Pagamenti</w:t>
      </w:r>
      <w:r w:rsidRPr="00E80AFE">
        <w:rPr>
          <w:rFonts w:ascii="Arial" w:hAnsi="Arial" w:cs="Arial"/>
          <w:lang w:val="it-IT"/>
        </w:rPr>
        <w:t xml:space="preserve">” </w:t>
      </w:r>
      <w:r w:rsidR="003D182C">
        <w:rPr>
          <w:rFonts w:ascii="Arial" w:hAnsi="Arial" w:cs="Arial"/>
          <w:lang w:val="it-IT"/>
        </w:rPr>
        <w:t>è</w:t>
      </w:r>
      <w:r w:rsidRPr="00E80AFE">
        <w:rPr>
          <w:rFonts w:ascii="Arial" w:hAnsi="Arial" w:cs="Arial"/>
          <w:lang w:val="it-IT"/>
        </w:rPr>
        <w:t xml:space="preserve"> possibile </w:t>
      </w:r>
      <w:r w:rsidR="003D182C">
        <w:rPr>
          <w:rFonts w:ascii="Arial" w:hAnsi="Arial" w:cs="Arial"/>
          <w:lang w:val="it-IT"/>
        </w:rPr>
        <w:t>effettuare</w:t>
      </w:r>
      <w:r w:rsidR="000D5BBD">
        <w:rPr>
          <w:rFonts w:ascii="Arial" w:hAnsi="Arial" w:cs="Arial"/>
          <w:lang w:val="it-IT"/>
        </w:rPr>
        <w:t xml:space="preserve"> i pagamenti spontanei necessari ad usufruire di un servizio a pagamento d</w:t>
      </w:r>
      <w:r w:rsidR="00240AC0">
        <w:rPr>
          <w:rFonts w:ascii="Arial" w:hAnsi="Arial" w:cs="Arial"/>
          <w:lang w:val="it-IT"/>
        </w:rPr>
        <w:t>el</w:t>
      </w:r>
      <w:r w:rsidR="000D5BBD">
        <w:rPr>
          <w:rFonts w:ascii="Arial" w:hAnsi="Arial" w:cs="Arial"/>
          <w:lang w:val="it-IT"/>
        </w:rPr>
        <w:t xml:space="preserve"> MIMS e consultare i pagamenti effettuati e le </w:t>
      </w:r>
      <w:r w:rsidR="00164370">
        <w:rPr>
          <w:rFonts w:ascii="Arial" w:hAnsi="Arial" w:cs="Arial"/>
          <w:lang w:val="it-IT"/>
        </w:rPr>
        <w:t>relative ricevute</w:t>
      </w:r>
      <w:r w:rsidRPr="00E80AFE">
        <w:rPr>
          <w:rFonts w:ascii="Arial" w:hAnsi="Arial" w:cs="Arial"/>
          <w:lang w:val="it-IT"/>
        </w:rPr>
        <w:t xml:space="preserve">. </w:t>
      </w:r>
    </w:p>
    <w:p w14:paraId="70C91EFB" w14:textId="3B47341F" w:rsidR="0087263C" w:rsidRPr="0087263C" w:rsidRDefault="0087263C" w:rsidP="0087263C">
      <w:pPr>
        <w:pStyle w:val="BodyLevel2"/>
        <w:ind w:left="0"/>
        <w:rPr>
          <w:rFonts w:ascii="Arial" w:hAnsi="Arial" w:cs="Arial"/>
          <w:lang w:val="it-IT"/>
        </w:rPr>
      </w:pPr>
      <w:r w:rsidRPr="0087263C">
        <w:rPr>
          <w:rFonts w:ascii="Arial" w:hAnsi="Arial" w:cs="Arial"/>
          <w:lang w:val="it-IT"/>
        </w:rPr>
        <w:t>Il pagamento spontaneo viene effettuato dagli utenti Operatori Professionali che vogliono usufruire di un servizio a pagamento d</w:t>
      </w:r>
      <w:r w:rsidR="00240AC0">
        <w:rPr>
          <w:rFonts w:ascii="Arial" w:hAnsi="Arial" w:cs="Arial"/>
          <w:lang w:val="it-IT"/>
        </w:rPr>
        <w:t>el</w:t>
      </w:r>
      <w:r w:rsidRPr="0087263C">
        <w:rPr>
          <w:rFonts w:ascii="Arial" w:hAnsi="Arial" w:cs="Arial"/>
          <w:lang w:val="it-IT"/>
        </w:rPr>
        <w:t xml:space="preserve"> MIMS per il quale è richiesto un pagament</w:t>
      </w:r>
      <w:r>
        <w:rPr>
          <w:rFonts w:ascii="Arial" w:hAnsi="Arial" w:cs="Arial"/>
          <w:lang w:val="it-IT"/>
        </w:rPr>
        <w:t>o</w:t>
      </w:r>
      <w:r w:rsidRPr="0087263C">
        <w:rPr>
          <w:rFonts w:ascii="Arial" w:hAnsi="Arial" w:cs="Arial"/>
          <w:lang w:val="it-IT"/>
        </w:rPr>
        <w:t xml:space="preserve"> anticipato. Dopo la generazione della posizione debitoria, l’utente deve accedere </w:t>
      </w:r>
      <w:r w:rsidR="00C13C91">
        <w:rPr>
          <w:rFonts w:ascii="Arial" w:hAnsi="Arial" w:cs="Arial"/>
          <w:lang w:val="it-IT"/>
        </w:rPr>
        <w:t>al Portale</w:t>
      </w:r>
      <w:r w:rsidR="00CE098B">
        <w:rPr>
          <w:rFonts w:ascii="Arial" w:hAnsi="Arial" w:cs="Arial"/>
          <w:lang w:val="it-IT"/>
        </w:rPr>
        <w:t xml:space="preserve"> con l’obiettivo di visualizzare, ed eventualmente stampare, </w:t>
      </w:r>
      <w:r w:rsidRPr="0087263C">
        <w:rPr>
          <w:rFonts w:ascii="Arial" w:hAnsi="Arial" w:cs="Arial"/>
          <w:lang w:val="it-IT"/>
        </w:rPr>
        <w:t>l’avviso di pagamento. Il soggetto pagatore tramite l’avviso di pagamento</w:t>
      </w:r>
      <w:r w:rsidR="001F0039">
        <w:rPr>
          <w:rFonts w:ascii="Arial" w:hAnsi="Arial" w:cs="Arial"/>
          <w:lang w:val="it-IT"/>
        </w:rPr>
        <w:t xml:space="preserve"> </w:t>
      </w:r>
      <w:r w:rsidRPr="0087263C">
        <w:rPr>
          <w:rFonts w:ascii="Arial" w:hAnsi="Arial" w:cs="Arial"/>
          <w:lang w:val="it-IT"/>
        </w:rPr>
        <w:t xml:space="preserve">provvede al pagamento dello stesso tramite i canali fisici o telematici messi a disposizione dai PSP aderenti a pagoPA: Internet Banking, sportelli bancari, ATM, Poste Italiane, tabaccai, delegazioni ACI, agenzie pratiche auto e altri. </w:t>
      </w:r>
    </w:p>
    <w:p w14:paraId="29AFEDEF" w14:textId="314F6F53" w:rsidR="00164370" w:rsidRPr="00E80AFE" w:rsidRDefault="0087263C" w:rsidP="002002AA">
      <w:pPr>
        <w:pStyle w:val="BodyLevel2"/>
        <w:ind w:left="0"/>
        <w:rPr>
          <w:rFonts w:ascii="Arial" w:hAnsi="Arial" w:cs="Arial"/>
          <w:lang w:val="it-IT"/>
        </w:rPr>
      </w:pPr>
      <w:r w:rsidRPr="0087263C">
        <w:rPr>
          <w:rFonts w:ascii="Arial" w:hAnsi="Arial" w:cs="Arial"/>
          <w:lang w:val="it-IT"/>
        </w:rPr>
        <w:t xml:space="preserve">L’acquisizione della ricevuta telematica di pagamento da parte dell’EC, comunicata dal PSP presso il quale è stato effettuato il pagamento, renderà il pagamento spontaneo utilizzabile dall’utente per il pagamento di un servizio </w:t>
      </w:r>
      <w:r w:rsidR="001A279A">
        <w:rPr>
          <w:rFonts w:ascii="Arial" w:hAnsi="Arial" w:cs="Arial"/>
          <w:lang w:val="it-IT"/>
        </w:rPr>
        <w:t xml:space="preserve">del </w:t>
      </w:r>
      <w:r w:rsidRPr="0087263C">
        <w:rPr>
          <w:rFonts w:ascii="Arial" w:hAnsi="Arial" w:cs="Arial"/>
          <w:lang w:val="it-IT"/>
        </w:rPr>
        <w:t xml:space="preserve">MIMS. Il pagamento spontaneo è relativo al pagamento di pratiche </w:t>
      </w:r>
      <w:r w:rsidR="001A279A">
        <w:rPr>
          <w:rFonts w:ascii="Arial" w:hAnsi="Arial" w:cs="Arial"/>
          <w:lang w:val="it-IT"/>
        </w:rPr>
        <w:t xml:space="preserve">del </w:t>
      </w:r>
      <w:r w:rsidRPr="0087263C">
        <w:rPr>
          <w:rFonts w:ascii="Arial" w:hAnsi="Arial" w:cs="Arial"/>
          <w:lang w:val="it-IT"/>
        </w:rPr>
        <w:t>MIMS la cui tariffa da pagare è definita in base ad un tariffario.</w:t>
      </w:r>
    </w:p>
    <w:p w14:paraId="05F58C6A" w14:textId="4667B0E5" w:rsidR="002002AA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>Lo scopo del presente documento è quindi quello di descrivere le modalità di utilizzo del sistema parte degli Uffici Provinciali e delle Agenzie</w:t>
      </w:r>
      <w:r w:rsidR="00CD65E8">
        <w:rPr>
          <w:rFonts w:ascii="Arial" w:hAnsi="Arial" w:cs="Arial"/>
          <w:lang w:val="it-IT"/>
        </w:rPr>
        <w:t>:</w:t>
      </w:r>
      <w:r w:rsidRPr="00E80AFE">
        <w:rPr>
          <w:rFonts w:ascii="Arial" w:hAnsi="Arial" w:cs="Arial"/>
          <w:lang w:val="it-IT"/>
        </w:rPr>
        <w:t xml:space="preserve"> verrà descritto come è possibile </w:t>
      </w:r>
      <w:r w:rsidR="004A20B1">
        <w:rPr>
          <w:rFonts w:ascii="Arial" w:hAnsi="Arial" w:cs="Arial"/>
          <w:lang w:val="it-IT"/>
        </w:rPr>
        <w:t>creare una posizione debitoria, stampare l’Avviso di Pagamento e consultare i pagamenti effettuati</w:t>
      </w:r>
      <w:r w:rsidRPr="00E80AFE">
        <w:rPr>
          <w:rFonts w:ascii="Arial" w:hAnsi="Arial" w:cs="Arial"/>
          <w:lang w:val="it-IT"/>
        </w:rPr>
        <w:t xml:space="preserve">. </w:t>
      </w:r>
    </w:p>
    <w:p w14:paraId="12FA20E1" w14:textId="77777777" w:rsidR="00296E85" w:rsidRPr="00E80AFE" w:rsidRDefault="00296E85" w:rsidP="002002AA">
      <w:pPr>
        <w:pStyle w:val="BodyLevel2"/>
        <w:ind w:left="0"/>
        <w:rPr>
          <w:rFonts w:ascii="Arial" w:hAnsi="Arial" w:cs="Arial"/>
          <w:lang w:val="it-IT"/>
        </w:rPr>
      </w:pPr>
    </w:p>
    <w:p w14:paraId="38187402" w14:textId="77777777" w:rsidR="002002AA" w:rsidRPr="00E80AFE" w:rsidRDefault="002002AA" w:rsidP="002002AA">
      <w:pPr>
        <w:pStyle w:val="Heading2"/>
        <w:rPr>
          <w:rFonts w:ascii="Arial" w:hAnsi="Arial"/>
          <w:sz w:val="20"/>
          <w:szCs w:val="20"/>
        </w:rPr>
      </w:pPr>
      <w:bookmarkStart w:id="19" w:name="_Toc43385181"/>
      <w:bookmarkStart w:id="20" w:name="_Toc115880958"/>
      <w:r w:rsidRPr="00E80AFE">
        <w:rPr>
          <w:rFonts w:ascii="Arial" w:hAnsi="Arial"/>
          <w:sz w:val="20"/>
          <w:szCs w:val="20"/>
        </w:rPr>
        <w:t>APPLICABILITA’</w:t>
      </w:r>
      <w:bookmarkEnd w:id="19"/>
      <w:bookmarkEnd w:id="20"/>
    </w:p>
    <w:p w14:paraId="1D273EBB" w14:textId="2687E4F7" w:rsidR="002002AA" w:rsidRPr="00E80AFE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>Il presente documento si applica all’applicazione “</w:t>
      </w:r>
      <w:r w:rsidR="00D76400">
        <w:rPr>
          <w:rFonts w:ascii="Arial" w:hAnsi="Arial" w:cs="Arial"/>
          <w:lang w:val="it-IT"/>
        </w:rPr>
        <w:t>Portale dei Pagamenti</w:t>
      </w:r>
      <w:r w:rsidRPr="00E80AFE">
        <w:rPr>
          <w:rFonts w:ascii="Arial" w:hAnsi="Arial" w:cs="Arial"/>
          <w:lang w:val="it-IT"/>
        </w:rPr>
        <w:t xml:space="preserve">” nell’ambito </w:t>
      </w:r>
      <w:r w:rsidR="00296E85">
        <w:rPr>
          <w:rFonts w:ascii="Arial" w:hAnsi="Arial" w:cs="Arial"/>
          <w:lang w:val="it-IT"/>
        </w:rPr>
        <w:t>del Portale del Trasporto</w:t>
      </w:r>
      <w:r w:rsidRPr="00E80AFE">
        <w:rPr>
          <w:rFonts w:ascii="Arial" w:hAnsi="Arial" w:cs="Arial"/>
          <w:lang w:val="it-IT"/>
        </w:rPr>
        <w:t>.</w:t>
      </w:r>
    </w:p>
    <w:p w14:paraId="059E42C9" w14:textId="77777777" w:rsidR="002002AA" w:rsidRPr="00E80AFE" w:rsidRDefault="002002AA" w:rsidP="002002AA">
      <w:pPr>
        <w:pStyle w:val="BodyLevel2"/>
        <w:rPr>
          <w:rFonts w:ascii="Arial" w:hAnsi="Arial" w:cs="Arial"/>
          <w:lang w:val="it-IT"/>
        </w:rPr>
      </w:pPr>
    </w:p>
    <w:p w14:paraId="2374CB00" w14:textId="7AE45B8B" w:rsidR="002002AA" w:rsidRPr="00E80AFE" w:rsidRDefault="005272F8" w:rsidP="002002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21" w:name="_Toc43385182"/>
      <w:bookmarkStart w:id="22" w:name="_Toc115880959"/>
      <w:r>
        <w:rPr>
          <w:rFonts w:ascii="Arial" w:hAnsi="Arial"/>
          <w:sz w:val="20"/>
          <w:szCs w:val="20"/>
          <w:lang w:val="it-IT"/>
        </w:rPr>
        <w:t>M</w:t>
      </w:r>
      <w:r w:rsidR="002002AA" w:rsidRPr="00E80AFE">
        <w:rPr>
          <w:rFonts w:ascii="Arial" w:hAnsi="Arial"/>
          <w:sz w:val="20"/>
          <w:szCs w:val="20"/>
          <w:lang w:val="it-IT"/>
        </w:rPr>
        <w:t>odalita’ di accesso</w:t>
      </w:r>
      <w:bookmarkEnd w:id="21"/>
      <w:bookmarkEnd w:id="22"/>
    </w:p>
    <w:p w14:paraId="529C7865" w14:textId="503735AB" w:rsidR="002002AA" w:rsidRPr="00E80AFE" w:rsidRDefault="00296E85" w:rsidP="002002AA">
      <w:pPr>
        <w:pStyle w:val="BodyLevel2"/>
        <w:ind w:left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Il Portale </w:t>
      </w:r>
      <w:r w:rsidR="002002AA" w:rsidRPr="00E80AFE">
        <w:rPr>
          <w:rFonts w:ascii="Arial" w:hAnsi="Arial" w:cs="Arial"/>
          <w:lang w:val="it-IT"/>
        </w:rPr>
        <w:t>è raggiungi</w:t>
      </w:r>
      <w:r>
        <w:rPr>
          <w:rFonts w:ascii="Arial" w:hAnsi="Arial" w:cs="Arial"/>
          <w:lang w:val="it-IT"/>
        </w:rPr>
        <w:t>bi</w:t>
      </w:r>
      <w:r w:rsidR="002002AA" w:rsidRPr="00E80AFE">
        <w:rPr>
          <w:rFonts w:ascii="Arial" w:hAnsi="Arial" w:cs="Arial"/>
          <w:lang w:val="it-IT"/>
        </w:rPr>
        <w:t xml:space="preserve">le dall’applicazione </w:t>
      </w:r>
      <w:r w:rsidR="008D1C56">
        <w:rPr>
          <w:rFonts w:ascii="Arial" w:hAnsi="Arial" w:cs="Arial"/>
          <w:lang w:val="it-IT"/>
        </w:rPr>
        <w:t>“</w:t>
      </w:r>
      <w:r w:rsidR="007B1C02">
        <w:rPr>
          <w:rFonts w:ascii="Arial" w:hAnsi="Arial" w:cs="Arial"/>
          <w:lang w:val="it-IT"/>
        </w:rPr>
        <w:t>Il Portale del Trasporto</w:t>
      </w:r>
      <w:r w:rsidR="008D1C56">
        <w:rPr>
          <w:rFonts w:ascii="Arial" w:hAnsi="Arial" w:cs="Arial"/>
          <w:lang w:val="it-IT"/>
        </w:rPr>
        <w:t>”</w:t>
      </w:r>
      <w:r w:rsidR="00450810">
        <w:rPr>
          <w:rFonts w:ascii="Arial" w:hAnsi="Arial" w:cs="Arial"/>
          <w:lang w:val="it-IT"/>
        </w:rPr>
        <w:t>:</w:t>
      </w:r>
      <w:r w:rsidR="002002AA" w:rsidRPr="00E80AFE">
        <w:rPr>
          <w:rFonts w:ascii="Arial" w:hAnsi="Arial" w:cs="Arial"/>
          <w:lang w:val="it-IT"/>
        </w:rPr>
        <w:t xml:space="preserve"> si accede tramite il link dedicato, </w:t>
      </w:r>
      <w:r w:rsidR="00A34DAD">
        <w:rPr>
          <w:rFonts w:ascii="Arial" w:hAnsi="Arial" w:cs="Arial"/>
          <w:lang w:val="it-IT"/>
        </w:rPr>
        <w:t xml:space="preserve">presente </w:t>
      </w:r>
      <w:r w:rsidR="00775E8B">
        <w:rPr>
          <w:rFonts w:ascii="Arial" w:hAnsi="Arial" w:cs="Arial"/>
          <w:lang w:val="it-IT"/>
        </w:rPr>
        <w:t>nella HP del Portale del Trasporto</w:t>
      </w:r>
      <w:r w:rsidR="002002AA" w:rsidRPr="00E80AFE">
        <w:rPr>
          <w:rFonts w:ascii="Arial" w:hAnsi="Arial" w:cs="Arial"/>
          <w:lang w:val="it-IT"/>
        </w:rPr>
        <w:t>, inserendo le credenziali DT.</w:t>
      </w:r>
    </w:p>
    <w:p w14:paraId="57C399C6" w14:textId="77777777" w:rsidR="002002AA" w:rsidRPr="00E80AFE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>Aprire il browser e inserire il seguente indirizzo:</w:t>
      </w:r>
    </w:p>
    <w:p w14:paraId="05EF2E07" w14:textId="77777777" w:rsidR="002002AA" w:rsidRPr="00E80AFE" w:rsidRDefault="002002AA" w:rsidP="002002AA">
      <w:pPr>
        <w:ind w:firstLine="720"/>
        <w:rPr>
          <w:color w:val="000000"/>
          <w:sz w:val="20"/>
          <w:lang w:val="it-IT"/>
        </w:rPr>
      </w:pPr>
      <w:r w:rsidRPr="00E80AFE">
        <w:rPr>
          <w:color w:val="000000"/>
          <w:sz w:val="20"/>
          <w:lang w:val="it-IT"/>
        </w:rPr>
        <w:t>http://</w:t>
      </w:r>
      <w:r>
        <w:rPr>
          <w:color w:val="000000"/>
          <w:sz w:val="20"/>
          <w:lang w:val="it-IT"/>
        </w:rPr>
        <w:t>www.i</w:t>
      </w:r>
      <w:r w:rsidRPr="00E80AFE">
        <w:rPr>
          <w:color w:val="000000"/>
          <w:sz w:val="20"/>
          <w:lang w:val="it-IT"/>
        </w:rPr>
        <w:t xml:space="preserve">lportaledeltrasporto.it </w:t>
      </w:r>
    </w:p>
    <w:p w14:paraId="43C58800" w14:textId="742E9C7C" w:rsidR="002002AA" w:rsidRPr="00E80AFE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>Per usufruire delle funzioni dell’applicazione, l’utente deve possedere le credenziali di autenticazione (“MATRICOLA” e “PASSWORD”) del sistema informativo DT</w:t>
      </w:r>
      <w:r w:rsidR="00F66566">
        <w:rPr>
          <w:rFonts w:ascii="Arial" w:hAnsi="Arial" w:cs="Arial"/>
          <w:lang w:val="it-IT"/>
        </w:rPr>
        <w:t>.</w:t>
      </w:r>
      <w:r w:rsidRPr="00E80AFE">
        <w:rPr>
          <w:rFonts w:ascii="Arial" w:hAnsi="Arial" w:cs="Arial"/>
          <w:lang w:val="it-IT"/>
        </w:rPr>
        <w:t xml:space="preserve"> </w:t>
      </w:r>
    </w:p>
    <w:p w14:paraId="0BFF5074" w14:textId="3B36490B" w:rsidR="002002AA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>L’utente, la prima volta che si connette al sito DT, dovrà connettersi con login = matricola e password = password utilizzata per la procedura PRENOTA.</w:t>
      </w:r>
    </w:p>
    <w:p w14:paraId="638E8F14" w14:textId="77777777" w:rsidR="005D7E84" w:rsidRDefault="005D7E84" w:rsidP="002002AA">
      <w:pPr>
        <w:pStyle w:val="BodyLevel2"/>
        <w:ind w:left="0"/>
        <w:rPr>
          <w:rFonts w:ascii="Arial" w:hAnsi="Arial" w:cs="Arial"/>
          <w:lang w:val="it-IT"/>
        </w:rPr>
      </w:pPr>
    </w:p>
    <w:p w14:paraId="06E6A25E" w14:textId="77777777" w:rsidR="002002AA" w:rsidRPr="00E80AFE" w:rsidRDefault="00F62904" w:rsidP="002002AA">
      <w:pPr>
        <w:pStyle w:val="Heading1"/>
        <w:rPr>
          <w:b/>
          <w:sz w:val="28"/>
          <w:szCs w:val="28"/>
        </w:rPr>
      </w:pPr>
      <w:bookmarkStart w:id="23" w:name="_Toc115880960"/>
      <w:r>
        <w:rPr>
          <w:b/>
          <w:sz w:val="28"/>
          <w:szCs w:val="28"/>
        </w:rPr>
        <w:lastRenderedPageBreak/>
        <w:t>AUTENTICAZIONE UTENTE</w:t>
      </w:r>
      <w:bookmarkEnd w:id="23"/>
    </w:p>
    <w:p w14:paraId="58EF9456" w14:textId="77777777" w:rsidR="002002AA" w:rsidRPr="00E80AFE" w:rsidRDefault="002002AA" w:rsidP="002002AA"/>
    <w:p w14:paraId="7A1A9D2D" w14:textId="5327693F" w:rsidR="002002AA" w:rsidRPr="00E80AFE" w:rsidRDefault="00795DEF" w:rsidP="002002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24" w:name="_Toc249247774"/>
      <w:bookmarkStart w:id="25" w:name="_Toc249247893"/>
      <w:bookmarkStart w:id="26" w:name="_Toc43385184"/>
      <w:bookmarkStart w:id="27" w:name="_Toc115880961"/>
      <w:r>
        <w:rPr>
          <w:rFonts w:ascii="Arial" w:hAnsi="Arial"/>
          <w:sz w:val="20"/>
          <w:szCs w:val="20"/>
          <w:lang w:val="it-IT"/>
        </w:rPr>
        <w:t>P</w:t>
      </w:r>
      <w:r w:rsidR="002002AA" w:rsidRPr="00E80AFE">
        <w:rPr>
          <w:rFonts w:ascii="Arial" w:hAnsi="Arial"/>
          <w:sz w:val="20"/>
          <w:szCs w:val="20"/>
          <w:lang w:val="it-IT"/>
        </w:rPr>
        <w:t xml:space="preserve">agina </w:t>
      </w:r>
      <w:r w:rsidR="00557AE4">
        <w:rPr>
          <w:rFonts w:ascii="Arial" w:hAnsi="Arial"/>
          <w:sz w:val="20"/>
          <w:szCs w:val="20"/>
          <w:lang w:val="it-IT"/>
        </w:rPr>
        <w:t xml:space="preserve">di </w:t>
      </w:r>
      <w:r w:rsidR="002002AA" w:rsidRPr="00E80AFE">
        <w:rPr>
          <w:rFonts w:ascii="Arial" w:hAnsi="Arial"/>
          <w:sz w:val="20"/>
          <w:szCs w:val="20"/>
          <w:lang w:val="it-IT"/>
        </w:rPr>
        <w:t>login</w:t>
      </w:r>
      <w:bookmarkEnd w:id="24"/>
      <w:bookmarkEnd w:id="25"/>
      <w:bookmarkEnd w:id="26"/>
      <w:r w:rsidR="00A82A1B">
        <w:rPr>
          <w:rFonts w:ascii="Arial" w:hAnsi="Arial"/>
          <w:sz w:val="20"/>
          <w:szCs w:val="20"/>
          <w:lang w:val="it-IT"/>
        </w:rPr>
        <w:t xml:space="preserve"> e home page</w:t>
      </w:r>
      <w:bookmarkEnd w:id="27"/>
    </w:p>
    <w:p w14:paraId="6A0CC3CD" w14:textId="56B050B8" w:rsidR="002002AA" w:rsidRPr="00E80AFE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color w:val="auto"/>
          <w:lang w:val="it-IT"/>
        </w:rPr>
        <w:t>Le funzionalità saranno rese disponibili soltanto</w:t>
      </w:r>
      <w:r w:rsidRPr="00E80AFE">
        <w:rPr>
          <w:rFonts w:ascii="Arial" w:hAnsi="Arial" w:cs="Arial"/>
          <w:lang w:val="it-IT"/>
        </w:rPr>
        <w:t xml:space="preserve"> a seguito dell’inserimento di una </w:t>
      </w:r>
      <w:r w:rsidRPr="00E80AFE">
        <w:rPr>
          <w:rFonts w:ascii="Arial" w:hAnsi="Arial" w:cs="Arial"/>
          <w:i/>
          <w:lang w:val="it-IT"/>
        </w:rPr>
        <w:t>matricola</w:t>
      </w:r>
      <w:r w:rsidRPr="00E80AFE">
        <w:rPr>
          <w:rFonts w:ascii="Arial" w:hAnsi="Arial" w:cs="Arial"/>
          <w:lang w:val="it-IT"/>
        </w:rPr>
        <w:t xml:space="preserve"> e di una </w:t>
      </w:r>
      <w:r w:rsidRPr="00E80AFE">
        <w:rPr>
          <w:rFonts w:ascii="Arial" w:hAnsi="Arial" w:cs="Arial"/>
          <w:i/>
          <w:lang w:val="it-IT"/>
        </w:rPr>
        <w:t>password</w:t>
      </w:r>
      <w:r w:rsidRPr="00E80AFE">
        <w:rPr>
          <w:rFonts w:ascii="Arial" w:hAnsi="Arial" w:cs="Arial"/>
          <w:lang w:val="it-IT"/>
        </w:rPr>
        <w:t xml:space="preserve"> che dovranno essere riconosciute dal sistema di autenticazione del servizio DTT. </w:t>
      </w:r>
    </w:p>
    <w:p w14:paraId="06C08471" w14:textId="40F2A54F" w:rsidR="002002AA" w:rsidRPr="00E80AFE" w:rsidRDefault="002002AA" w:rsidP="002002AA">
      <w:pPr>
        <w:pStyle w:val="BodyLevel2"/>
        <w:ind w:left="0"/>
        <w:rPr>
          <w:rFonts w:ascii="Arial" w:hAnsi="Arial" w:cs="Arial"/>
          <w:color w:val="auto"/>
          <w:lang w:val="it-IT"/>
        </w:rPr>
      </w:pPr>
      <w:r w:rsidRPr="00E80AFE">
        <w:rPr>
          <w:rFonts w:ascii="Arial" w:hAnsi="Arial" w:cs="Arial"/>
          <w:color w:val="auto"/>
          <w:lang w:val="it-IT"/>
        </w:rPr>
        <w:t xml:space="preserve">Per accedere </w:t>
      </w:r>
      <w:r w:rsidR="00EE0551">
        <w:rPr>
          <w:rFonts w:ascii="Arial" w:hAnsi="Arial" w:cs="Arial"/>
          <w:color w:val="auto"/>
          <w:lang w:val="it-IT"/>
        </w:rPr>
        <w:t>è</w:t>
      </w:r>
      <w:r w:rsidRPr="00E80AFE">
        <w:rPr>
          <w:rFonts w:ascii="Arial" w:hAnsi="Arial" w:cs="Arial"/>
          <w:color w:val="auto"/>
          <w:lang w:val="it-IT"/>
        </w:rPr>
        <w:t xml:space="preserve"> necessario effettuare il login dalla home page del Portale del Trasporto.</w:t>
      </w:r>
    </w:p>
    <w:p w14:paraId="22A584EC" w14:textId="77777777" w:rsidR="002002AA" w:rsidRPr="00E80AFE" w:rsidRDefault="002002AA" w:rsidP="002002AA">
      <w:pPr>
        <w:pStyle w:val="BodyLevel2"/>
        <w:ind w:left="0"/>
        <w:rPr>
          <w:rFonts w:ascii="Arial" w:hAnsi="Arial" w:cs="Arial"/>
          <w:color w:val="auto"/>
          <w:lang w:val="it-IT"/>
        </w:rPr>
      </w:pPr>
      <w:r w:rsidRPr="00E80AFE">
        <w:rPr>
          <w:rFonts w:ascii="Arial" w:hAnsi="Arial" w:cs="Arial"/>
          <w:color w:val="auto"/>
          <w:lang w:val="it-IT"/>
        </w:rPr>
        <w:t>Inserire negli spazi in alto la matricola e la password e poi selezionare ACCEDI.</w:t>
      </w:r>
    </w:p>
    <w:p w14:paraId="42E9091B" w14:textId="598090E5" w:rsidR="002002AA" w:rsidRDefault="002002AA" w:rsidP="002002AA">
      <w:pPr>
        <w:pStyle w:val="BodyLevel2"/>
        <w:ind w:left="0"/>
        <w:rPr>
          <w:rFonts w:ascii="Arial" w:hAnsi="Arial" w:cs="Arial"/>
          <w:color w:val="auto"/>
          <w:lang w:val="it-IT"/>
        </w:rPr>
      </w:pPr>
      <w:r w:rsidRPr="00E80AFE">
        <w:rPr>
          <w:rFonts w:ascii="Arial" w:hAnsi="Arial" w:cs="Arial"/>
          <w:color w:val="auto"/>
          <w:lang w:val="it-IT"/>
        </w:rPr>
        <w:t xml:space="preserve">Una volta che l’utente </w:t>
      </w:r>
      <w:r w:rsidR="00EE0551">
        <w:rPr>
          <w:rFonts w:ascii="Arial" w:hAnsi="Arial" w:cs="Arial"/>
          <w:color w:val="auto"/>
          <w:lang w:val="it-IT"/>
        </w:rPr>
        <w:t>è</w:t>
      </w:r>
      <w:r w:rsidRPr="00E80AFE">
        <w:rPr>
          <w:rFonts w:ascii="Arial" w:hAnsi="Arial" w:cs="Arial"/>
          <w:color w:val="auto"/>
          <w:lang w:val="it-IT"/>
        </w:rPr>
        <w:t xml:space="preserve"> autenticato, visualizzer</w:t>
      </w:r>
      <w:r w:rsidR="00EE0551">
        <w:rPr>
          <w:rFonts w:ascii="Arial" w:hAnsi="Arial" w:cs="Arial"/>
          <w:color w:val="auto"/>
          <w:lang w:val="it-IT"/>
        </w:rPr>
        <w:t>à</w:t>
      </w:r>
      <w:r w:rsidRPr="00E80AFE">
        <w:rPr>
          <w:rFonts w:ascii="Arial" w:hAnsi="Arial" w:cs="Arial"/>
          <w:color w:val="auto"/>
          <w:lang w:val="it-IT"/>
        </w:rPr>
        <w:t xml:space="preserve"> </w:t>
      </w:r>
      <w:r w:rsidR="00EE0551">
        <w:rPr>
          <w:rFonts w:ascii="Arial" w:hAnsi="Arial" w:cs="Arial"/>
          <w:color w:val="auto"/>
          <w:lang w:val="it-IT"/>
        </w:rPr>
        <w:t xml:space="preserve">la Home Page del Portale attraverso la quale potrà raggiungere le funzionalità “Nuovo Pagamento” e “I </w:t>
      </w:r>
      <w:r w:rsidR="004B1AE8">
        <w:rPr>
          <w:rFonts w:ascii="Arial" w:hAnsi="Arial" w:cs="Arial"/>
          <w:color w:val="auto"/>
          <w:lang w:val="it-IT"/>
        </w:rPr>
        <w:t>M</w:t>
      </w:r>
      <w:r w:rsidR="00EE0551">
        <w:rPr>
          <w:rFonts w:ascii="Arial" w:hAnsi="Arial" w:cs="Arial"/>
          <w:color w:val="auto"/>
          <w:lang w:val="it-IT"/>
        </w:rPr>
        <w:t xml:space="preserve">iei </w:t>
      </w:r>
      <w:r w:rsidR="004B1AE8">
        <w:rPr>
          <w:rFonts w:ascii="Arial" w:hAnsi="Arial" w:cs="Arial"/>
          <w:color w:val="auto"/>
          <w:lang w:val="it-IT"/>
        </w:rPr>
        <w:t>P</w:t>
      </w:r>
      <w:r w:rsidR="00EE0551">
        <w:rPr>
          <w:rFonts w:ascii="Arial" w:hAnsi="Arial" w:cs="Arial"/>
          <w:color w:val="auto"/>
          <w:lang w:val="it-IT"/>
        </w:rPr>
        <w:t>agamenti”:</w:t>
      </w:r>
    </w:p>
    <w:p w14:paraId="4B587348" w14:textId="1FE1E000" w:rsidR="00486D5C" w:rsidRPr="00E80AFE" w:rsidRDefault="00486D5C" w:rsidP="00837E65">
      <w:pPr>
        <w:widowControl w:val="0"/>
        <w:jc w:val="both"/>
        <w:rPr>
          <w:lang w:val="it-IT"/>
        </w:rPr>
      </w:pPr>
      <w:r>
        <w:rPr>
          <w:noProof/>
        </w:rPr>
        <w:drawing>
          <wp:inline distT="0" distB="0" distL="0" distR="0" wp14:anchorId="375B10EE" wp14:editId="112B89E9">
            <wp:extent cx="5276215" cy="296164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96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61470" w14:textId="05F04CD8" w:rsidR="002002AA" w:rsidRDefault="00A21B5B" w:rsidP="00D72A6D">
      <w:pPr>
        <w:pStyle w:val="BodyLevel2"/>
        <w:ind w:left="0"/>
        <w:rPr>
          <w:rFonts w:ascii="Arial" w:hAnsi="Arial" w:cs="Arial"/>
          <w:color w:val="auto"/>
          <w:lang w:val="it-IT"/>
        </w:rPr>
      </w:pPr>
      <w:r w:rsidRPr="00D72A6D">
        <w:rPr>
          <w:rFonts w:ascii="Arial" w:hAnsi="Arial" w:cs="Arial"/>
          <w:color w:val="auto"/>
          <w:lang w:val="it-IT"/>
        </w:rPr>
        <w:t>Nella parte alta la Home Page presenta</w:t>
      </w:r>
      <w:r w:rsidR="00033163" w:rsidRPr="00D72A6D">
        <w:rPr>
          <w:rFonts w:ascii="Arial" w:hAnsi="Arial" w:cs="Arial"/>
          <w:color w:val="auto"/>
          <w:lang w:val="it-IT"/>
        </w:rPr>
        <w:t xml:space="preserve"> una barra di funzionalità</w:t>
      </w:r>
      <w:r w:rsidR="00D72A6D" w:rsidRPr="00D72A6D">
        <w:rPr>
          <w:rFonts w:ascii="Arial" w:hAnsi="Arial" w:cs="Arial"/>
          <w:color w:val="auto"/>
          <w:lang w:val="it-IT"/>
        </w:rPr>
        <w:t xml:space="preserve"> nella quale</w:t>
      </w:r>
      <w:r w:rsidR="00E85107" w:rsidRPr="00D72A6D">
        <w:rPr>
          <w:rFonts w:ascii="Arial" w:hAnsi="Arial" w:cs="Arial"/>
          <w:color w:val="auto"/>
          <w:lang w:val="it-IT"/>
        </w:rPr>
        <w:t xml:space="preserve">, sulla destra, </w:t>
      </w:r>
      <w:r w:rsidR="00D72A6D" w:rsidRPr="00D72A6D">
        <w:rPr>
          <w:rFonts w:ascii="Arial" w:hAnsi="Arial" w:cs="Arial"/>
          <w:color w:val="auto"/>
          <w:lang w:val="it-IT"/>
        </w:rPr>
        <w:t xml:space="preserve">è mostrato </w:t>
      </w:r>
      <w:r w:rsidR="00E85107" w:rsidRPr="00D72A6D">
        <w:rPr>
          <w:rFonts w:ascii="Arial" w:hAnsi="Arial" w:cs="Arial"/>
          <w:color w:val="auto"/>
          <w:lang w:val="it-IT"/>
        </w:rPr>
        <w:t xml:space="preserve">il link che consente di ritornare al </w:t>
      </w:r>
      <w:r w:rsidR="00D72A6D" w:rsidRPr="00D72A6D">
        <w:rPr>
          <w:rFonts w:ascii="Arial" w:hAnsi="Arial" w:cs="Arial"/>
          <w:color w:val="auto"/>
          <w:lang w:val="it-IT"/>
        </w:rPr>
        <w:t>“</w:t>
      </w:r>
      <w:r w:rsidR="00E85107" w:rsidRPr="00D72A6D">
        <w:rPr>
          <w:rFonts w:ascii="Arial" w:hAnsi="Arial" w:cs="Arial"/>
          <w:color w:val="auto"/>
          <w:lang w:val="it-IT"/>
        </w:rPr>
        <w:t>Portale del Trasporto</w:t>
      </w:r>
      <w:r w:rsidR="00D72A6D" w:rsidRPr="00D72A6D">
        <w:rPr>
          <w:rFonts w:ascii="Arial" w:hAnsi="Arial" w:cs="Arial"/>
          <w:color w:val="auto"/>
          <w:lang w:val="it-IT"/>
        </w:rPr>
        <w:t>”</w:t>
      </w:r>
      <w:r w:rsidR="00E85107" w:rsidRPr="00D72A6D">
        <w:rPr>
          <w:rFonts w:ascii="Arial" w:hAnsi="Arial" w:cs="Arial"/>
          <w:color w:val="auto"/>
          <w:lang w:val="it-IT"/>
        </w:rPr>
        <w:t>, la matricola dell’utente loggato con l’indicazione del ruolo (“op” indica “Operatore Professionale”)</w:t>
      </w:r>
      <w:r w:rsidR="00D72A6D" w:rsidRPr="00D72A6D">
        <w:rPr>
          <w:rFonts w:ascii="Arial" w:hAnsi="Arial" w:cs="Arial"/>
          <w:color w:val="auto"/>
          <w:lang w:val="it-IT"/>
        </w:rPr>
        <w:t xml:space="preserve"> e l’icona che consente di gestire le impostazioni dell’utente.</w:t>
      </w:r>
    </w:p>
    <w:p w14:paraId="6EC0B8BB" w14:textId="0256F4C2" w:rsidR="00717966" w:rsidRDefault="008C30F4" w:rsidP="00D72A6D">
      <w:pPr>
        <w:pStyle w:val="BodyLevel2"/>
        <w:ind w:left="0"/>
        <w:rPr>
          <w:rFonts w:ascii="Arial" w:hAnsi="Arial" w:cs="Arial"/>
          <w:color w:val="auto"/>
          <w:lang w:val="it-IT"/>
        </w:rPr>
      </w:pPr>
      <w:r>
        <w:rPr>
          <w:rFonts w:ascii="Arial" w:hAnsi="Arial" w:cs="Arial"/>
          <w:color w:val="auto"/>
          <w:lang w:val="it-IT"/>
        </w:rPr>
        <w:t>Immediatamente al di sotto è presente la barra dei Menu tramite la quale è possibile raggiungere la funzionalità “Nuovo Pagamento” e la funzionalità “I Miei Pagamenti” descritte nei paragrafi successivi</w:t>
      </w:r>
      <w:r w:rsidR="00977750">
        <w:rPr>
          <w:rFonts w:ascii="Arial" w:hAnsi="Arial" w:cs="Arial"/>
          <w:color w:val="auto"/>
          <w:lang w:val="it-IT"/>
        </w:rPr>
        <w:t>; sulla destra è visibile il simbolo con punto interrogativo che consente la visualizzazione di un help in linea</w:t>
      </w:r>
      <w:r w:rsidR="00BE7831">
        <w:rPr>
          <w:rFonts w:ascii="Arial" w:hAnsi="Arial" w:cs="Arial"/>
          <w:color w:val="auto"/>
          <w:lang w:val="it-IT"/>
        </w:rPr>
        <w:t>,</w:t>
      </w:r>
      <w:r w:rsidR="00977750">
        <w:rPr>
          <w:rFonts w:ascii="Arial" w:hAnsi="Arial" w:cs="Arial"/>
          <w:color w:val="auto"/>
          <w:lang w:val="it-IT"/>
        </w:rPr>
        <w:t xml:space="preserve"> il link per la visualizzazione del carrello</w:t>
      </w:r>
      <w:r w:rsidR="008C1F09">
        <w:rPr>
          <w:rFonts w:ascii="Arial" w:hAnsi="Arial" w:cs="Arial"/>
          <w:color w:val="auto"/>
          <w:lang w:val="it-IT"/>
        </w:rPr>
        <w:t xml:space="preserve"> ed il link per la modifica dell’anagrafica del soggetto pagatore.</w:t>
      </w:r>
    </w:p>
    <w:p w14:paraId="12BE04D1" w14:textId="77777777" w:rsidR="006C6264" w:rsidRDefault="00977750" w:rsidP="006C6264">
      <w:pPr>
        <w:pStyle w:val="BodyLevel2"/>
        <w:spacing w:before="0" w:after="0"/>
        <w:ind w:left="0"/>
        <w:rPr>
          <w:rFonts w:ascii="Arial" w:hAnsi="Arial" w:cs="Arial"/>
          <w:color w:val="auto"/>
          <w:lang w:val="it-IT"/>
        </w:rPr>
      </w:pPr>
      <w:r>
        <w:rPr>
          <w:rFonts w:ascii="Arial" w:hAnsi="Arial" w:cs="Arial"/>
          <w:color w:val="auto"/>
          <w:lang w:val="it-IT"/>
        </w:rPr>
        <w:t>La parte centrale della HP</w:t>
      </w:r>
      <w:r w:rsidR="00AA230F">
        <w:rPr>
          <w:rFonts w:ascii="Arial" w:hAnsi="Arial" w:cs="Arial"/>
          <w:color w:val="auto"/>
          <w:lang w:val="it-IT"/>
        </w:rPr>
        <w:t xml:space="preserve"> propone</w:t>
      </w:r>
      <w:r w:rsidR="006C6264">
        <w:rPr>
          <w:rFonts w:ascii="Arial" w:hAnsi="Arial" w:cs="Arial"/>
          <w:color w:val="auto"/>
          <w:lang w:val="it-IT"/>
        </w:rPr>
        <w:t>:</w:t>
      </w:r>
    </w:p>
    <w:p w14:paraId="2A3BA1A1" w14:textId="69BC7EEF" w:rsidR="00977750" w:rsidRDefault="00AA230F" w:rsidP="00501454">
      <w:pPr>
        <w:pStyle w:val="BodyLevel2"/>
        <w:numPr>
          <w:ilvl w:val="0"/>
          <w:numId w:val="18"/>
        </w:numPr>
        <w:spacing w:before="0" w:after="0"/>
        <w:rPr>
          <w:rFonts w:ascii="Arial" w:hAnsi="Arial" w:cs="Arial"/>
          <w:color w:val="auto"/>
          <w:lang w:val="it-IT"/>
        </w:rPr>
      </w:pPr>
      <w:r>
        <w:rPr>
          <w:rFonts w:ascii="Arial" w:hAnsi="Arial" w:cs="Arial"/>
          <w:color w:val="auto"/>
          <w:lang w:val="it-IT"/>
        </w:rPr>
        <w:t>nuovamente i bottoni per il raggiungimento delle suindicate funzionalità</w:t>
      </w:r>
      <w:r w:rsidR="00D36521">
        <w:rPr>
          <w:rFonts w:ascii="Arial" w:hAnsi="Arial" w:cs="Arial"/>
          <w:color w:val="auto"/>
          <w:lang w:val="it-IT"/>
        </w:rPr>
        <w:t>, con una breve descrizione;</w:t>
      </w:r>
    </w:p>
    <w:p w14:paraId="102DEB45" w14:textId="769687EB" w:rsidR="00126692" w:rsidRDefault="0074602D" w:rsidP="00501454">
      <w:pPr>
        <w:pStyle w:val="BodyLevel2"/>
        <w:numPr>
          <w:ilvl w:val="0"/>
          <w:numId w:val="18"/>
        </w:numPr>
        <w:spacing w:before="0" w:after="0"/>
        <w:rPr>
          <w:rFonts w:ascii="Arial" w:hAnsi="Arial" w:cs="Arial"/>
          <w:color w:val="auto"/>
          <w:lang w:val="it-IT"/>
        </w:rPr>
      </w:pPr>
      <w:r>
        <w:rPr>
          <w:rFonts w:ascii="Arial" w:hAnsi="Arial" w:cs="Arial"/>
          <w:color w:val="auto"/>
          <w:lang w:val="it-IT"/>
        </w:rPr>
        <w:t xml:space="preserve">una serie di bottoni “+” che consentono di creare le Tipologie Tariffe Veloci da utilizzare per un nuovo pagamento: </w:t>
      </w:r>
      <w:r w:rsidR="006A6DBB">
        <w:rPr>
          <w:rFonts w:ascii="Arial" w:hAnsi="Arial" w:cs="Arial"/>
          <w:color w:val="auto"/>
          <w:lang w:val="it-IT"/>
        </w:rPr>
        <w:t xml:space="preserve">si tratta di una funzionalità di personalizzazione della HP; </w:t>
      </w:r>
      <w:r w:rsidR="00A1441C">
        <w:rPr>
          <w:rFonts w:ascii="Arial" w:hAnsi="Arial" w:cs="Arial"/>
          <w:color w:val="auto"/>
          <w:lang w:val="it-IT"/>
        </w:rPr>
        <w:t xml:space="preserve">per </w:t>
      </w:r>
      <w:r w:rsidR="006A6DBB">
        <w:rPr>
          <w:rFonts w:ascii="Arial" w:hAnsi="Arial" w:cs="Arial"/>
          <w:color w:val="auto"/>
          <w:lang w:val="it-IT"/>
        </w:rPr>
        <w:t>maggiori dettagli</w:t>
      </w:r>
      <w:r w:rsidR="00A1441C">
        <w:rPr>
          <w:rFonts w:ascii="Arial" w:hAnsi="Arial" w:cs="Arial"/>
          <w:color w:val="auto"/>
          <w:lang w:val="it-IT"/>
        </w:rPr>
        <w:t xml:space="preserve"> far riferimento all’apposito </w:t>
      </w:r>
      <w:hyperlink w:anchor="_Tipologie_tariffe_veloci" w:history="1">
        <w:r w:rsidR="00A1441C" w:rsidRPr="00823D90">
          <w:rPr>
            <w:rStyle w:val="Hyperlink"/>
            <w:rFonts w:ascii="Arial" w:hAnsi="Arial" w:cs="Arial"/>
            <w:lang w:val="it-IT"/>
          </w:rPr>
          <w:t>paragrafo</w:t>
        </w:r>
      </w:hyperlink>
      <w:r w:rsidR="006A6DBB">
        <w:rPr>
          <w:rFonts w:ascii="Arial" w:hAnsi="Arial" w:cs="Arial"/>
          <w:color w:val="auto"/>
          <w:lang w:val="it-IT"/>
        </w:rPr>
        <w:t>;</w:t>
      </w:r>
    </w:p>
    <w:p w14:paraId="28458F19" w14:textId="4D624FB6" w:rsidR="00A1441C" w:rsidRDefault="005C36B2" w:rsidP="00501454">
      <w:pPr>
        <w:pStyle w:val="BodyLevel2"/>
        <w:numPr>
          <w:ilvl w:val="0"/>
          <w:numId w:val="18"/>
        </w:numPr>
        <w:spacing w:before="0" w:after="0"/>
        <w:rPr>
          <w:rFonts w:ascii="Arial" w:hAnsi="Arial" w:cs="Arial"/>
          <w:color w:val="auto"/>
          <w:lang w:val="it-IT"/>
        </w:rPr>
      </w:pPr>
      <w:r>
        <w:rPr>
          <w:rFonts w:ascii="Arial" w:hAnsi="Arial" w:cs="Arial"/>
          <w:color w:val="auto"/>
          <w:lang w:val="it-IT"/>
        </w:rPr>
        <w:t xml:space="preserve">il bottone “Ultimo </w:t>
      </w:r>
      <w:r w:rsidR="00AA4267">
        <w:rPr>
          <w:rFonts w:ascii="Arial" w:hAnsi="Arial" w:cs="Arial"/>
          <w:color w:val="auto"/>
          <w:lang w:val="it-IT"/>
        </w:rPr>
        <w:t>C</w:t>
      </w:r>
      <w:r>
        <w:rPr>
          <w:rFonts w:ascii="Arial" w:hAnsi="Arial" w:cs="Arial"/>
          <w:color w:val="auto"/>
          <w:lang w:val="it-IT"/>
        </w:rPr>
        <w:t xml:space="preserve">arrello </w:t>
      </w:r>
      <w:r w:rsidR="00AA4267">
        <w:rPr>
          <w:rFonts w:ascii="Arial" w:hAnsi="Arial" w:cs="Arial"/>
          <w:color w:val="auto"/>
          <w:lang w:val="it-IT"/>
        </w:rPr>
        <w:t>C</w:t>
      </w:r>
      <w:r>
        <w:rPr>
          <w:rFonts w:ascii="Arial" w:hAnsi="Arial" w:cs="Arial"/>
          <w:color w:val="auto"/>
          <w:lang w:val="it-IT"/>
        </w:rPr>
        <w:t>reato” che consente di visualizzare i dettagli dell’ultimo carrello creato (in ordine di tempo)</w:t>
      </w:r>
      <w:r w:rsidR="00366C9D">
        <w:rPr>
          <w:rFonts w:ascii="Arial" w:hAnsi="Arial" w:cs="Arial"/>
          <w:color w:val="auto"/>
          <w:lang w:val="it-IT"/>
        </w:rPr>
        <w:t>;</w:t>
      </w:r>
    </w:p>
    <w:p w14:paraId="360D9BF0" w14:textId="6ED22864" w:rsidR="002002AA" w:rsidRPr="00795DEF" w:rsidRDefault="005C36B2" w:rsidP="00501454">
      <w:pPr>
        <w:pStyle w:val="BodyLevel2"/>
        <w:numPr>
          <w:ilvl w:val="0"/>
          <w:numId w:val="18"/>
        </w:numPr>
        <w:spacing w:before="0" w:after="0"/>
        <w:rPr>
          <w:rFonts w:ascii="Arial" w:hAnsi="Arial" w:cs="Arial"/>
          <w:color w:val="auto"/>
          <w:lang w:val="it-IT"/>
        </w:rPr>
      </w:pPr>
      <w:r>
        <w:rPr>
          <w:rFonts w:ascii="Arial" w:hAnsi="Arial" w:cs="Arial"/>
          <w:color w:val="auto"/>
          <w:lang w:val="it-IT"/>
        </w:rPr>
        <w:t xml:space="preserve">il bottone “Pagamenti Del Giorno” che mostra </w:t>
      </w:r>
      <w:r w:rsidR="006A6DBB">
        <w:rPr>
          <w:rFonts w:ascii="Arial" w:hAnsi="Arial" w:cs="Arial"/>
          <w:color w:val="auto"/>
          <w:lang w:val="it-IT"/>
        </w:rPr>
        <w:t>i dettagli dei pagamenti effettuati nel giorno corrente.</w:t>
      </w:r>
    </w:p>
    <w:p w14:paraId="432413E3" w14:textId="77777777" w:rsidR="002002AA" w:rsidRPr="00E80AFE" w:rsidRDefault="002002AA" w:rsidP="002002AA">
      <w:pPr>
        <w:widowControl w:val="0"/>
        <w:ind w:left="457"/>
        <w:rPr>
          <w:lang w:val="it-IT"/>
        </w:rPr>
      </w:pPr>
    </w:p>
    <w:p w14:paraId="5A1BD32A" w14:textId="45C4911B" w:rsidR="002002AA" w:rsidRPr="00E80AFE" w:rsidRDefault="00795DEF" w:rsidP="002002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28" w:name="_Tipologie_tariffe_veloci"/>
      <w:bookmarkStart w:id="29" w:name="_Toc115880962"/>
      <w:bookmarkEnd w:id="28"/>
      <w:r>
        <w:rPr>
          <w:rFonts w:ascii="Arial" w:hAnsi="Arial"/>
          <w:sz w:val="20"/>
          <w:szCs w:val="20"/>
          <w:lang w:val="it-IT"/>
        </w:rPr>
        <w:lastRenderedPageBreak/>
        <w:t>Tipologie tariffe veloci</w:t>
      </w:r>
      <w:bookmarkEnd w:id="29"/>
    </w:p>
    <w:p w14:paraId="0AAF4136" w14:textId="2A26A3FA" w:rsidR="00551EBF" w:rsidRDefault="002002AA" w:rsidP="00795DEF">
      <w:pPr>
        <w:pStyle w:val="BodyLevel2"/>
        <w:ind w:left="0"/>
        <w:rPr>
          <w:rFonts w:ascii="Arial" w:hAnsi="Arial" w:cs="Arial"/>
          <w:szCs w:val="18"/>
          <w:lang w:val="it-IT"/>
        </w:rPr>
      </w:pPr>
      <w:r w:rsidRPr="00E80AFE">
        <w:rPr>
          <w:rFonts w:ascii="Arial" w:hAnsi="Arial" w:cs="Arial"/>
          <w:szCs w:val="18"/>
          <w:lang w:val="it-IT"/>
        </w:rPr>
        <w:t xml:space="preserve">L’utente che </w:t>
      </w:r>
      <w:r w:rsidR="00795DEF">
        <w:rPr>
          <w:rFonts w:ascii="Arial" w:hAnsi="Arial" w:cs="Arial"/>
          <w:szCs w:val="18"/>
          <w:lang w:val="it-IT"/>
        </w:rPr>
        <w:t>clicca su uno dei bottoni aventi il simbolo “+” ha la possibilità di memorizza</w:t>
      </w:r>
      <w:r w:rsidR="00F951F0">
        <w:rPr>
          <w:rFonts w:ascii="Arial" w:hAnsi="Arial" w:cs="Arial"/>
          <w:szCs w:val="18"/>
          <w:lang w:val="it-IT"/>
        </w:rPr>
        <w:t>re</w:t>
      </w:r>
      <w:r w:rsidR="00795DEF">
        <w:rPr>
          <w:rFonts w:ascii="Arial" w:hAnsi="Arial" w:cs="Arial"/>
          <w:szCs w:val="18"/>
          <w:lang w:val="it-IT"/>
        </w:rPr>
        <w:t xml:space="preserve"> una combinazione </w:t>
      </w:r>
      <w:r w:rsidR="00F951F0">
        <w:rPr>
          <w:rFonts w:ascii="Arial" w:hAnsi="Arial" w:cs="Arial"/>
          <w:szCs w:val="18"/>
          <w:lang w:val="it-IT"/>
        </w:rPr>
        <w:t>di “tariffario”/ “causale” e “tipo pratica” che utiliz</w:t>
      </w:r>
      <w:r w:rsidR="007D57F3">
        <w:rPr>
          <w:rFonts w:ascii="Arial" w:hAnsi="Arial" w:cs="Arial"/>
          <w:szCs w:val="18"/>
          <w:lang w:val="it-IT"/>
        </w:rPr>
        <w:t>za più spesso al fine di poter effettuare un pagamento rapidamente</w:t>
      </w:r>
      <w:r w:rsidR="00551EBF">
        <w:rPr>
          <w:rFonts w:ascii="Arial" w:hAnsi="Arial" w:cs="Arial"/>
          <w:szCs w:val="18"/>
          <w:lang w:val="it-IT"/>
        </w:rPr>
        <w:t>:</w:t>
      </w:r>
    </w:p>
    <w:p w14:paraId="673FF11D" w14:textId="17AED7DE" w:rsidR="00C962D0" w:rsidRDefault="00C962D0" w:rsidP="002002AA">
      <w:pPr>
        <w:rPr>
          <w:lang w:val="it-IT"/>
        </w:rPr>
      </w:pPr>
      <w:r>
        <w:rPr>
          <w:noProof/>
        </w:rPr>
        <w:drawing>
          <wp:inline distT="0" distB="0" distL="0" distR="0" wp14:anchorId="299C0FFB" wp14:editId="49D35FE2">
            <wp:extent cx="5276215" cy="2221865"/>
            <wp:effectExtent l="0" t="0" r="635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22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EE84B" w14:textId="6D274618" w:rsidR="000130FA" w:rsidRDefault="000130FA" w:rsidP="002002AA">
      <w:pPr>
        <w:rPr>
          <w:lang w:val="it-IT"/>
        </w:rPr>
      </w:pPr>
    </w:p>
    <w:p w14:paraId="0B45A504" w14:textId="18466323" w:rsidR="00B902B1" w:rsidRDefault="0047152C" w:rsidP="002002AA">
      <w:pPr>
        <w:rPr>
          <w:lang w:val="it-IT"/>
        </w:rPr>
      </w:pPr>
      <w:r>
        <w:rPr>
          <w:noProof/>
        </w:rPr>
        <w:drawing>
          <wp:inline distT="0" distB="0" distL="0" distR="0" wp14:anchorId="5F55F747" wp14:editId="61AD0B45">
            <wp:extent cx="5276215" cy="2578735"/>
            <wp:effectExtent l="0" t="0" r="63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A42CE" w14:textId="17AB7ABB" w:rsidR="00A77BBA" w:rsidRPr="00CF1F3C" w:rsidRDefault="00A77BBA" w:rsidP="002002AA">
      <w:pPr>
        <w:rPr>
          <w:color w:val="000000"/>
          <w:sz w:val="20"/>
          <w:szCs w:val="18"/>
          <w:lang w:val="it-IT"/>
        </w:rPr>
      </w:pPr>
      <w:r w:rsidRPr="00CF1F3C">
        <w:rPr>
          <w:color w:val="000000"/>
          <w:sz w:val="20"/>
          <w:szCs w:val="18"/>
          <w:lang w:val="it-IT"/>
        </w:rPr>
        <w:t>Il click sulla tariffa aggiunta</w:t>
      </w:r>
      <w:r w:rsidR="00B902B1" w:rsidRPr="00CF1F3C">
        <w:rPr>
          <w:color w:val="000000"/>
          <w:sz w:val="20"/>
          <w:szCs w:val="18"/>
          <w:lang w:val="it-IT"/>
        </w:rPr>
        <w:t>, il cui codice apparirà tra le “</w:t>
      </w:r>
      <w:r w:rsidR="00B902B1" w:rsidRPr="00CF1F3C">
        <w:rPr>
          <w:b/>
          <w:bCs/>
          <w:color w:val="000000"/>
          <w:sz w:val="20"/>
          <w:szCs w:val="18"/>
          <w:lang w:val="it-IT"/>
        </w:rPr>
        <w:t xml:space="preserve">Tipologie </w:t>
      </w:r>
      <w:r w:rsidR="00C93A58" w:rsidRPr="00CF1F3C">
        <w:rPr>
          <w:b/>
          <w:bCs/>
          <w:color w:val="000000"/>
          <w:sz w:val="20"/>
          <w:szCs w:val="18"/>
          <w:lang w:val="it-IT"/>
        </w:rPr>
        <w:t>Tariffe Veloci</w:t>
      </w:r>
      <w:r w:rsidR="00C93A58" w:rsidRPr="00CF1F3C">
        <w:rPr>
          <w:color w:val="000000"/>
          <w:sz w:val="20"/>
          <w:szCs w:val="18"/>
          <w:lang w:val="it-IT"/>
        </w:rPr>
        <w:t>” dell’HP, c</w:t>
      </w:r>
      <w:r w:rsidRPr="00CF1F3C">
        <w:rPr>
          <w:color w:val="000000"/>
          <w:sz w:val="20"/>
          <w:szCs w:val="18"/>
          <w:lang w:val="it-IT"/>
        </w:rPr>
        <w:t xml:space="preserve">onsente di </w:t>
      </w:r>
      <w:r w:rsidR="00B902B1" w:rsidRPr="00CF1F3C">
        <w:rPr>
          <w:color w:val="000000"/>
          <w:sz w:val="20"/>
          <w:szCs w:val="18"/>
          <w:lang w:val="it-IT"/>
        </w:rPr>
        <w:t>inserire direttamente la pratica all’interno del carrello con la possibilità, come di consueto, di modificarne i dettagli: numero di pratiche e caratteristiche</w:t>
      </w:r>
      <w:r w:rsidR="00CF1F3C">
        <w:rPr>
          <w:color w:val="000000"/>
          <w:sz w:val="20"/>
          <w:szCs w:val="18"/>
          <w:lang w:val="it-IT"/>
        </w:rPr>
        <w:t>.</w:t>
      </w:r>
    </w:p>
    <w:p w14:paraId="57315DD2" w14:textId="79599BCD" w:rsidR="002002AA" w:rsidRPr="00E80AFE" w:rsidRDefault="00680F9D" w:rsidP="002002AA">
      <w:pPr>
        <w:pStyle w:val="Heading1"/>
      </w:pPr>
      <w:bookmarkStart w:id="30" w:name="_NUOVO_PAGAMENTO"/>
      <w:bookmarkStart w:id="31" w:name="_Toc115880963"/>
      <w:bookmarkEnd w:id="30"/>
      <w:r>
        <w:rPr>
          <w:b/>
          <w:sz w:val="28"/>
          <w:szCs w:val="28"/>
        </w:rPr>
        <w:lastRenderedPageBreak/>
        <w:t>NUOVO PAGAMENTO</w:t>
      </w:r>
      <w:bookmarkEnd w:id="31"/>
    </w:p>
    <w:p w14:paraId="1BE92CBD" w14:textId="019BFC42" w:rsidR="002002AA" w:rsidRPr="00E80AFE" w:rsidRDefault="005113FF" w:rsidP="002002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32" w:name="_Toc115880964"/>
      <w:r>
        <w:rPr>
          <w:rFonts w:ascii="Arial" w:hAnsi="Arial"/>
          <w:sz w:val="20"/>
          <w:szCs w:val="20"/>
          <w:lang w:val="it-IT"/>
        </w:rPr>
        <w:t>Applicabilità</w:t>
      </w:r>
      <w:bookmarkEnd w:id="32"/>
    </w:p>
    <w:p w14:paraId="5B661444" w14:textId="2F46FDC9" w:rsidR="002002AA" w:rsidRPr="00E80AFE" w:rsidRDefault="0086284C" w:rsidP="002002AA">
      <w:pPr>
        <w:pStyle w:val="BodyLevel2"/>
        <w:ind w:left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Voce raggiungibile dalla “Home” o dalla voce di menù “Pagamenti</w:t>
      </w:r>
      <w:r w:rsidRPr="0086284C">
        <w:rPr>
          <w:rFonts w:ascii="Arial" w:hAnsi="Arial" w:cs="Arial"/>
          <w:lang w:val="it-IT"/>
        </w:rPr>
        <w:sym w:font="Wingdings" w:char="F0E0"/>
      </w:r>
      <w:r>
        <w:rPr>
          <w:rFonts w:ascii="Arial" w:hAnsi="Arial" w:cs="Arial"/>
          <w:lang w:val="it-IT"/>
        </w:rPr>
        <w:t>Nuovo Pagamento”, con tale voce</w:t>
      </w:r>
      <w:r w:rsidR="002002AA" w:rsidRPr="00E80AFE">
        <w:rPr>
          <w:rFonts w:ascii="Arial" w:hAnsi="Arial" w:cs="Arial"/>
          <w:lang w:val="it-IT"/>
        </w:rPr>
        <w:t xml:space="preserve"> è possibile </w:t>
      </w:r>
      <w:r w:rsidR="00163605">
        <w:rPr>
          <w:rFonts w:ascii="Arial" w:hAnsi="Arial" w:cs="Arial"/>
          <w:lang w:val="it-IT"/>
        </w:rPr>
        <w:t>memorizzare i dati di un nuovo pagamento che verrà aggiunto al carrello.</w:t>
      </w:r>
    </w:p>
    <w:p w14:paraId="76246B16" w14:textId="32E9AACF" w:rsidR="002002AA" w:rsidRDefault="007C086C" w:rsidP="002002AA">
      <w:pPr>
        <w:pStyle w:val="BodyLevel2"/>
        <w:ind w:left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Ciascun carrello può contenere </w:t>
      </w:r>
      <w:r w:rsidR="008D71C6">
        <w:rPr>
          <w:rFonts w:ascii="Arial" w:hAnsi="Arial" w:cs="Arial"/>
          <w:lang w:val="it-IT"/>
        </w:rPr>
        <w:t xml:space="preserve">al </w:t>
      </w:r>
      <w:r>
        <w:rPr>
          <w:rFonts w:ascii="Arial" w:hAnsi="Arial" w:cs="Arial"/>
          <w:lang w:val="it-IT"/>
        </w:rPr>
        <w:t xml:space="preserve">massimo </w:t>
      </w:r>
      <w:r w:rsidRPr="00CF2B8C">
        <w:rPr>
          <w:rFonts w:ascii="Arial" w:hAnsi="Arial" w:cs="Arial"/>
          <w:b/>
          <w:bCs/>
          <w:lang w:val="it-IT"/>
        </w:rPr>
        <w:t>50</w:t>
      </w:r>
      <w:r>
        <w:rPr>
          <w:rFonts w:ascii="Arial" w:hAnsi="Arial" w:cs="Arial"/>
          <w:lang w:val="it-IT"/>
        </w:rPr>
        <w:t xml:space="preserve"> pratiche.</w:t>
      </w:r>
    </w:p>
    <w:p w14:paraId="55D36F6D" w14:textId="27B22FA3" w:rsidR="002002AA" w:rsidRDefault="002002AA" w:rsidP="002002AA">
      <w:pPr>
        <w:rPr>
          <w:lang w:val="it-IT"/>
        </w:rPr>
      </w:pPr>
    </w:p>
    <w:p w14:paraId="1182C844" w14:textId="1A812AB8" w:rsidR="00A414B9" w:rsidRPr="00E80AFE" w:rsidRDefault="00A414B9" w:rsidP="002002AA">
      <w:pPr>
        <w:rPr>
          <w:lang w:val="it-IT"/>
        </w:rPr>
      </w:pPr>
      <w:r>
        <w:rPr>
          <w:noProof/>
        </w:rPr>
        <w:drawing>
          <wp:inline distT="0" distB="0" distL="0" distR="0" wp14:anchorId="6850A2B1" wp14:editId="34E17ED3">
            <wp:extent cx="5276215" cy="2847975"/>
            <wp:effectExtent l="0" t="0" r="63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69984" w14:textId="77777777" w:rsidR="002002AA" w:rsidRPr="00E80AFE" w:rsidRDefault="002002AA" w:rsidP="002002AA">
      <w:pPr>
        <w:rPr>
          <w:lang w:val="it-IT"/>
        </w:rPr>
      </w:pPr>
    </w:p>
    <w:p w14:paraId="1A1C2C88" w14:textId="77777777" w:rsidR="002002AA" w:rsidRPr="00E80AFE" w:rsidRDefault="002002AA" w:rsidP="002002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33" w:name="_Descrizione_dei_campi"/>
      <w:bookmarkStart w:id="34" w:name="_Toc43385188"/>
      <w:bookmarkStart w:id="35" w:name="_Toc115880965"/>
      <w:bookmarkEnd w:id="33"/>
      <w:r w:rsidRPr="00E80AFE">
        <w:rPr>
          <w:rFonts w:ascii="Arial" w:hAnsi="Arial"/>
          <w:sz w:val="20"/>
          <w:szCs w:val="20"/>
          <w:lang w:val="it-IT"/>
        </w:rPr>
        <w:t>Descrizione dei campi</w:t>
      </w:r>
      <w:bookmarkEnd w:id="34"/>
      <w:bookmarkEnd w:id="35"/>
    </w:p>
    <w:p w14:paraId="45E50D23" w14:textId="407BE19B" w:rsidR="002002AA" w:rsidRPr="00E80AFE" w:rsidRDefault="002002AA" w:rsidP="002002AA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 xml:space="preserve">Nella pagina di </w:t>
      </w:r>
      <w:r w:rsidR="00DC2FCC">
        <w:rPr>
          <w:rFonts w:ascii="Arial" w:hAnsi="Arial" w:cs="Arial"/>
          <w:lang w:val="it-IT"/>
        </w:rPr>
        <w:t xml:space="preserve">inserimento di un nuovo pagamento </w:t>
      </w:r>
      <w:r w:rsidR="00E31066">
        <w:rPr>
          <w:rFonts w:ascii="Arial" w:hAnsi="Arial" w:cs="Arial"/>
          <w:lang w:val="it-IT"/>
        </w:rPr>
        <w:t>sono presenti le seguenti informazioni</w:t>
      </w:r>
      <w:r w:rsidRPr="00E80AFE">
        <w:rPr>
          <w:rFonts w:ascii="Arial" w:hAnsi="Arial" w:cs="Arial"/>
          <w:lang w:val="it-IT"/>
        </w:rPr>
        <w:t>:</w:t>
      </w:r>
    </w:p>
    <w:p w14:paraId="7F35C63C" w14:textId="53AC2E6B" w:rsidR="002002AA" w:rsidRPr="00E80AFE" w:rsidRDefault="00E31066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>Selezione Tariffario</w:t>
      </w:r>
      <w:r w:rsidR="002002AA" w:rsidRPr="00E80AFE">
        <w:rPr>
          <w:color w:val="000000"/>
          <w:sz w:val="20"/>
          <w:lang w:val="it-IT"/>
        </w:rPr>
        <w:t xml:space="preserve">: </w:t>
      </w:r>
      <w:r w:rsidR="0034488A">
        <w:rPr>
          <w:color w:val="000000"/>
          <w:sz w:val="20"/>
          <w:lang w:val="it-IT"/>
        </w:rPr>
        <w:t>il tariffario da applicare per il pagamento spontaneo</w:t>
      </w:r>
      <w:r w:rsidR="00B37D87">
        <w:rPr>
          <w:color w:val="000000"/>
          <w:sz w:val="20"/>
          <w:lang w:val="it-IT"/>
        </w:rPr>
        <w:t>; è un dato obbligatorio;</w:t>
      </w:r>
    </w:p>
    <w:p w14:paraId="4D02F9C9" w14:textId="3B526F69" w:rsidR="002002AA" w:rsidRDefault="0034488A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>Numero Pratiche</w:t>
      </w:r>
      <w:r w:rsidR="002002AA" w:rsidRPr="00E80AFE">
        <w:rPr>
          <w:color w:val="000000"/>
          <w:sz w:val="20"/>
          <w:lang w:val="it-IT"/>
        </w:rPr>
        <w:t xml:space="preserve">: </w:t>
      </w:r>
      <w:r>
        <w:rPr>
          <w:color w:val="000000"/>
          <w:sz w:val="20"/>
          <w:lang w:val="it-IT"/>
        </w:rPr>
        <w:t>il numero di pratiche</w:t>
      </w:r>
      <w:r w:rsidR="008F75DD">
        <w:rPr>
          <w:color w:val="000000"/>
          <w:sz w:val="20"/>
          <w:lang w:val="it-IT"/>
        </w:rPr>
        <w:t xml:space="preserve">, relative alla tariffa scelta, </w:t>
      </w:r>
      <w:r>
        <w:rPr>
          <w:color w:val="000000"/>
          <w:sz w:val="20"/>
          <w:lang w:val="it-IT"/>
        </w:rPr>
        <w:t>da acquistare</w:t>
      </w:r>
      <w:r w:rsidR="008F75DD">
        <w:rPr>
          <w:color w:val="000000"/>
          <w:sz w:val="20"/>
          <w:lang w:val="it-IT"/>
        </w:rPr>
        <w:t>;</w:t>
      </w:r>
      <w:r>
        <w:rPr>
          <w:color w:val="000000"/>
          <w:sz w:val="20"/>
          <w:lang w:val="it-IT"/>
        </w:rPr>
        <w:t xml:space="preserve"> il valore massimo è di 50 </w:t>
      </w:r>
      <w:r w:rsidR="008F75DD">
        <w:rPr>
          <w:color w:val="000000"/>
          <w:sz w:val="20"/>
          <w:lang w:val="it-IT"/>
        </w:rPr>
        <w:t>pratiche per ciascun carrello (non per ciascuna tariffa)</w:t>
      </w:r>
      <w:r w:rsidR="00871C88">
        <w:rPr>
          <w:color w:val="000000"/>
          <w:sz w:val="20"/>
          <w:lang w:val="it-IT"/>
        </w:rPr>
        <w:t>;</w:t>
      </w:r>
      <w:r w:rsidR="00B37D87">
        <w:rPr>
          <w:color w:val="000000"/>
          <w:sz w:val="20"/>
          <w:lang w:val="it-IT"/>
        </w:rPr>
        <w:t xml:space="preserve"> è un dato obbligatorio;</w:t>
      </w:r>
    </w:p>
    <w:p w14:paraId="74C2AE64" w14:textId="20650F2F" w:rsidR="00EE4034" w:rsidRDefault="00871C88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AA2048">
        <w:rPr>
          <w:i/>
          <w:iCs/>
          <w:color w:val="000000"/>
          <w:sz w:val="20"/>
          <w:lang w:val="it-IT"/>
        </w:rPr>
        <w:t>Causale</w:t>
      </w:r>
      <w:r>
        <w:rPr>
          <w:color w:val="000000"/>
          <w:sz w:val="20"/>
          <w:lang w:val="it-IT"/>
        </w:rPr>
        <w:t>: la causale del pagamento che verrà riportata</w:t>
      </w:r>
      <w:r w:rsidR="00D83492">
        <w:rPr>
          <w:color w:val="000000"/>
          <w:sz w:val="20"/>
          <w:lang w:val="it-IT"/>
        </w:rPr>
        <w:t xml:space="preserve"> sull’avviso di pagamento</w:t>
      </w:r>
      <w:r w:rsidR="00FF711B">
        <w:rPr>
          <w:color w:val="000000"/>
          <w:sz w:val="20"/>
          <w:lang w:val="it-IT"/>
        </w:rPr>
        <w:t>;</w:t>
      </w:r>
      <w:r w:rsidR="00B37D87">
        <w:rPr>
          <w:color w:val="000000"/>
          <w:sz w:val="20"/>
          <w:lang w:val="it-IT"/>
        </w:rPr>
        <w:t xml:space="preserve"> è un dato obbligatorio</w:t>
      </w:r>
      <w:r w:rsidR="003E4F0E">
        <w:rPr>
          <w:color w:val="000000"/>
          <w:sz w:val="20"/>
          <w:lang w:val="it-IT"/>
        </w:rPr>
        <w:t xml:space="preserve"> e precompilato con </w:t>
      </w:r>
      <w:r w:rsidR="00517BA5">
        <w:rPr>
          <w:color w:val="000000"/>
          <w:sz w:val="20"/>
          <w:lang w:val="it-IT"/>
        </w:rPr>
        <w:t>la matricola</w:t>
      </w:r>
      <w:r w:rsidR="00B37D87">
        <w:rPr>
          <w:color w:val="000000"/>
          <w:sz w:val="20"/>
          <w:lang w:val="it-IT"/>
        </w:rPr>
        <w:t>;</w:t>
      </w:r>
    </w:p>
    <w:p w14:paraId="49FF53A6" w14:textId="1F7CB742" w:rsidR="00AA2048" w:rsidRDefault="00AA2048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Selezione</w:t>
      </w:r>
      <w:r w:rsidR="00D16555">
        <w:rPr>
          <w:i/>
          <w:iCs/>
          <w:color w:val="000000"/>
          <w:sz w:val="20"/>
          <w:lang w:val="it-IT"/>
        </w:rPr>
        <w:t xml:space="preserve"> Pratica</w:t>
      </w:r>
      <w:r w:rsidR="00945FA1" w:rsidRPr="00945FA1">
        <w:rPr>
          <w:color w:val="000000"/>
          <w:sz w:val="20"/>
          <w:lang w:val="it-IT"/>
        </w:rPr>
        <w:t>:</w:t>
      </w:r>
      <w:r w:rsidR="00D16555">
        <w:rPr>
          <w:color w:val="000000"/>
          <w:sz w:val="20"/>
          <w:lang w:val="it-IT"/>
        </w:rPr>
        <w:t xml:space="preserve"> è possibile </w:t>
      </w:r>
      <w:r w:rsidR="001E5D55">
        <w:rPr>
          <w:color w:val="000000"/>
          <w:sz w:val="20"/>
          <w:lang w:val="it-IT"/>
        </w:rPr>
        <w:t>selezionare il tipo pratica da pagare</w:t>
      </w:r>
      <w:r w:rsidR="00C34099">
        <w:rPr>
          <w:color w:val="000000"/>
          <w:sz w:val="20"/>
          <w:lang w:val="it-IT"/>
        </w:rPr>
        <w:t>; è possibile digitare alcune lettere al fine di ridurre il</w:t>
      </w:r>
      <w:r w:rsidR="004F1B62">
        <w:rPr>
          <w:color w:val="000000"/>
          <w:sz w:val="20"/>
          <w:lang w:val="it-IT"/>
        </w:rPr>
        <w:t xml:space="preserve"> numero </w:t>
      </w:r>
      <w:r w:rsidR="00BD39F0">
        <w:rPr>
          <w:color w:val="000000"/>
          <w:sz w:val="20"/>
          <w:lang w:val="it-IT"/>
        </w:rPr>
        <w:t xml:space="preserve">pratiche </w:t>
      </w:r>
      <w:r w:rsidR="004F1B62">
        <w:rPr>
          <w:color w:val="000000"/>
          <w:sz w:val="20"/>
          <w:lang w:val="it-IT"/>
        </w:rPr>
        <w:t>mostrate</w:t>
      </w:r>
      <w:r w:rsidR="00BD39F0">
        <w:rPr>
          <w:color w:val="000000"/>
          <w:sz w:val="20"/>
          <w:lang w:val="it-IT"/>
        </w:rPr>
        <w:t xml:space="preserve">, è </w:t>
      </w:r>
      <w:r w:rsidR="001F255A">
        <w:rPr>
          <w:color w:val="000000"/>
          <w:sz w:val="20"/>
          <w:lang w:val="it-IT"/>
        </w:rPr>
        <w:t xml:space="preserve">anche </w:t>
      </w:r>
      <w:r w:rsidR="00BD39F0">
        <w:rPr>
          <w:color w:val="000000"/>
          <w:sz w:val="20"/>
          <w:lang w:val="it-IT"/>
        </w:rPr>
        <w:t>possibile digitare i primi caratteri del codice tariff</w:t>
      </w:r>
      <w:r w:rsidR="001F255A">
        <w:rPr>
          <w:color w:val="000000"/>
          <w:sz w:val="20"/>
          <w:lang w:val="it-IT"/>
        </w:rPr>
        <w:t>a</w:t>
      </w:r>
      <w:r w:rsidR="004F1B62">
        <w:rPr>
          <w:color w:val="000000"/>
          <w:sz w:val="20"/>
          <w:lang w:val="it-IT"/>
        </w:rPr>
        <w:t>; è un dato obbligatorio;</w:t>
      </w:r>
      <w:r w:rsidR="00225729">
        <w:rPr>
          <w:color w:val="000000"/>
          <w:sz w:val="20"/>
          <w:lang w:val="it-IT"/>
        </w:rPr>
        <w:t xml:space="preserve"> Nella lista sono mostrati</w:t>
      </w:r>
      <w:r w:rsidR="00AB30B0">
        <w:rPr>
          <w:color w:val="000000"/>
          <w:sz w:val="20"/>
          <w:lang w:val="it-IT"/>
        </w:rPr>
        <w:t xml:space="preserve"> </w:t>
      </w:r>
      <w:r w:rsidR="00225729">
        <w:rPr>
          <w:color w:val="000000"/>
          <w:sz w:val="20"/>
          <w:lang w:val="it-IT"/>
        </w:rPr>
        <w:t>il codice tariffa ed i relativi importi da pagare</w:t>
      </w:r>
      <w:r w:rsidR="00AB30B0">
        <w:rPr>
          <w:color w:val="000000"/>
          <w:sz w:val="20"/>
          <w:lang w:val="it-IT"/>
        </w:rPr>
        <w:t>.</w:t>
      </w:r>
    </w:p>
    <w:p w14:paraId="6E8EB9A9" w14:textId="2BF47B1E" w:rsidR="004F1B62" w:rsidRDefault="004F1B62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Pagamento cumulativo</w:t>
      </w:r>
      <w:r w:rsidRPr="004F1B62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</w:t>
      </w:r>
      <w:r w:rsidR="00197F02">
        <w:rPr>
          <w:color w:val="000000"/>
          <w:sz w:val="20"/>
          <w:lang w:val="it-IT"/>
        </w:rPr>
        <w:t>come indicato nel suggerimento</w:t>
      </w:r>
      <w:r w:rsidR="00ED1150">
        <w:rPr>
          <w:color w:val="000000"/>
          <w:sz w:val="20"/>
          <w:lang w:val="it-IT"/>
        </w:rPr>
        <w:t xml:space="preserve"> (voce “Mostra altro”)</w:t>
      </w:r>
      <w:r w:rsidR="00197F02">
        <w:rPr>
          <w:color w:val="000000"/>
          <w:sz w:val="20"/>
          <w:lang w:val="it-IT"/>
        </w:rPr>
        <w:t xml:space="preserve">, alla selezione verrà </w:t>
      </w:r>
      <w:r w:rsidR="00197F02" w:rsidRPr="00197F02">
        <w:rPr>
          <w:color w:val="000000"/>
          <w:sz w:val="20"/>
          <w:lang w:val="it-IT"/>
        </w:rPr>
        <w:t xml:space="preserve">prodotta e stampata una sola etichetta e associato un solo identificativo </w:t>
      </w:r>
      <w:r w:rsidR="00197F02">
        <w:rPr>
          <w:color w:val="000000"/>
          <w:sz w:val="20"/>
          <w:lang w:val="it-IT"/>
        </w:rPr>
        <w:t xml:space="preserve">della </w:t>
      </w:r>
      <w:r w:rsidR="00197F02" w:rsidRPr="00197F02">
        <w:rPr>
          <w:color w:val="000000"/>
          <w:sz w:val="20"/>
          <w:lang w:val="it-IT"/>
        </w:rPr>
        <w:t>pratica (IP)</w:t>
      </w:r>
      <w:r w:rsidR="00197F02">
        <w:rPr>
          <w:color w:val="000000"/>
          <w:sz w:val="20"/>
          <w:lang w:val="it-IT"/>
        </w:rPr>
        <w:t>;</w:t>
      </w:r>
    </w:p>
    <w:p w14:paraId="5D23EC63" w14:textId="462285E7" w:rsidR="00ED1150" w:rsidRDefault="00ED1150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Urgenza Pratica</w:t>
      </w:r>
      <w:r w:rsidRPr="00ED1150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come indicato nel suggerimento (voce “Mostra altro”), </w:t>
      </w:r>
      <w:r w:rsidR="00A54534">
        <w:rPr>
          <w:color w:val="000000"/>
          <w:sz w:val="20"/>
          <w:lang w:val="it-IT"/>
        </w:rPr>
        <w:t xml:space="preserve">da usare per </w:t>
      </w:r>
      <w:r w:rsidR="00855096" w:rsidRPr="00855096">
        <w:rPr>
          <w:color w:val="000000"/>
          <w:sz w:val="20"/>
          <w:lang w:val="it-IT"/>
        </w:rPr>
        <w:t>accelerare l’iter della pratica</w:t>
      </w:r>
      <w:r w:rsidR="00A54534">
        <w:rPr>
          <w:color w:val="000000"/>
          <w:sz w:val="20"/>
          <w:lang w:val="it-IT"/>
        </w:rPr>
        <w:t xml:space="preserve">; è previsto un </w:t>
      </w:r>
      <w:r w:rsidR="00855096" w:rsidRPr="00855096">
        <w:rPr>
          <w:color w:val="000000"/>
          <w:sz w:val="20"/>
          <w:lang w:val="it-IT"/>
        </w:rPr>
        <w:t xml:space="preserve">costo del servizio </w:t>
      </w:r>
      <w:r w:rsidR="00A54534">
        <w:rPr>
          <w:color w:val="000000"/>
          <w:sz w:val="20"/>
          <w:lang w:val="it-IT"/>
        </w:rPr>
        <w:t>(maggiorazione);</w:t>
      </w:r>
    </w:p>
    <w:p w14:paraId="3577CD41" w14:textId="3AEF5433" w:rsidR="00306EDC" w:rsidRDefault="00306EDC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Esenzione</w:t>
      </w:r>
      <w:r w:rsidRPr="00306EDC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come indicato nel suggerimento (voce “Mostra altro”)</w:t>
      </w:r>
      <w:r w:rsidR="00BE3632">
        <w:rPr>
          <w:color w:val="000000"/>
          <w:sz w:val="20"/>
          <w:lang w:val="it-IT"/>
        </w:rPr>
        <w:t xml:space="preserve">, la </w:t>
      </w:r>
      <w:r w:rsidR="00615B4E">
        <w:rPr>
          <w:color w:val="000000"/>
          <w:sz w:val="20"/>
          <w:lang w:val="it-IT"/>
        </w:rPr>
        <w:t>selezione</w:t>
      </w:r>
      <w:r w:rsidR="00BE3632">
        <w:rPr>
          <w:color w:val="000000"/>
          <w:sz w:val="20"/>
          <w:lang w:val="it-IT"/>
        </w:rPr>
        <w:t xml:space="preserve"> indica </w:t>
      </w:r>
      <w:r w:rsidRPr="00306EDC">
        <w:rPr>
          <w:color w:val="000000"/>
          <w:sz w:val="20"/>
          <w:lang w:val="it-IT"/>
        </w:rPr>
        <w:t>l’esenzione del bollo istanza</w:t>
      </w:r>
      <w:r w:rsidR="00BE3632">
        <w:rPr>
          <w:color w:val="000000"/>
          <w:sz w:val="20"/>
          <w:lang w:val="it-IT"/>
        </w:rPr>
        <w:t>;</w:t>
      </w:r>
    </w:p>
    <w:p w14:paraId="42A0065A" w14:textId="78E3C714" w:rsidR="00AA2048" w:rsidRDefault="00BE3632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 w:after="0"/>
        <w:ind w:left="425" w:hanging="425"/>
        <w:jc w:val="both"/>
        <w:rPr>
          <w:color w:val="000000"/>
          <w:sz w:val="20"/>
          <w:lang w:val="it-IT"/>
        </w:rPr>
      </w:pPr>
      <w:r w:rsidRPr="00BE3632">
        <w:rPr>
          <w:i/>
          <w:iCs/>
          <w:color w:val="000000"/>
          <w:sz w:val="20"/>
          <w:lang w:val="it-IT"/>
        </w:rPr>
        <w:t>Aggr. Pagamento Online</w:t>
      </w:r>
      <w:r>
        <w:rPr>
          <w:color w:val="000000"/>
          <w:sz w:val="20"/>
          <w:lang w:val="it-IT"/>
        </w:rPr>
        <w:t xml:space="preserve">: </w:t>
      </w:r>
      <w:r w:rsidR="00DD7E3C">
        <w:rPr>
          <w:color w:val="000000"/>
          <w:sz w:val="20"/>
          <w:lang w:val="it-IT"/>
        </w:rPr>
        <w:t xml:space="preserve">come indicato nel suggerimento (voce “Mostra altro”), la </w:t>
      </w:r>
      <w:r w:rsidR="00615B4E">
        <w:rPr>
          <w:color w:val="000000"/>
          <w:sz w:val="20"/>
          <w:lang w:val="it-IT"/>
        </w:rPr>
        <w:t xml:space="preserve">selezione </w:t>
      </w:r>
      <w:r w:rsidR="00DD7E3C" w:rsidRPr="00DD7E3C">
        <w:rPr>
          <w:color w:val="000000"/>
          <w:sz w:val="20"/>
          <w:lang w:val="it-IT"/>
        </w:rPr>
        <w:t>indica che gli IUV associati a tale elemento del carrello verranno visualizzati insieme in fase di pagamento online</w:t>
      </w:r>
      <w:r w:rsidR="006B7A98">
        <w:rPr>
          <w:color w:val="000000"/>
          <w:sz w:val="20"/>
          <w:lang w:val="it-IT"/>
        </w:rPr>
        <w:t>.</w:t>
      </w:r>
    </w:p>
    <w:p w14:paraId="555936B0" w14:textId="0DDEB226" w:rsidR="00C17183" w:rsidRPr="00C17183" w:rsidRDefault="00C17183" w:rsidP="00E0404B">
      <w:pPr>
        <w:spacing w:before="0" w:after="0"/>
        <w:ind w:left="425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lastRenderedPageBreak/>
        <w:t xml:space="preserve">Tale impostazione consente di visualizzare tutti gli IUV </w:t>
      </w:r>
      <w:r w:rsidR="00E0404B">
        <w:rPr>
          <w:color w:val="000000"/>
          <w:sz w:val="20"/>
          <w:lang w:val="it-IT"/>
        </w:rPr>
        <w:t>delle pratiche del carrello relative alla tipologia di tariffa all’interno di un’unica schermata e di procedere al pagamento di ogni singolo IUV attraverso tale schermata.</w:t>
      </w:r>
    </w:p>
    <w:p w14:paraId="5D45C40A" w14:textId="3E9BB2C2" w:rsidR="00CA047F" w:rsidRDefault="00CA047F" w:rsidP="00CA047F">
      <w:pPr>
        <w:spacing w:before="0"/>
        <w:jc w:val="both"/>
        <w:rPr>
          <w:color w:val="000000"/>
          <w:sz w:val="20"/>
          <w:lang w:val="it-IT"/>
        </w:rPr>
      </w:pPr>
    </w:p>
    <w:p w14:paraId="6DF3D0E3" w14:textId="77777777" w:rsidR="006B7A98" w:rsidRPr="006B7A98" w:rsidRDefault="006B7A98" w:rsidP="006B7A98">
      <w:pPr>
        <w:spacing w:before="0"/>
        <w:ind w:left="426"/>
        <w:jc w:val="both"/>
        <w:rPr>
          <w:color w:val="000000"/>
          <w:sz w:val="20"/>
          <w:lang w:val="it-IT"/>
        </w:rPr>
      </w:pPr>
    </w:p>
    <w:p w14:paraId="5A25851A" w14:textId="77777777" w:rsidR="002002AA" w:rsidRPr="00E80AFE" w:rsidRDefault="002002AA" w:rsidP="002002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36" w:name="_Operazioni_consentite"/>
      <w:bookmarkStart w:id="37" w:name="_Toc43385189"/>
      <w:bookmarkStart w:id="38" w:name="_Toc115880966"/>
      <w:bookmarkEnd w:id="36"/>
      <w:r w:rsidRPr="00E80AFE">
        <w:rPr>
          <w:rFonts w:ascii="Arial" w:hAnsi="Arial"/>
          <w:sz w:val="20"/>
          <w:szCs w:val="20"/>
          <w:lang w:val="it-IT"/>
        </w:rPr>
        <w:t>Operazioni consentite</w:t>
      </w:r>
      <w:bookmarkEnd w:id="37"/>
      <w:bookmarkEnd w:id="38"/>
    </w:p>
    <w:p w14:paraId="7927C901" w14:textId="594B512E" w:rsidR="006B7A98" w:rsidRPr="00730DB7" w:rsidRDefault="008B6D86" w:rsidP="00501454">
      <w:pPr>
        <w:pStyle w:val="ListParagraph"/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Aggiun</w:t>
      </w:r>
      <w:r w:rsidR="00A049CF">
        <w:rPr>
          <w:i/>
          <w:sz w:val="20"/>
          <w:u w:val="single"/>
          <w:lang w:val="it-IT"/>
        </w:rPr>
        <w:t>g</w:t>
      </w:r>
      <w:r>
        <w:rPr>
          <w:i/>
          <w:sz w:val="20"/>
          <w:u w:val="single"/>
          <w:lang w:val="it-IT"/>
        </w:rPr>
        <w:t>i Pratica al Carrello</w:t>
      </w:r>
      <w:r w:rsidR="002002AA" w:rsidRPr="00E80AFE">
        <w:rPr>
          <w:sz w:val="20"/>
          <w:lang w:val="it-IT"/>
        </w:rPr>
        <w:t xml:space="preserve">: </w:t>
      </w:r>
      <w:r>
        <w:rPr>
          <w:sz w:val="20"/>
          <w:lang w:val="it-IT"/>
        </w:rPr>
        <w:t xml:space="preserve">alla pressione del bottone verrà </w:t>
      </w:r>
      <w:r w:rsidR="00B33327">
        <w:rPr>
          <w:sz w:val="20"/>
          <w:lang w:val="it-IT"/>
        </w:rPr>
        <w:t>mostra la pratica da aggiungere al carrello con possibilità di procedere o annullare:</w:t>
      </w:r>
    </w:p>
    <w:p w14:paraId="4A8B509E" w14:textId="735F5F4C" w:rsidR="00B33327" w:rsidRDefault="00640466" w:rsidP="00640466">
      <w:pPr>
        <w:jc w:val="center"/>
        <w:rPr>
          <w:sz w:val="20"/>
          <w:lang w:val="it-IT"/>
        </w:rPr>
      </w:pPr>
      <w:r>
        <w:rPr>
          <w:noProof/>
        </w:rPr>
        <w:drawing>
          <wp:inline distT="0" distB="0" distL="0" distR="0" wp14:anchorId="2CD7EA43" wp14:editId="573D48A9">
            <wp:extent cx="3638471" cy="2673350"/>
            <wp:effectExtent l="0" t="0" r="63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50070" cy="26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7AD77" w14:textId="77777777" w:rsidR="00225729" w:rsidRDefault="00225729" w:rsidP="00640466">
      <w:pPr>
        <w:jc w:val="center"/>
        <w:rPr>
          <w:sz w:val="20"/>
          <w:lang w:val="it-IT"/>
        </w:rPr>
      </w:pPr>
    </w:p>
    <w:p w14:paraId="735466D3" w14:textId="1BDD81B2" w:rsidR="004C3DF2" w:rsidRDefault="00FB0ED3" w:rsidP="008A153D">
      <w:pPr>
        <w:keepNext/>
        <w:keepLines/>
        <w:rPr>
          <w:sz w:val="20"/>
          <w:lang w:val="it-IT"/>
        </w:rPr>
      </w:pPr>
      <w:r>
        <w:rPr>
          <w:sz w:val="20"/>
          <w:lang w:val="it-IT"/>
        </w:rPr>
        <w:tab/>
        <w:t xml:space="preserve">La conferma, operata attraverso il bottone “Aggiungi”, mostra il messaggio </w:t>
      </w:r>
      <w:r w:rsidR="00BA0AFE">
        <w:rPr>
          <w:sz w:val="20"/>
          <w:lang w:val="it-IT"/>
        </w:rPr>
        <w:t xml:space="preserve">di pratica </w:t>
      </w:r>
      <w:r w:rsidR="00BA0AFE">
        <w:rPr>
          <w:sz w:val="20"/>
          <w:lang w:val="it-IT"/>
        </w:rPr>
        <w:tab/>
        <w:t xml:space="preserve">aggiunta, con la possibilità di </w:t>
      </w:r>
      <w:r w:rsidR="004C3DF2">
        <w:rPr>
          <w:sz w:val="20"/>
          <w:lang w:val="it-IT"/>
        </w:rPr>
        <w:t>visualizzare il contenuto del carrello:</w:t>
      </w:r>
    </w:p>
    <w:p w14:paraId="1BC53D4B" w14:textId="122B5DE5" w:rsidR="004C3DF2" w:rsidRDefault="00225729" w:rsidP="00225729">
      <w:pPr>
        <w:keepNext/>
        <w:keepLines/>
        <w:jc w:val="center"/>
        <w:rPr>
          <w:sz w:val="20"/>
          <w:lang w:val="it-IT"/>
        </w:rPr>
      </w:pPr>
      <w:r>
        <w:rPr>
          <w:noProof/>
        </w:rPr>
        <w:drawing>
          <wp:inline distT="0" distB="0" distL="0" distR="0" wp14:anchorId="24BDC2BB" wp14:editId="5EFC5423">
            <wp:extent cx="3919033" cy="2578100"/>
            <wp:effectExtent l="0" t="0" r="571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34746" cy="258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6DFAE" w14:textId="77777777" w:rsidR="00225729" w:rsidRDefault="00225729" w:rsidP="00225729">
      <w:pPr>
        <w:keepNext/>
        <w:keepLines/>
        <w:jc w:val="center"/>
        <w:rPr>
          <w:sz w:val="20"/>
          <w:lang w:val="it-IT"/>
        </w:rPr>
      </w:pPr>
    </w:p>
    <w:p w14:paraId="25472577" w14:textId="65976EC2" w:rsidR="00B33327" w:rsidRPr="00730DB7" w:rsidRDefault="00730DB7" w:rsidP="00501454">
      <w:pPr>
        <w:pStyle w:val="ListParagraph"/>
        <w:numPr>
          <w:ilvl w:val="0"/>
          <w:numId w:val="19"/>
        </w:numPr>
        <w:ind w:left="426"/>
        <w:rPr>
          <w:sz w:val="20"/>
          <w:lang w:val="it-IT"/>
        </w:rPr>
      </w:pPr>
      <w:r w:rsidRPr="00730DB7">
        <w:rPr>
          <w:i/>
          <w:sz w:val="20"/>
          <w:u w:val="single"/>
          <w:lang w:val="it-IT"/>
        </w:rPr>
        <w:t xml:space="preserve">Ricerca </w:t>
      </w:r>
      <w:r w:rsidR="004F12B8">
        <w:rPr>
          <w:i/>
          <w:sz w:val="20"/>
          <w:u w:val="single"/>
          <w:lang w:val="it-IT"/>
        </w:rPr>
        <w:t>Pratica</w:t>
      </w:r>
      <w:r w:rsidRPr="00362F7A">
        <w:rPr>
          <w:sz w:val="20"/>
          <w:lang w:val="it-IT"/>
        </w:rPr>
        <w:t xml:space="preserve">: la funzionalità consente di ricercare la </w:t>
      </w:r>
      <w:r w:rsidR="004F12B8">
        <w:rPr>
          <w:sz w:val="20"/>
          <w:lang w:val="it-IT"/>
        </w:rPr>
        <w:t xml:space="preserve">Pratica e la tariffa </w:t>
      </w:r>
      <w:r w:rsidRPr="00362F7A">
        <w:rPr>
          <w:sz w:val="20"/>
          <w:lang w:val="it-IT"/>
        </w:rPr>
        <w:t>da selezionare</w:t>
      </w:r>
      <w:r w:rsidR="00E37C1D">
        <w:rPr>
          <w:sz w:val="20"/>
          <w:lang w:val="it-IT"/>
        </w:rPr>
        <w:t xml:space="preserve"> attraverso</w:t>
      </w:r>
      <w:r w:rsidRPr="00362F7A">
        <w:rPr>
          <w:sz w:val="20"/>
          <w:lang w:val="it-IT"/>
        </w:rPr>
        <w:t xml:space="preserve"> vari</w:t>
      </w:r>
      <w:r w:rsidRPr="00730DB7">
        <w:rPr>
          <w:sz w:val="20"/>
          <w:lang w:val="it-IT"/>
        </w:rPr>
        <w:t xml:space="preserve"> raggruppamenti; l’obiettivo è identificare la tariffa da applicare al pagamento.</w:t>
      </w:r>
    </w:p>
    <w:p w14:paraId="4FA33AC0" w14:textId="3018F09C" w:rsidR="00833CD4" w:rsidRPr="009D6CD4" w:rsidRDefault="00833CD4" w:rsidP="009D6CD4">
      <w:pPr>
        <w:pStyle w:val="Heading1"/>
        <w:rPr>
          <w:b/>
          <w:sz w:val="28"/>
          <w:szCs w:val="28"/>
        </w:rPr>
      </w:pPr>
      <w:bookmarkStart w:id="39" w:name="_Toc115880967"/>
      <w:r>
        <w:rPr>
          <w:b/>
          <w:sz w:val="28"/>
          <w:szCs w:val="28"/>
        </w:rPr>
        <w:lastRenderedPageBreak/>
        <w:t>CARRELLO</w:t>
      </w:r>
      <w:bookmarkEnd w:id="39"/>
    </w:p>
    <w:p w14:paraId="4411A65A" w14:textId="77777777" w:rsidR="00833CD4" w:rsidRPr="009D6CD4" w:rsidRDefault="00833CD4" w:rsidP="009D6CD4">
      <w:pPr>
        <w:pStyle w:val="Heading2"/>
        <w:rPr>
          <w:rFonts w:ascii="Arial" w:hAnsi="Arial"/>
          <w:sz w:val="20"/>
          <w:szCs w:val="20"/>
          <w:lang w:val="it-IT"/>
        </w:rPr>
      </w:pPr>
      <w:bookmarkStart w:id="40" w:name="_Toc115880968"/>
      <w:r w:rsidRPr="009D6CD4">
        <w:rPr>
          <w:rFonts w:ascii="Arial" w:hAnsi="Arial"/>
          <w:sz w:val="20"/>
          <w:szCs w:val="20"/>
          <w:lang w:val="it-IT"/>
        </w:rPr>
        <w:t>Applicabilità</w:t>
      </w:r>
      <w:bookmarkEnd w:id="40"/>
    </w:p>
    <w:p w14:paraId="2D3C6BD6" w14:textId="189E2D30" w:rsidR="00833CD4" w:rsidRDefault="00833CD4" w:rsidP="00274E4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 w:rsidRPr="00833CD4">
        <w:rPr>
          <w:color w:val="000000"/>
          <w:sz w:val="20"/>
          <w:lang w:val="it-IT"/>
        </w:rPr>
        <w:t xml:space="preserve">Con tale voce di menu è possibile </w:t>
      </w:r>
      <w:r w:rsidR="00274E48">
        <w:rPr>
          <w:color w:val="000000"/>
          <w:sz w:val="20"/>
          <w:lang w:val="it-IT"/>
        </w:rPr>
        <w:t>visualizzare i dettagli delle pratiche presenti nel carrello e modificar</w:t>
      </w:r>
      <w:r w:rsidR="00FD4FBD">
        <w:rPr>
          <w:color w:val="000000"/>
          <w:sz w:val="20"/>
          <w:lang w:val="it-IT"/>
        </w:rPr>
        <w:t>n</w:t>
      </w:r>
      <w:r w:rsidR="00274E48">
        <w:rPr>
          <w:color w:val="000000"/>
          <w:sz w:val="20"/>
          <w:lang w:val="it-IT"/>
        </w:rPr>
        <w:t>e</w:t>
      </w:r>
      <w:r w:rsidR="00FD4FBD">
        <w:rPr>
          <w:color w:val="000000"/>
          <w:sz w:val="20"/>
          <w:lang w:val="it-IT"/>
        </w:rPr>
        <w:t xml:space="preserve"> il numero</w:t>
      </w:r>
      <w:r w:rsidR="002F58CC">
        <w:rPr>
          <w:color w:val="000000"/>
          <w:sz w:val="20"/>
          <w:lang w:val="it-IT"/>
        </w:rPr>
        <w:t xml:space="preserve"> o altre impostazioni</w:t>
      </w:r>
      <w:r w:rsidR="00274E48">
        <w:rPr>
          <w:color w:val="000000"/>
          <w:sz w:val="20"/>
          <w:lang w:val="it-IT"/>
        </w:rPr>
        <w:t>, duplicarle oppure eliminarle.</w:t>
      </w:r>
    </w:p>
    <w:p w14:paraId="2D1972FC" w14:textId="77777777" w:rsidR="000C4297" w:rsidRDefault="00274E48" w:rsidP="002448EF">
      <w:pPr>
        <w:spacing w:before="0" w:after="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È possibile</w:t>
      </w:r>
      <w:r w:rsidR="000C4297">
        <w:rPr>
          <w:color w:val="000000"/>
          <w:sz w:val="20"/>
          <w:lang w:val="it-IT"/>
        </w:rPr>
        <w:t xml:space="preserve"> anche gestire il contenuto del carrello con:</w:t>
      </w:r>
    </w:p>
    <w:p w14:paraId="1A6EFDA0" w14:textId="161450C2" w:rsidR="002448EF" w:rsidRDefault="002448EF" w:rsidP="00501454">
      <w:pPr>
        <w:pStyle w:val="ListParagraph"/>
        <w:numPr>
          <w:ilvl w:val="0"/>
          <w:numId w:val="17"/>
        </w:numPr>
        <w:spacing w:before="0" w:after="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a</w:t>
      </w:r>
      <w:r w:rsidR="00274E48" w:rsidRPr="000C4297">
        <w:rPr>
          <w:color w:val="000000"/>
          <w:sz w:val="20"/>
          <w:lang w:val="it-IT"/>
        </w:rPr>
        <w:t>ggiunta di nuove pratiche</w:t>
      </w:r>
      <w:r>
        <w:rPr>
          <w:color w:val="000000"/>
          <w:sz w:val="20"/>
          <w:lang w:val="it-IT"/>
        </w:rPr>
        <w:t>;</w:t>
      </w:r>
    </w:p>
    <w:p w14:paraId="0BD64CA4" w14:textId="117ED0B6" w:rsidR="00274E48" w:rsidRDefault="002448EF" w:rsidP="00501454">
      <w:pPr>
        <w:pStyle w:val="ListParagraph"/>
        <w:numPr>
          <w:ilvl w:val="0"/>
          <w:numId w:val="17"/>
        </w:numPr>
        <w:spacing w:before="0" w:after="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c</w:t>
      </w:r>
      <w:r w:rsidR="00274E48" w:rsidRPr="000C4297">
        <w:rPr>
          <w:color w:val="000000"/>
          <w:sz w:val="20"/>
          <w:lang w:val="it-IT"/>
        </w:rPr>
        <w:t>onferma del carrell</w:t>
      </w:r>
      <w:r>
        <w:rPr>
          <w:color w:val="000000"/>
          <w:sz w:val="20"/>
          <w:lang w:val="it-IT"/>
        </w:rPr>
        <w:t>o: per effettuare il successivo pagamento</w:t>
      </w:r>
      <w:r w:rsidR="00674437">
        <w:rPr>
          <w:color w:val="000000"/>
          <w:sz w:val="20"/>
          <w:lang w:val="it-IT"/>
        </w:rPr>
        <w:t>;</w:t>
      </w:r>
    </w:p>
    <w:p w14:paraId="4D5EB978" w14:textId="74169A02" w:rsidR="002448EF" w:rsidRPr="002448EF" w:rsidRDefault="002448EF" w:rsidP="00501454">
      <w:pPr>
        <w:pStyle w:val="ListParagraph"/>
        <w:numPr>
          <w:ilvl w:val="0"/>
          <w:numId w:val="17"/>
        </w:numPr>
        <w:spacing w:before="0" w:after="0"/>
        <w:rPr>
          <w:color w:val="000000"/>
          <w:sz w:val="20"/>
          <w:lang w:val="it-IT"/>
        </w:rPr>
      </w:pPr>
      <w:r w:rsidRPr="002448EF">
        <w:rPr>
          <w:color w:val="000000"/>
          <w:sz w:val="20"/>
          <w:lang w:val="it-IT"/>
        </w:rPr>
        <w:t>svuotamento: eliminazione di tutte le pratiche presenti</w:t>
      </w:r>
      <w:r w:rsidR="00674437">
        <w:rPr>
          <w:color w:val="000000"/>
          <w:sz w:val="20"/>
          <w:lang w:val="it-IT"/>
        </w:rPr>
        <w:t>.</w:t>
      </w:r>
    </w:p>
    <w:p w14:paraId="5E3EB8D3" w14:textId="0F4DB9E7" w:rsidR="00274E48" w:rsidRDefault="007354E6" w:rsidP="00332B76">
      <w:pPr>
        <w:spacing w:before="100" w:after="0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La parte sinistra della </w:t>
      </w:r>
      <w:r w:rsidR="00BA491A">
        <w:rPr>
          <w:color w:val="000000"/>
          <w:sz w:val="20"/>
          <w:lang w:val="it-IT"/>
        </w:rPr>
        <w:t>schermata mostra i dettagli dell’anagrafica del soggetto pagatore:</w:t>
      </w:r>
    </w:p>
    <w:p w14:paraId="33E1838C" w14:textId="5ABB1E7A" w:rsidR="00BA491A" w:rsidRDefault="00BA491A" w:rsidP="00501454">
      <w:pPr>
        <w:pStyle w:val="ListParagraph"/>
        <w:numPr>
          <w:ilvl w:val="0"/>
          <w:numId w:val="22"/>
        </w:numPr>
        <w:spacing w:before="100" w:after="0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nel caso di </w:t>
      </w:r>
      <w:r w:rsidR="00E0791C">
        <w:rPr>
          <w:color w:val="000000"/>
          <w:sz w:val="20"/>
          <w:lang w:val="it-IT"/>
        </w:rPr>
        <w:t>assenza del soggetto pagatore in archivio (</w:t>
      </w:r>
      <w:r>
        <w:rPr>
          <w:color w:val="000000"/>
          <w:sz w:val="20"/>
          <w:lang w:val="it-IT"/>
        </w:rPr>
        <w:t xml:space="preserve">Anagrafica </w:t>
      </w:r>
      <w:r w:rsidR="00E0791C">
        <w:rPr>
          <w:color w:val="000000"/>
          <w:sz w:val="20"/>
          <w:lang w:val="it-IT"/>
        </w:rPr>
        <w:t xml:space="preserve">Pagatore </w:t>
      </w:r>
      <w:r w:rsidR="00F7015E">
        <w:rPr>
          <w:color w:val="000000"/>
          <w:sz w:val="20"/>
          <w:lang w:val="it-IT"/>
        </w:rPr>
        <w:t>N</w:t>
      </w:r>
      <w:r>
        <w:rPr>
          <w:color w:val="000000"/>
          <w:sz w:val="20"/>
          <w:lang w:val="it-IT"/>
        </w:rPr>
        <w:t xml:space="preserve">on </w:t>
      </w:r>
      <w:r w:rsidR="00F7015E">
        <w:rPr>
          <w:color w:val="000000"/>
          <w:sz w:val="20"/>
          <w:lang w:val="it-IT"/>
        </w:rPr>
        <w:t>C</w:t>
      </w:r>
      <w:r>
        <w:rPr>
          <w:color w:val="000000"/>
          <w:sz w:val="20"/>
          <w:lang w:val="it-IT"/>
        </w:rPr>
        <w:t>ensita</w:t>
      </w:r>
      <w:r w:rsidR="00933325">
        <w:rPr>
          <w:color w:val="000000"/>
          <w:sz w:val="20"/>
          <w:lang w:val="it-IT"/>
        </w:rPr>
        <w:t xml:space="preserve"> nel Portale dei Pagamenti</w:t>
      </w:r>
      <w:r w:rsidR="00E0791C">
        <w:rPr>
          <w:color w:val="000000"/>
          <w:sz w:val="20"/>
          <w:lang w:val="it-IT"/>
        </w:rPr>
        <w:t>)</w:t>
      </w:r>
      <w:r>
        <w:rPr>
          <w:color w:val="000000"/>
          <w:sz w:val="20"/>
          <w:lang w:val="it-IT"/>
        </w:rPr>
        <w:t xml:space="preserve"> sarà </w:t>
      </w:r>
      <w:r w:rsidR="00E0791C">
        <w:rPr>
          <w:color w:val="000000"/>
          <w:sz w:val="20"/>
          <w:lang w:val="it-IT"/>
        </w:rPr>
        <w:t xml:space="preserve">necessario procedere all’inserimento </w:t>
      </w:r>
      <w:r w:rsidR="00B72ABB">
        <w:rPr>
          <w:color w:val="000000"/>
          <w:sz w:val="20"/>
          <w:lang w:val="it-IT"/>
        </w:rPr>
        <w:t>dei dati nell’apposita sezione prima di confermare il carrello</w:t>
      </w:r>
      <w:r w:rsidR="00F7015E">
        <w:rPr>
          <w:color w:val="000000"/>
          <w:sz w:val="20"/>
          <w:lang w:val="it-IT"/>
        </w:rPr>
        <w:t>;</w:t>
      </w:r>
    </w:p>
    <w:p w14:paraId="42D88982" w14:textId="37B863F4" w:rsidR="00C61ED8" w:rsidRDefault="00C61ED8" w:rsidP="00501454">
      <w:pPr>
        <w:pStyle w:val="ListParagraph"/>
        <w:numPr>
          <w:ilvl w:val="0"/>
          <w:numId w:val="22"/>
        </w:numPr>
        <w:spacing w:before="100" w:after="0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nel caso di presenza dei dati del soggetto pagatore sarà possibile modificarli nell’apposita sezione.</w:t>
      </w:r>
    </w:p>
    <w:p w14:paraId="37DF69A6" w14:textId="7E2109F4" w:rsidR="00C61ED8" w:rsidRPr="00C61ED8" w:rsidRDefault="00C61ED8" w:rsidP="00C61ED8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Si segnala che </w:t>
      </w:r>
      <w:r w:rsidR="0054238D">
        <w:rPr>
          <w:color w:val="000000"/>
          <w:sz w:val="20"/>
          <w:lang w:val="it-IT"/>
        </w:rPr>
        <w:t>l’inserimento dell’anagrafica del soggetto pagatore</w:t>
      </w:r>
      <w:r w:rsidR="001343E7">
        <w:rPr>
          <w:color w:val="000000"/>
          <w:sz w:val="20"/>
          <w:lang w:val="it-IT"/>
        </w:rPr>
        <w:t xml:space="preserve">, qualora assente, </w:t>
      </w:r>
      <w:r w:rsidR="0054238D">
        <w:rPr>
          <w:color w:val="000000"/>
          <w:sz w:val="20"/>
          <w:lang w:val="it-IT"/>
        </w:rPr>
        <w:t xml:space="preserve">è un’operazione che deve essere effettuata </w:t>
      </w:r>
      <w:r w:rsidR="001343E7">
        <w:rPr>
          <w:color w:val="000000"/>
          <w:sz w:val="20"/>
          <w:lang w:val="it-IT"/>
        </w:rPr>
        <w:t>soltanto alla creazione del primo carrello.</w:t>
      </w:r>
    </w:p>
    <w:p w14:paraId="647208D8" w14:textId="05CA36B7" w:rsidR="006F7D2F" w:rsidRDefault="006F7D2F" w:rsidP="00833CD4">
      <w:pPr>
        <w:rPr>
          <w:lang w:val="it-IT"/>
        </w:rPr>
      </w:pPr>
    </w:p>
    <w:p w14:paraId="1F1575D6" w14:textId="15565FFF" w:rsidR="006F7D2F" w:rsidRDefault="006F7D2F" w:rsidP="00833CD4">
      <w:pPr>
        <w:rPr>
          <w:lang w:val="it-IT"/>
        </w:rPr>
      </w:pPr>
    </w:p>
    <w:p w14:paraId="2DAD7787" w14:textId="72CF513A" w:rsidR="006F7D2F" w:rsidRDefault="006F7D2F" w:rsidP="00833CD4">
      <w:pPr>
        <w:rPr>
          <w:lang w:val="it-IT"/>
        </w:rPr>
      </w:pPr>
    </w:p>
    <w:p w14:paraId="166C2073" w14:textId="1ED22E40" w:rsidR="006F7D2F" w:rsidRDefault="003C068D" w:rsidP="003A01BF">
      <w:pPr>
        <w:jc w:val="center"/>
        <w:rPr>
          <w:lang w:val="it-IT"/>
        </w:rPr>
      </w:pPr>
      <w:r>
        <w:rPr>
          <w:noProof/>
        </w:rPr>
        <w:drawing>
          <wp:inline distT="0" distB="0" distL="0" distR="0" wp14:anchorId="00450AD8" wp14:editId="687B51C7">
            <wp:extent cx="4609411" cy="3568700"/>
            <wp:effectExtent l="0" t="0" r="127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26402" cy="358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E89DB" w14:textId="77777777" w:rsidR="00833CD4" w:rsidRPr="00833CD4" w:rsidRDefault="00833CD4" w:rsidP="00833CD4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40FB8C7F" w14:textId="77777777" w:rsidR="00833CD4" w:rsidRPr="009D6CD4" w:rsidRDefault="00833CD4" w:rsidP="009D6CD4">
      <w:pPr>
        <w:pStyle w:val="Heading2"/>
        <w:rPr>
          <w:rFonts w:ascii="Arial" w:hAnsi="Arial"/>
          <w:sz w:val="20"/>
          <w:szCs w:val="20"/>
          <w:lang w:val="it-IT"/>
        </w:rPr>
      </w:pPr>
      <w:bookmarkStart w:id="41" w:name="_Toc115880969"/>
      <w:r w:rsidRPr="009D6CD4">
        <w:rPr>
          <w:rFonts w:ascii="Arial" w:hAnsi="Arial"/>
          <w:sz w:val="20"/>
          <w:szCs w:val="20"/>
          <w:lang w:val="it-IT"/>
        </w:rPr>
        <w:t>Operazioni consentite</w:t>
      </w:r>
      <w:bookmarkEnd w:id="41"/>
    </w:p>
    <w:p w14:paraId="0D49BA62" w14:textId="33CAB0F3" w:rsidR="00833CD4" w:rsidRDefault="00ED50C5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Svuota carrello</w:t>
      </w:r>
      <w:r w:rsidR="00833CD4" w:rsidRPr="00833CD4">
        <w:rPr>
          <w:sz w:val="20"/>
          <w:lang w:val="it-IT"/>
        </w:rPr>
        <w:t xml:space="preserve">: alla pressione del bottone verrà </w:t>
      </w:r>
      <w:r w:rsidR="00607329">
        <w:rPr>
          <w:sz w:val="20"/>
          <w:lang w:val="it-IT"/>
        </w:rPr>
        <w:t>chiesto conferma che si desidera eliminare tutte le pratiche dal carrello e, pertanto, rendere il carrello vuoto</w:t>
      </w:r>
      <w:r w:rsidR="00166365">
        <w:rPr>
          <w:sz w:val="20"/>
          <w:lang w:val="it-IT"/>
        </w:rPr>
        <w:t>. Alla conferma dell’operazione il carrello verrà svuotato;</w:t>
      </w:r>
    </w:p>
    <w:p w14:paraId="01F33C23" w14:textId="450CA2AF" w:rsidR="00166365" w:rsidRDefault="00166365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lastRenderedPageBreak/>
        <w:t>Duplica elemento</w:t>
      </w:r>
      <w:r w:rsidRPr="00166365">
        <w:rPr>
          <w:sz w:val="20"/>
          <w:lang w:val="it-IT"/>
        </w:rPr>
        <w:t>:</w:t>
      </w:r>
      <w:r>
        <w:rPr>
          <w:sz w:val="20"/>
          <w:lang w:val="it-IT"/>
        </w:rPr>
        <w:t xml:space="preserve"> la funzionalità contente di duplicare i dati della pratica all’interno del carrello; verrà pertanto creato un nuovo gruppo di informazioni identi</w:t>
      </w:r>
      <w:r w:rsidR="00DC7449">
        <w:rPr>
          <w:sz w:val="20"/>
          <w:lang w:val="it-IT"/>
        </w:rPr>
        <w:t>co: tale gruppo rappresenta una nuova pratica inserita nel carrello:</w:t>
      </w:r>
    </w:p>
    <w:p w14:paraId="10C9E71F" w14:textId="64CDDCEE" w:rsidR="003F7F1D" w:rsidRDefault="003A01BF" w:rsidP="003A01BF">
      <w:pPr>
        <w:ind w:left="426"/>
        <w:jc w:val="center"/>
        <w:rPr>
          <w:sz w:val="20"/>
          <w:lang w:val="it-IT"/>
        </w:rPr>
      </w:pPr>
      <w:r>
        <w:rPr>
          <w:noProof/>
        </w:rPr>
        <w:drawing>
          <wp:inline distT="0" distB="0" distL="0" distR="0" wp14:anchorId="48A17FAA" wp14:editId="5C7BEE9E">
            <wp:extent cx="4901565" cy="371702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05466" cy="3719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B7C66" w14:textId="56973D73" w:rsidR="00DC7449" w:rsidRDefault="00C239FD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 w:rsidRPr="00C239FD">
        <w:rPr>
          <w:i/>
          <w:sz w:val="20"/>
          <w:u w:val="single"/>
          <w:lang w:val="it-IT"/>
        </w:rPr>
        <w:t>Eliminazione della pratica</w:t>
      </w:r>
      <w:r w:rsidRPr="00B6400F">
        <w:rPr>
          <w:sz w:val="20"/>
          <w:lang w:val="it-IT"/>
        </w:rPr>
        <w:t>:</w:t>
      </w:r>
      <w:r w:rsidR="00B6400F" w:rsidRPr="00B6400F">
        <w:rPr>
          <w:sz w:val="20"/>
          <w:lang w:val="it-IT"/>
        </w:rPr>
        <w:t xml:space="preserve"> alla scelta della funzionalità</w:t>
      </w:r>
      <w:r w:rsidR="00530315">
        <w:rPr>
          <w:sz w:val="20"/>
          <w:lang w:val="it-IT"/>
        </w:rPr>
        <w:t xml:space="preserve"> la pratica viene eliminata dal carrello, a seguito di conferma;</w:t>
      </w:r>
    </w:p>
    <w:p w14:paraId="031D473D" w14:textId="2419CEE3" w:rsidR="00530315" w:rsidRDefault="002F58CC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 xml:space="preserve">Modifica delle </w:t>
      </w:r>
      <w:r w:rsidR="002F2E27">
        <w:rPr>
          <w:i/>
          <w:sz w:val="20"/>
          <w:u w:val="single"/>
          <w:lang w:val="it-IT"/>
        </w:rPr>
        <w:t>caratteristiche</w:t>
      </w:r>
      <w:r w:rsidR="002F2E27" w:rsidRPr="002F2E27">
        <w:rPr>
          <w:sz w:val="20"/>
          <w:lang w:val="it-IT"/>
        </w:rPr>
        <w:t>:</w:t>
      </w:r>
      <w:r w:rsidR="002F2E27">
        <w:rPr>
          <w:sz w:val="20"/>
          <w:lang w:val="it-IT"/>
        </w:rPr>
        <w:t xml:space="preserve"> è possibile modificare le impostazioni della pratica relativamente a “Pag. Cumulativo”, “Urgenza Pratica”, “Esenzione” oppure “Aggr. Pag. Online”</w:t>
      </w:r>
      <w:r w:rsidR="00804882">
        <w:rPr>
          <w:sz w:val="20"/>
          <w:lang w:val="it-IT"/>
        </w:rPr>
        <w:t xml:space="preserve"> (</w:t>
      </w:r>
      <w:r w:rsidR="001467C4">
        <w:rPr>
          <w:sz w:val="20"/>
          <w:lang w:val="it-IT"/>
        </w:rPr>
        <w:t>per i dettagli di tali operazioni far riferimento al paragrafo “</w:t>
      </w:r>
      <w:hyperlink w:anchor="_Descrizione_dei_campi" w:history="1">
        <w:r w:rsidR="001467C4" w:rsidRPr="001467C4">
          <w:rPr>
            <w:rStyle w:val="Hyperlink"/>
            <w:rFonts w:cs="Arial"/>
            <w:sz w:val="20"/>
            <w:lang w:val="it-IT"/>
          </w:rPr>
          <w:t>Nuovo pagamento</w:t>
        </w:r>
      </w:hyperlink>
      <w:r w:rsidR="001467C4">
        <w:rPr>
          <w:sz w:val="20"/>
          <w:lang w:val="it-IT"/>
        </w:rPr>
        <w:t>”</w:t>
      </w:r>
      <w:r w:rsidR="00804882">
        <w:rPr>
          <w:sz w:val="20"/>
          <w:lang w:val="it-IT"/>
        </w:rPr>
        <w:t>); è possibile anche aumentare o diminuire il numero di pratiche attraverso i bottoni “+” e “-“;</w:t>
      </w:r>
    </w:p>
    <w:p w14:paraId="0D22ADF0" w14:textId="0A1F1921" w:rsidR="00804882" w:rsidRDefault="002145FA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Aggiungere una nuova pratica</w:t>
      </w:r>
      <w:r w:rsidRPr="002145FA">
        <w:rPr>
          <w:sz w:val="20"/>
          <w:lang w:val="it-IT"/>
        </w:rPr>
        <w:t>:</w:t>
      </w:r>
      <w:r>
        <w:rPr>
          <w:sz w:val="20"/>
          <w:lang w:val="it-IT"/>
        </w:rPr>
        <w:t xml:space="preserve"> alla pressione del bottone viene mostrato</w:t>
      </w:r>
      <w:r w:rsidR="006811F6">
        <w:rPr>
          <w:sz w:val="20"/>
          <w:lang w:val="it-IT"/>
        </w:rPr>
        <w:t xml:space="preserve"> quanto esposto nel paragrafo “</w:t>
      </w:r>
      <w:hyperlink w:anchor="_NUOVO_PAGAMENTO" w:history="1">
        <w:r w:rsidR="006811F6" w:rsidRPr="006811F6">
          <w:rPr>
            <w:rStyle w:val="Hyperlink"/>
            <w:rFonts w:cs="Arial"/>
            <w:sz w:val="20"/>
            <w:lang w:val="it-IT"/>
          </w:rPr>
          <w:t>Nuovo pagamento</w:t>
        </w:r>
      </w:hyperlink>
      <w:r w:rsidR="006811F6">
        <w:rPr>
          <w:sz w:val="20"/>
          <w:lang w:val="it-IT"/>
        </w:rPr>
        <w:t>” per consentire l’aggiunta di una nuova pratica al carrello;</w:t>
      </w:r>
    </w:p>
    <w:p w14:paraId="0AA61474" w14:textId="77777777" w:rsidR="00F90979" w:rsidRDefault="00DC0023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 w:rsidRPr="00DC0023">
        <w:rPr>
          <w:i/>
          <w:sz w:val="20"/>
          <w:u w:val="single"/>
          <w:lang w:val="it-IT"/>
        </w:rPr>
        <w:t>Conferma carrello</w:t>
      </w:r>
      <w:r>
        <w:rPr>
          <w:sz w:val="20"/>
          <w:lang w:val="it-IT"/>
        </w:rPr>
        <w:t>: la scelta della funzionalità consente di</w:t>
      </w:r>
      <w:r w:rsidR="00F90979">
        <w:rPr>
          <w:sz w:val="20"/>
          <w:lang w:val="it-IT"/>
        </w:rPr>
        <w:t>:</w:t>
      </w:r>
    </w:p>
    <w:p w14:paraId="0BD4C6E9" w14:textId="69DB8B3A" w:rsidR="006811F6" w:rsidRDefault="003D06E7" w:rsidP="00501454">
      <w:pPr>
        <w:numPr>
          <w:ilvl w:val="1"/>
          <w:numId w:val="17"/>
        </w:numPr>
        <w:rPr>
          <w:sz w:val="20"/>
          <w:lang w:val="it-IT"/>
        </w:rPr>
      </w:pPr>
      <w:r>
        <w:rPr>
          <w:sz w:val="20"/>
          <w:lang w:val="it-IT"/>
        </w:rPr>
        <w:t xml:space="preserve">inserire i dati </w:t>
      </w:r>
      <w:r w:rsidR="00D94723">
        <w:rPr>
          <w:sz w:val="20"/>
          <w:lang w:val="it-IT"/>
        </w:rPr>
        <w:t>del soggetto pagato</w:t>
      </w:r>
      <w:r w:rsidR="00A55BDF">
        <w:rPr>
          <w:sz w:val="20"/>
          <w:lang w:val="it-IT"/>
        </w:rPr>
        <w:t>re</w:t>
      </w:r>
      <w:r w:rsidR="00D94723">
        <w:rPr>
          <w:sz w:val="20"/>
          <w:lang w:val="it-IT"/>
        </w:rPr>
        <w:t xml:space="preserve"> necessari</w:t>
      </w:r>
      <w:r w:rsidR="00F90979">
        <w:rPr>
          <w:sz w:val="20"/>
          <w:lang w:val="it-IT"/>
        </w:rPr>
        <w:t xml:space="preserve"> </w:t>
      </w:r>
      <w:r w:rsidR="00D94723">
        <w:rPr>
          <w:sz w:val="20"/>
          <w:lang w:val="it-IT"/>
        </w:rPr>
        <w:t>a completare l’istanza di pagamento</w:t>
      </w:r>
      <w:r w:rsidR="00F90979">
        <w:rPr>
          <w:sz w:val="20"/>
          <w:lang w:val="it-IT"/>
        </w:rPr>
        <w:t>, qualora mancanti (Anagrafica Pagatore Non Censita</w:t>
      </w:r>
      <w:r w:rsidR="00933325">
        <w:rPr>
          <w:sz w:val="20"/>
          <w:lang w:val="it-IT"/>
        </w:rPr>
        <w:t xml:space="preserve"> nel Portale dei Pagamenti</w:t>
      </w:r>
      <w:r w:rsidR="00F90979">
        <w:rPr>
          <w:sz w:val="20"/>
          <w:lang w:val="it-IT"/>
        </w:rPr>
        <w:t>):</w:t>
      </w:r>
      <w:r w:rsidR="002F5F00">
        <w:rPr>
          <w:sz w:val="20"/>
          <w:lang w:val="it-IT"/>
        </w:rPr>
        <w:t xml:space="preserve"> </w:t>
      </w:r>
      <w:r w:rsidR="00D94723">
        <w:rPr>
          <w:sz w:val="20"/>
          <w:lang w:val="it-IT"/>
        </w:rPr>
        <w:t>vedere paragrafo “</w:t>
      </w:r>
      <w:hyperlink w:anchor="_ANAGRAFICA_SOGGETTO_PAGATORE" w:history="1">
        <w:r w:rsidR="002F5F00" w:rsidRPr="0065121B">
          <w:rPr>
            <w:rStyle w:val="Hyperlink"/>
            <w:rFonts w:cs="Arial"/>
            <w:sz w:val="20"/>
            <w:lang w:val="it-IT"/>
          </w:rPr>
          <w:t>Pagatore</w:t>
        </w:r>
      </w:hyperlink>
      <w:r w:rsidR="002F5F00">
        <w:rPr>
          <w:sz w:val="20"/>
          <w:lang w:val="it-IT"/>
        </w:rPr>
        <w:t>”</w:t>
      </w:r>
      <w:r w:rsidR="00F90979">
        <w:rPr>
          <w:sz w:val="20"/>
          <w:lang w:val="it-IT"/>
        </w:rPr>
        <w:t>;</w:t>
      </w:r>
    </w:p>
    <w:p w14:paraId="0CDFBAC0" w14:textId="77777777" w:rsidR="00120D52" w:rsidRDefault="006733D7" w:rsidP="00501454">
      <w:pPr>
        <w:numPr>
          <w:ilvl w:val="1"/>
          <w:numId w:val="17"/>
        </w:numPr>
        <w:rPr>
          <w:sz w:val="20"/>
          <w:lang w:val="it-IT"/>
        </w:rPr>
      </w:pPr>
      <w:r>
        <w:rPr>
          <w:sz w:val="20"/>
          <w:lang w:val="it-IT"/>
        </w:rPr>
        <w:t>confermare il carrello creato al fine di procedere con il pagamento</w:t>
      </w:r>
      <w:r w:rsidR="002E0D28">
        <w:rPr>
          <w:sz w:val="20"/>
          <w:lang w:val="it-IT"/>
        </w:rPr>
        <w:t xml:space="preserve"> a seguito di richiesta</w:t>
      </w:r>
      <w:r w:rsidR="00895FAE">
        <w:rPr>
          <w:sz w:val="20"/>
          <w:lang w:val="it-IT"/>
        </w:rPr>
        <w:t>:</w:t>
      </w:r>
      <w:r w:rsidR="00895FAE" w:rsidRPr="00895FAE">
        <w:rPr>
          <w:noProof/>
          <w:sz w:val="20"/>
          <w:lang w:val="it-IT"/>
        </w:rPr>
        <w:t xml:space="preserve"> </w:t>
      </w:r>
    </w:p>
    <w:p w14:paraId="703AEEDC" w14:textId="210D0E06" w:rsidR="00F90979" w:rsidRDefault="009E224E" w:rsidP="003A01BF">
      <w:pPr>
        <w:ind w:left="720"/>
        <w:jc w:val="center"/>
        <w:rPr>
          <w:sz w:val="20"/>
          <w:lang w:val="it-IT"/>
        </w:rPr>
      </w:pPr>
      <w:r>
        <w:rPr>
          <w:noProof/>
          <w:sz w:val="20"/>
          <w:lang w:val="it-IT"/>
        </w:rPr>
        <w:drawing>
          <wp:inline distT="0" distB="0" distL="0" distR="0" wp14:anchorId="608C7C4C" wp14:editId="1EBAD8C0">
            <wp:extent cx="2818222" cy="1766434"/>
            <wp:effectExtent l="0" t="0" r="1270" b="5715"/>
            <wp:docPr id="10" name="Picture 10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, application, chat or text message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341" cy="1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FD2FF" w14:textId="3F839606" w:rsidR="002F5F00" w:rsidRPr="00E80AFE" w:rsidRDefault="004F31D9" w:rsidP="002F5F00">
      <w:pPr>
        <w:pStyle w:val="Heading1"/>
      </w:pPr>
      <w:bookmarkStart w:id="42" w:name="_SOGGETTO_PAGATORE"/>
      <w:bookmarkStart w:id="43" w:name="_ANAGRAFICA_SOGGETTO_PAGATORE"/>
      <w:bookmarkStart w:id="44" w:name="_Toc115880970"/>
      <w:bookmarkEnd w:id="42"/>
      <w:bookmarkEnd w:id="43"/>
      <w:r>
        <w:rPr>
          <w:b/>
          <w:sz w:val="28"/>
          <w:szCs w:val="28"/>
        </w:rPr>
        <w:lastRenderedPageBreak/>
        <w:t>PAGATORE</w:t>
      </w:r>
      <w:bookmarkEnd w:id="44"/>
    </w:p>
    <w:p w14:paraId="076E6B43" w14:textId="77777777" w:rsidR="002F5F00" w:rsidRPr="00E80AFE" w:rsidRDefault="002F5F00" w:rsidP="002F5F00">
      <w:pPr>
        <w:pStyle w:val="Heading2"/>
        <w:rPr>
          <w:rFonts w:ascii="Arial" w:hAnsi="Arial"/>
          <w:sz w:val="20"/>
          <w:szCs w:val="20"/>
          <w:lang w:val="it-IT"/>
        </w:rPr>
      </w:pPr>
      <w:bookmarkStart w:id="45" w:name="_Toc115880971"/>
      <w:r>
        <w:rPr>
          <w:rFonts w:ascii="Arial" w:hAnsi="Arial"/>
          <w:sz w:val="20"/>
          <w:szCs w:val="20"/>
          <w:lang w:val="it-IT"/>
        </w:rPr>
        <w:t>Applicabilità</w:t>
      </w:r>
      <w:bookmarkEnd w:id="45"/>
    </w:p>
    <w:p w14:paraId="3215AF06" w14:textId="6034BF19" w:rsidR="002F5F00" w:rsidRPr="00E95367" w:rsidRDefault="0018318E" w:rsidP="002F5F00">
      <w:pPr>
        <w:pStyle w:val="BodyLevel2"/>
        <w:ind w:left="0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Attraverso tale funzionalità</w:t>
      </w:r>
      <w:r w:rsidR="002A4A85">
        <w:rPr>
          <w:rFonts w:ascii="Arial" w:hAnsi="Arial" w:cs="Arial"/>
          <w:lang w:val="it-IT"/>
        </w:rPr>
        <w:t>, raggiungibile dalla voce “</w:t>
      </w:r>
      <w:r w:rsidR="006B6794" w:rsidRPr="006B6794">
        <w:rPr>
          <w:rFonts w:ascii="Arial" w:hAnsi="Arial" w:cs="Arial"/>
          <w:lang w:val="it-IT"/>
        </w:rPr>
        <w:t>€</w:t>
      </w:r>
      <w:r w:rsidR="006B6794">
        <w:rPr>
          <w:rFonts w:ascii="Arial" w:hAnsi="Arial" w:cs="Arial"/>
          <w:lang w:val="it-IT"/>
        </w:rPr>
        <w:t xml:space="preserve"> Pagatore”</w:t>
      </w:r>
      <w:r w:rsidR="00B54F9D">
        <w:rPr>
          <w:rFonts w:ascii="Arial" w:hAnsi="Arial" w:cs="Arial"/>
          <w:lang w:val="it-IT"/>
        </w:rPr>
        <w:t xml:space="preserve"> oppure alla conferma del carrello in assenza di </w:t>
      </w:r>
      <w:r w:rsidR="00EA5200">
        <w:rPr>
          <w:rFonts w:ascii="Arial" w:hAnsi="Arial" w:cs="Arial"/>
          <w:lang w:val="it-IT"/>
        </w:rPr>
        <w:t>a</w:t>
      </w:r>
      <w:r w:rsidR="00B54F9D">
        <w:rPr>
          <w:rFonts w:ascii="Arial" w:hAnsi="Arial" w:cs="Arial"/>
          <w:lang w:val="it-IT"/>
        </w:rPr>
        <w:t>nagrafica</w:t>
      </w:r>
      <w:r w:rsidR="008C7E58">
        <w:rPr>
          <w:rFonts w:ascii="Arial" w:hAnsi="Arial" w:cs="Arial"/>
          <w:lang w:val="it-IT"/>
        </w:rPr>
        <w:t xml:space="preserve"> relativa alle operazioni di pagamento</w:t>
      </w:r>
      <w:r w:rsidR="00B54F9D">
        <w:rPr>
          <w:rFonts w:ascii="Arial" w:hAnsi="Arial" w:cs="Arial"/>
          <w:lang w:val="it-IT"/>
        </w:rPr>
        <w:t xml:space="preserve">, </w:t>
      </w:r>
      <w:r w:rsidR="002F5F00" w:rsidRPr="00E80AFE">
        <w:rPr>
          <w:rFonts w:ascii="Arial" w:hAnsi="Arial" w:cs="Arial"/>
          <w:lang w:val="it-IT"/>
        </w:rPr>
        <w:t xml:space="preserve">è possibile </w:t>
      </w:r>
      <w:r w:rsidR="002F5F00">
        <w:rPr>
          <w:rFonts w:ascii="Arial" w:hAnsi="Arial" w:cs="Arial"/>
          <w:lang w:val="it-IT"/>
        </w:rPr>
        <w:t>memorizzare i dati d</w:t>
      </w:r>
      <w:r>
        <w:rPr>
          <w:rFonts w:ascii="Arial" w:hAnsi="Arial" w:cs="Arial"/>
          <w:lang w:val="it-IT"/>
        </w:rPr>
        <w:t xml:space="preserve">el soggetto pagatore del carrello: tali informazioni verranno anche inserite all’interno </w:t>
      </w:r>
      <w:r w:rsidRPr="00E95367">
        <w:rPr>
          <w:rFonts w:ascii="Arial" w:hAnsi="Arial" w:cs="Arial"/>
          <w:lang w:val="it-IT"/>
        </w:rPr>
        <w:t>dell’Avviso di Pagamento che è possibile visualizzare e stampare.</w:t>
      </w:r>
    </w:p>
    <w:p w14:paraId="0B6DA90B" w14:textId="2ECAF85C" w:rsidR="00B33022" w:rsidRPr="00E95367" w:rsidRDefault="00EF479A" w:rsidP="002F5F00">
      <w:pPr>
        <w:rPr>
          <w:color w:val="000000"/>
          <w:sz w:val="20"/>
          <w:lang w:val="it-IT"/>
        </w:rPr>
      </w:pPr>
      <w:r w:rsidRPr="00E95367">
        <w:rPr>
          <w:color w:val="000000"/>
          <w:sz w:val="20"/>
          <w:lang w:val="it-IT"/>
        </w:rPr>
        <w:t xml:space="preserve">Cliccando sulla voce ““€ Pagatore” è possibile scegliere </w:t>
      </w:r>
      <w:r w:rsidR="00931CB1" w:rsidRPr="00E95367">
        <w:rPr>
          <w:color w:val="000000"/>
          <w:sz w:val="20"/>
          <w:lang w:val="it-IT"/>
        </w:rPr>
        <w:t>scegliere tre diverse opzioni:</w:t>
      </w:r>
    </w:p>
    <w:p w14:paraId="19555802" w14:textId="7A1DFA72" w:rsidR="00B33022" w:rsidRDefault="00B33022" w:rsidP="002F5F00">
      <w:pPr>
        <w:rPr>
          <w:noProof/>
          <w:lang w:val="it-IT"/>
        </w:rPr>
      </w:pPr>
      <w:r>
        <w:rPr>
          <w:noProof/>
        </w:rPr>
        <w:drawing>
          <wp:inline distT="0" distB="0" distL="0" distR="0" wp14:anchorId="6B1DF0AE" wp14:editId="762AE203">
            <wp:extent cx="4695065" cy="259783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13311" cy="260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8DDC1" w14:textId="77777777" w:rsidR="007B2F15" w:rsidRDefault="007B2F15" w:rsidP="002F5F00">
      <w:pPr>
        <w:rPr>
          <w:noProof/>
          <w:lang w:val="it-IT"/>
        </w:rPr>
      </w:pPr>
    </w:p>
    <w:p w14:paraId="37E4B3BB" w14:textId="77777777" w:rsidR="007B2F15" w:rsidRPr="009D6CD4" w:rsidRDefault="007B2F15" w:rsidP="007B2F15">
      <w:pPr>
        <w:pStyle w:val="Heading2"/>
        <w:rPr>
          <w:rFonts w:ascii="Arial" w:hAnsi="Arial"/>
          <w:sz w:val="20"/>
          <w:szCs w:val="20"/>
          <w:lang w:val="it-IT"/>
        </w:rPr>
      </w:pPr>
      <w:bookmarkStart w:id="46" w:name="_Toc115880972"/>
      <w:r w:rsidRPr="009D6CD4">
        <w:rPr>
          <w:rFonts w:ascii="Arial" w:hAnsi="Arial"/>
          <w:sz w:val="20"/>
          <w:szCs w:val="20"/>
          <w:lang w:val="it-IT"/>
        </w:rPr>
        <w:t>Operazioni consentite</w:t>
      </w:r>
      <w:bookmarkEnd w:id="46"/>
    </w:p>
    <w:p w14:paraId="049AFAF6" w14:textId="20B03213" w:rsidR="00792081" w:rsidRDefault="007B2F15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 w:rsidRPr="00E95367">
        <w:rPr>
          <w:i/>
          <w:sz w:val="20"/>
          <w:u w:val="single"/>
          <w:lang w:val="it-IT"/>
        </w:rPr>
        <w:t>Anagrafica Propria</w:t>
      </w:r>
      <w:r w:rsidRPr="00E95367">
        <w:rPr>
          <w:sz w:val="20"/>
          <w:lang w:val="it-IT"/>
        </w:rPr>
        <w:t xml:space="preserve">: </w:t>
      </w:r>
      <w:r w:rsidR="00E01394" w:rsidRPr="00E95367">
        <w:rPr>
          <w:sz w:val="20"/>
          <w:lang w:val="it-IT"/>
        </w:rPr>
        <w:t>s</w:t>
      </w:r>
      <w:r w:rsidR="0090325E" w:rsidRPr="00E95367">
        <w:rPr>
          <w:sz w:val="20"/>
          <w:lang w:val="it-IT"/>
        </w:rPr>
        <w:t>i tratta di informazioni necessarie a completare il processo di generazione della richiesta di pagamento, e che potranno essere utilizzate per successivi nuovi pagamenti, ma che non alterano l’anagrafica eventualmente esistente negli altri archivi (diversi dal Portale dei Pagamenti) del MIMS.</w:t>
      </w:r>
    </w:p>
    <w:p w14:paraId="7690B8E0" w14:textId="77777777" w:rsidR="00120D52" w:rsidRPr="00E95367" w:rsidRDefault="00120D52" w:rsidP="00120D52">
      <w:pPr>
        <w:ind w:left="426"/>
        <w:rPr>
          <w:sz w:val="20"/>
          <w:lang w:val="it-IT"/>
        </w:rPr>
      </w:pPr>
    </w:p>
    <w:p w14:paraId="5D5E64E2" w14:textId="2F130088" w:rsidR="00792081" w:rsidRPr="00E95367" w:rsidRDefault="00792081" w:rsidP="00501454">
      <w:pPr>
        <w:numPr>
          <w:ilvl w:val="1"/>
          <w:numId w:val="17"/>
        </w:numPr>
        <w:rPr>
          <w:sz w:val="20"/>
          <w:lang w:val="it-IT"/>
        </w:rPr>
      </w:pPr>
      <w:r w:rsidRPr="00E95367">
        <w:rPr>
          <w:i/>
          <w:sz w:val="20"/>
          <w:u w:val="single"/>
          <w:lang w:val="it-IT"/>
        </w:rPr>
        <w:t>Persona fisica</w:t>
      </w:r>
    </w:p>
    <w:p w14:paraId="0230EEFB" w14:textId="0C61DEEB" w:rsidR="00863862" w:rsidRDefault="001A33C0" w:rsidP="00863862">
      <w:pPr>
        <w:jc w:val="center"/>
        <w:rPr>
          <w:sz w:val="20"/>
          <w:lang w:val="it-IT"/>
        </w:rPr>
      </w:pPr>
      <w:r>
        <w:rPr>
          <w:noProof/>
        </w:rPr>
        <w:drawing>
          <wp:inline distT="0" distB="0" distL="0" distR="0" wp14:anchorId="21B1A3CE" wp14:editId="76C5F75F">
            <wp:extent cx="4681065" cy="3041650"/>
            <wp:effectExtent l="0" t="0" r="5715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94064" cy="305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1F570" w14:textId="15064A8D" w:rsidR="00863862" w:rsidRPr="00863862" w:rsidRDefault="00863862" w:rsidP="00501454">
      <w:pPr>
        <w:numPr>
          <w:ilvl w:val="1"/>
          <w:numId w:val="17"/>
        </w:numPr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lastRenderedPageBreak/>
        <w:t xml:space="preserve">Persona </w:t>
      </w:r>
      <w:r w:rsidR="004F7DDD">
        <w:rPr>
          <w:i/>
          <w:sz w:val="20"/>
          <w:u w:val="single"/>
          <w:lang w:val="it-IT"/>
        </w:rPr>
        <w:t>giuridica</w:t>
      </w:r>
    </w:p>
    <w:p w14:paraId="253BB888" w14:textId="5E4E3138" w:rsidR="00863862" w:rsidRPr="00792081" w:rsidRDefault="000578DD" w:rsidP="00A07137">
      <w:pPr>
        <w:rPr>
          <w:sz w:val="20"/>
          <w:lang w:val="it-IT"/>
        </w:rPr>
      </w:pPr>
      <w:r>
        <w:rPr>
          <w:noProof/>
        </w:rPr>
        <w:drawing>
          <wp:inline distT="0" distB="0" distL="0" distR="0" wp14:anchorId="78C31991" wp14:editId="6C06AF75">
            <wp:extent cx="5092700" cy="2389751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96756" cy="2391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4BC13" w14:textId="77777777" w:rsidR="001E5A79" w:rsidRDefault="00285D9E" w:rsidP="001E5A79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Anagrafica Titolare Pratica</w:t>
      </w:r>
      <w:r w:rsidRPr="00166365">
        <w:rPr>
          <w:sz w:val="20"/>
          <w:lang w:val="it-IT"/>
        </w:rPr>
        <w:t>:</w:t>
      </w:r>
      <w:r>
        <w:rPr>
          <w:sz w:val="20"/>
          <w:lang w:val="it-IT"/>
        </w:rPr>
        <w:t xml:space="preserve"> consente di inserire richieste di pagamento per l’utente loggato ma con i dati agrafici di una diversa persona fisica</w:t>
      </w:r>
      <w:r w:rsidRPr="001E5A79">
        <w:rPr>
          <w:sz w:val="20"/>
          <w:lang w:val="it-IT"/>
        </w:rPr>
        <w:t>.</w:t>
      </w:r>
    </w:p>
    <w:p w14:paraId="1EEAEFB4" w14:textId="77777777" w:rsidR="006B62EF" w:rsidRDefault="00EC59D6" w:rsidP="005F47EB">
      <w:pPr>
        <w:ind w:left="426"/>
        <w:rPr>
          <w:sz w:val="20"/>
          <w:lang w:val="it-IT"/>
        </w:rPr>
      </w:pPr>
      <w:r w:rsidRPr="001E5A79">
        <w:rPr>
          <w:sz w:val="20"/>
          <w:lang w:val="it-IT"/>
        </w:rPr>
        <w:t xml:space="preserve">Esempio </w:t>
      </w:r>
      <w:r w:rsidR="000E3968">
        <w:rPr>
          <w:sz w:val="20"/>
          <w:lang w:val="it-IT"/>
        </w:rPr>
        <w:t>possibile</w:t>
      </w:r>
      <w:r w:rsidR="001E5A79">
        <w:rPr>
          <w:sz w:val="20"/>
          <w:lang w:val="it-IT"/>
        </w:rPr>
        <w:t>:</w:t>
      </w:r>
      <w:r w:rsidRPr="001E5A79">
        <w:rPr>
          <w:sz w:val="20"/>
          <w:lang w:val="it-IT"/>
        </w:rPr>
        <w:t xml:space="preserve"> l’agenzia che inserisce un pagamento per uno specifico cliente. Il pagamento effettuato </w:t>
      </w:r>
      <w:r w:rsidR="001E5A79" w:rsidRPr="001E5A79">
        <w:rPr>
          <w:sz w:val="20"/>
          <w:lang w:val="it-IT"/>
        </w:rPr>
        <w:t xml:space="preserve">è </w:t>
      </w:r>
      <w:r w:rsidRPr="001E5A79">
        <w:rPr>
          <w:sz w:val="20"/>
          <w:lang w:val="it-IT"/>
        </w:rPr>
        <w:t>a disposizion</w:t>
      </w:r>
      <w:r w:rsidR="001E5A79">
        <w:rPr>
          <w:sz w:val="20"/>
          <w:lang w:val="it-IT"/>
        </w:rPr>
        <w:t>e</w:t>
      </w:r>
      <w:r w:rsidRPr="001E5A79">
        <w:rPr>
          <w:sz w:val="20"/>
          <w:lang w:val="it-IT"/>
        </w:rPr>
        <w:t xml:space="preserve"> d</w:t>
      </w:r>
      <w:r w:rsidR="001E5A79" w:rsidRPr="001E5A79">
        <w:rPr>
          <w:sz w:val="20"/>
          <w:lang w:val="it-IT"/>
        </w:rPr>
        <w:t>ell’agenzia che l’ha creato</w:t>
      </w:r>
      <w:r w:rsidR="001E5A79">
        <w:rPr>
          <w:sz w:val="20"/>
          <w:lang w:val="it-IT"/>
        </w:rPr>
        <w:t>,rimane nel cassetto dell’agenzia.</w:t>
      </w:r>
    </w:p>
    <w:p w14:paraId="70C82DCF" w14:textId="488BB6F4" w:rsidR="005F47EB" w:rsidRPr="001E5A79" w:rsidRDefault="00270C16" w:rsidP="005F47EB">
      <w:pPr>
        <w:ind w:left="426"/>
        <w:rPr>
          <w:sz w:val="20"/>
          <w:lang w:val="it-IT"/>
        </w:rPr>
      </w:pPr>
      <w:r>
        <w:rPr>
          <w:sz w:val="20"/>
          <w:lang w:val="it-IT"/>
        </w:rPr>
        <w:t xml:space="preserve">NOTA: </w:t>
      </w:r>
      <w:r w:rsidR="001A48C3">
        <w:rPr>
          <w:sz w:val="20"/>
          <w:lang w:val="it-IT"/>
        </w:rPr>
        <w:t xml:space="preserve">L’agenzia </w:t>
      </w:r>
      <w:r w:rsidR="006B62EF">
        <w:rPr>
          <w:sz w:val="20"/>
          <w:lang w:val="it-IT"/>
        </w:rPr>
        <w:t>nel caso in cui de</w:t>
      </w:r>
      <w:r>
        <w:rPr>
          <w:sz w:val="20"/>
          <w:lang w:val="it-IT"/>
        </w:rPr>
        <w:t xml:space="preserve">bba </w:t>
      </w:r>
      <w:r w:rsidR="006B62EF">
        <w:rPr>
          <w:sz w:val="20"/>
          <w:lang w:val="it-IT"/>
        </w:rPr>
        <w:t xml:space="preserve">usare </w:t>
      </w:r>
      <w:r>
        <w:rPr>
          <w:sz w:val="20"/>
          <w:lang w:val="it-IT"/>
        </w:rPr>
        <w:t xml:space="preserve">tale pagamento per una </w:t>
      </w:r>
      <w:r w:rsidR="006B62EF">
        <w:rPr>
          <w:sz w:val="20"/>
          <w:lang w:val="it-IT"/>
        </w:rPr>
        <w:t xml:space="preserve">pratica </w:t>
      </w:r>
      <w:r>
        <w:rPr>
          <w:sz w:val="20"/>
          <w:lang w:val="it-IT"/>
        </w:rPr>
        <w:t xml:space="preserve">da presentare </w:t>
      </w:r>
      <w:r w:rsidR="006B62EF">
        <w:rPr>
          <w:sz w:val="20"/>
          <w:lang w:val="it-IT"/>
        </w:rPr>
        <w:t>allo sportello dell’ufficio provinciale</w:t>
      </w:r>
      <w:r>
        <w:rPr>
          <w:sz w:val="20"/>
          <w:lang w:val="it-IT"/>
        </w:rPr>
        <w:t>,</w:t>
      </w:r>
      <w:r w:rsidR="006B62EF">
        <w:rPr>
          <w:sz w:val="20"/>
          <w:lang w:val="it-IT"/>
        </w:rPr>
        <w:t xml:space="preserve"> </w:t>
      </w:r>
      <w:r w:rsidR="009F044A">
        <w:rPr>
          <w:sz w:val="20"/>
          <w:lang w:val="it-IT"/>
        </w:rPr>
        <w:t xml:space="preserve">ha la possibilità di </w:t>
      </w:r>
      <w:r w:rsidR="00461C01">
        <w:rPr>
          <w:sz w:val="20"/>
          <w:lang w:val="it-IT"/>
        </w:rPr>
        <w:t xml:space="preserve">indicare lo specifico </w:t>
      </w:r>
      <w:r w:rsidR="001A48C3">
        <w:rPr>
          <w:sz w:val="20"/>
          <w:lang w:val="it-IT"/>
        </w:rPr>
        <w:t xml:space="preserve">pagamento </w:t>
      </w:r>
      <w:r w:rsidR="006B62EF">
        <w:rPr>
          <w:sz w:val="20"/>
          <w:lang w:val="it-IT"/>
        </w:rPr>
        <w:t xml:space="preserve">come </w:t>
      </w:r>
      <w:r w:rsidR="00F674EB">
        <w:rPr>
          <w:sz w:val="20"/>
          <w:lang w:val="it-IT"/>
        </w:rPr>
        <w:t>da escludere dall’abbinamento automatico.</w:t>
      </w:r>
      <w:r w:rsidR="00461C01">
        <w:rPr>
          <w:sz w:val="20"/>
          <w:lang w:val="it-IT"/>
        </w:rPr>
        <w:t xml:space="preserve"> (</w:t>
      </w:r>
      <w:r w:rsidR="005C2820">
        <w:rPr>
          <w:sz w:val="20"/>
          <w:lang w:val="it-IT"/>
        </w:rPr>
        <w:t>tasto: “</w:t>
      </w:r>
      <w:r w:rsidR="00461C01">
        <w:rPr>
          <w:sz w:val="20"/>
          <w:lang w:val="it-IT"/>
        </w:rPr>
        <w:t>escludi dall’ abbinamento automatico</w:t>
      </w:r>
      <w:r w:rsidR="005C2820">
        <w:rPr>
          <w:sz w:val="20"/>
          <w:lang w:val="it-IT"/>
        </w:rPr>
        <w:t>”</w:t>
      </w:r>
      <w:r w:rsidR="00461C01">
        <w:rPr>
          <w:sz w:val="20"/>
          <w:lang w:val="it-IT"/>
        </w:rPr>
        <w:t>, viceversa può poi anche decidere modif</w:t>
      </w:r>
      <w:r w:rsidR="005C2820">
        <w:rPr>
          <w:sz w:val="20"/>
          <w:lang w:val="it-IT"/>
        </w:rPr>
        <w:t>i</w:t>
      </w:r>
      <w:r w:rsidR="00461C01">
        <w:rPr>
          <w:sz w:val="20"/>
          <w:lang w:val="it-IT"/>
        </w:rPr>
        <w:t>care il valore reincludendolo)</w:t>
      </w:r>
    </w:p>
    <w:p w14:paraId="0F29E65B" w14:textId="77777777" w:rsidR="00285D9E" w:rsidRDefault="00285D9E" w:rsidP="00285D9E">
      <w:pPr>
        <w:ind w:left="426"/>
        <w:rPr>
          <w:sz w:val="20"/>
          <w:lang w:val="it-IT"/>
        </w:rPr>
      </w:pPr>
    </w:p>
    <w:p w14:paraId="5576FC5C" w14:textId="65126D71" w:rsidR="00285D9E" w:rsidRDefault="00381A87" w:rsidP="00A97749">
      <w:pPr>
        <w:ind w:left="66"/>
        <w:jc w:val="center"/>
        <w:rPr>
          <w:sz w:val="20"/>
          <w:lang w:val="it-IT"/>
        </w:rPr>
      </w:pPr>
      <w:r>
        <w:rPr>
          <w:noProof/>
        </w:rPr>
        <w:drawing>
          <wp:inline distT="0" distB="0" distL="0" distR="0" wp14:anchorId="0EFD83E9" wp14:editId="79AE1D1A">
            <wp:extent cx="4997450" cy="3225578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99480" cy="322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C4451" w14:textId="77777777" w:rsidR="00285D9E" w:rsidRDefault="00285D9E" w:rsidP="00285D9E">
      <w:pPr>
        <w:ind w:left="66"/>
        <w:rPr>
          <w:sz w:val="20"/>
          <w:lang w:val="it-IT"/>
        </w:rPr>
      </w:pPr>
    </w:p>
    <w:p w14:paraId="6139EDD1" w14:textId="60AD1CC2" w:rsidR="00270C16" w:rsidRDefault="00A97749" w:rsidP="00285D9E">
      <w:pPr>
        <w:ind w:left="66"/>
        <w:rPr>
          <w:sz w:val="20"/>
          <w:lang w:val="it-IT"/>
        </w:rPr>
      </w:pPr>
      <w:r>
        <w:rPr>
          <w:noProof/>
        </w:rPr>
        <w:lastRenderedPageBreak/>
        <w:drawing>
          <wp:inline distT="0" distB="0" distL="0" distR="0" wp14:anchorId="6C3538D5" wp14:editId="232ECDB6">
            <wp:extent cx="4958715" cy="3945368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60637" cy="394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AE855" w14:textId="77777777" w:rsidR="00270C16" w:rsidRDefault="00270C16" w:rsidP="00285D9E">
      <w:pPr>
        <w:ind w:left="66"/>
        <w:rPr>
          <w:sz w:val="20"/>
          <w:lang w:val="it-IT"/>
        </w:rPr>
      </w:pPr>
    </w:p>
    <w:p w14:paraId="2E18B86B" w14:textId="77777777" w:rsidR="00285D9E" w:rsidRDefault="00285D9E" w:rsidP="00285D9E">
      <w:pPr>
        <w:numPr>
          <w:ilvl w:val="0"/>
          <w:numId w:val="17"/>
        </w:numPr>
        <w:ind w:left="66"/>
        <w:rPr>
          <w:sz w:val="20"/>
          <w:lang w:val="it-IT"/>
        </w:rPr>
      </w:pPr>
      <w:r w:rsidRPr="00692655">
        <w:rPr>
          <w:i/>
          <w:sz w:val="20"/>
          <w:u w:val="single"/>
          <w:lang w:val="it-IT"/>
        </w:rPr>
        <w:t>Pagamento Conto Terzi</w:t>
      </w:r>
      <w:r w:rsidRPr="00692655">
        <w:rPr>
          <w:sz w:val="20"/>
          <w:lang w:val="it-IT"/>
        </w:rPr>
        <w:t>: consente di stampare l’avviso di pagamento per una sola pratica o per piu’ pratiche cumulative per un’altra persona fisica</w:t>
      </w:r>
      <w:r>
        <w:rPr>
          <w:sz w:val="20"/>
          <w:lang w:val="it-IT"/>
        </w:rPr>
        <w:t>. La richiesta di pagamento potrà essere visualizzata nel cassetto dei pagamenti del cittadino pagatore della pratica.</w:t>
      </w:r>
    </w:p>
    <w:p w14:paraId="0931CD1F" w14:textId="2A2931A1" w:rsidR="002C4117" w:rsidRDefault="002C4117" w:rsidP="002C4117">
      <w:pPr>
        <w:rPr>
          <w:sz w:val="20"/>
          <w:lang w:val="it-IT"/>
        </w:rPr>
      </w:pPr>
      <w:r>
        <w:rPr>
          <w:sz w:val="20"/>
          <w:lang w:val="it-IT"/>
        </w:rPr>
        <w:t>Ad esempio</w:t>
      </w:r>
      <w:r w:rsidR="00FC4F04">
        <w:rPr>
          <w:sz w:val="20"/>
          <w:lang w:val="it-IT"/>
        </w:rPr>
        <w:t xml:space="preserve"> l’agenzia puo’ inserire il pagamento per un cliente, ma in questo caso la posizione debitoria appare nel cassetto del cliente stesso, l’agenzia puo’ semplicemente </w:t>
      </w:r>
    </w:p>
    <w:p w14:paraId="1B865E6A" w14:textId="77777777" w:rsidR="005B3111" w:rsidRDefault="005B3111" w:rsidP="002C4117">
      <w:pPr>
        <w:rPr>
          <w:sz w:val="20"/>
          <w:lang w:val="it-IT"/>
        </w:rPr>
      </w:pPr>
    </w:p>
    <w:p w14:paraId="2880D737" w14:textId="415C1E0E" w:rsidR="005B3111" w:rsidRDefault="005B3111" w:rsidP="002C4117">
      <w:pPr>
        <w:rPr>
          <w:sz w:val="20"/>
          <w:lang w:val="it-IT"/>
        </w:rPr>
      </w:pPr>
      <w:r>
        <w:rPr>
          <w:noProof/>
        </w:rPr>
        <w:drawing>
          <wp:inline distT="0" distB="0" distL="0" distR="0" wp14:anchorId="05F9E78A" wp14:editId="7FAF8F65">
            <wp:extent cx="5276215" cy="2486660"/>
            <wp:effectExtent l="0" t="0" r="635" b="889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7A6EF" w14:textId="20058F96" w:rsidR="00285D9E" w:rsidRPr="00692655" w:rsidRDefault="00345F7F" w:rsidP="00285D9E">
      <w:pPr>
        <w:ind w:left="66"/>
        <w:rPr>
          <w:sz w:val="20"/>
          <w:lang w:val="it-IT"/>
        </w:rPr>
      </w:pPr>
      <w:r>
        <w:rPr>
          <w:noProof/>
        </w:rPr>
        <w:lastRenderedPageBreak/>
        <w:drawing>
          <wp:inline distT="0" distB="0" distL="0" distR="0" wp14:anchorId="1062434A" wp14:editId="74298734">
            <wp:extent cx="5276215" cy="5635625"/>
            <wp:effectExtent l="0" t="0" r="635" b="317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563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BCBEE" w14:textId="77777777" w:rsidR="00285D9E" w:rsidRPr="00E80AFE" w:rsidRDefault="00285D9E" w:rsidP="00285D9E">
      <w:pPr>
        <w:rPr>
          <w:lang w:val="it-IT"/>
        </w:rPr>
      </w:pPr>
    </w:p>
    <w:p w14:paraId="72363928" w14:textId="77777777" w:rsidR="00863862" w:rsidRDefault="00863862" w:rsidP="00FA138E">
      <w:pPr>
        <w:rPr>
          <w:sz w:val="20"/>
          <w:lang w:val="it-IT"/>
        </w:rPr>
      </w:pPr>
    </w:p>
    <w:p w14:paraId="708BA1AC" w14:textId="378EFCE3" w:rsidR="00FA138E" w:rsidRPr="00E80AFE" w:rsidRDefault="00FA138E" w:rsidP="00FA138E">
      <w:pPr>
        <w:pStyle w:val="Heading2"/>
        <w:rPr>
          <w:rFonts w:ascii="Arial" w:hAnsi="Arial"/>
          <w:sz w:val="20"/>
          <w:szCs w:val="20"/>
          <w:lang w:val="it-IT"/>
        </w:rPr>
      </w:pPr>
      <w:bookmarkStart w:id="47" w:name="_Toc115880973"/>
      <w:r w:rsidRPr="00E80AFE">
        <w:rPr>
          <w:rFonts w:ascii="Arial" w:hAnsi="Arial"/>
          <w:sz w:val="20"/>
          <w:szCs w:val="20"/>
          <w:lang w:val="it-IT"/>
        </w:rPr>
        <w:t>Descrizione dei campi</w:t>
      </w:r>
      <w:r w:rsidR="00285D9E">
        <w:rPr>
          <w:rFonts w:ascii="Arial" w:hAnsi="Arial"/>
          <w:sz w:val="20"/>
          <w:szCs w:val="20"/>
          <w:lang w:val="it-IT"/>
        </w:rPr>
        <w:t xml:space="preserve"> PER</w:t>
      </w:r>
      <w:r w:rsidR="00386C7F">
        <w:rPr>
          <w:rFonts w:ascii="Arial" w:hAnsi="Arial"/>
          <w:sz w:val="20"/>
          <w:szCs w:val="20"/>
          <w:lang w:val="it-IT"/>
        </w:rPr>
        <w:t xml:space="preserve"> AnagraFICA</w:t>
      </w:r>
      <w:r w:rsidR="00EA3578">
        <w:rPr>
          <w:rFonts w:ascii="Arial" w:hAnsi="Arial"/>
          <w:sz w:val="20"/>
          <w:szCs w:val="20"/>
          <w:lang w:val="it-IT"/>
        </w:rPr>
        <w:t xml:space="preserve"> PAGATORE:</w:t>
      </w:r>
      <w:r w:rsidR="00386C7F">
        <w:rPr>
          <w:rFonts w:ascii="Arial" w:hAnsi="Arial"/>
          <w:sz w:val="20"/>
          <w:szCs w:val="20"/>
          <w:lang w:val="it-IT"/>
        </w:rPr>
        <w:t xml:space="preserve"> PROPRIA</w:t>
      </w:r>
      <w:bookmarkEnd w:id="47"/>
    </w:p>
    <w:p w14:paraId="37C637B3" w14:textId="46519EEF" w:rsidR="00FA138E" w:rsidRPr="00E80AFE" w:rsidRDefault="00FA138E" w:rsidP="00FA138E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 xml:space="preserve">Nella pagina di </w:t>
      </w:r>
      <w:r>
        <w:rPr>
          <w:rFonts w:ascii="Arial" w:hAnsi="Arial" w:cs="Arial"/>
          <w:lang w:val="it-IT"/>
        </w:rPr>
        <w:t>riepilogo della ”anagrafica pagatore:</w:t>
      </w:r>
      <w:r w:rsidR="0072605D">
        <w:rPr>
          <w:rFonts w:ascii="Arial" w:hAnsi="Arial" w:cs="Arial"/>
          <w:lang w:val="it-IT"/>
        </w:rPr>
        <w:t xml:space="preserve"> </w:t>
      </w:r>
      <w:r>
        <w:rPr>
          <w:rFonts w:ascii="Arial" w:hAnsi="Arial" w:cs="Arial"/>
          <w:lang w:val="it-IT"/>
        </w:rPr>
        <w:t>Propria” sono presenti le seguenti informazioni, precompilati con i dati presenti nell’archivio del MIMS</w:t>
      </w:r>
      <w:r w:rsidRPr="00E80AFE">
        <w:rPr>
          <w:rFonts w:ascii="Arial" w:hAnsi="Arial" w:cs="Arial"/>
          <w:lang w:val="it-IT"/>
        </w:rPr>
        <w:t>:</w:t>
      </w:r>
    </w:p>
    <w:p w14:paraId="4A539D60" w14:textId="77777777" w:rsidR="00FA138E" w:rsidRDefault="00FA138E" w:rsidP="00FA138E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>Tipo Pagatore</w:t>
      </w:r>
      <w:r w:rsidRPr="00E80AFE">
        <w:rPr>
          <w:color w:val="000000"/>
          <w:sz w:val="20"/>
          <w:lang w:val="it-IT"/>
        </w:rPr>
        <w:t xml:space="preserve">: </w:t>
      </w:r>
      <w:r>
        <w:rPr>
          <w:color w:val="000000"/>
          <w:sz w:val="20"/>
          <w:lang w:val="it-IT"/>
        </w:rPr>
        <w:t>Persona Fisica o Giuridica del soggetto pagatore;</w:t>
      </w:r>
    </w:p>
    <w:p w14:paraId="04C9536E" w14:textId="77777777" w:rsidR="00FA138E" w:rsidRDefault="00FA138E" w:rsidP="00FA138E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Ragione Sociale</w:t>
      </w:r>
      <w:r w:rsidRPr="00DD31D6">
        <w:rPr>
          <w:color w:val="000000"/>
          <w:sz w:val="20"/>
          <w:lang w:val="it-IT"/>
        </w:rPr>
        <w:t xml:space="preserve"> (solo per Persona Giuridica)</w:t>
      </w:r>
      <w:r>
        <w:rPr>
          <w:color w:val="000000"/>
          <w:sz w:val="20"/>
          <w:lang w:val="it-IT"/>
        </w:rPr>
        <w:t>: la ragione sociale del soggetto pagatore;</w:t>
      </w:r>
    </w:p>
    <w:p w14:paraId="3A92577D" w14:textId="77777777" w:rsidR="00FA138E" w:rsidRDefault="00FA138E" w:rsidP="00FA138E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Partita IVA</w:t>
      </w:r>
      <w:r w:rsidRPr="00DD31D6">
        <w:rPr>
          <w:color w:val="000000"/>
          <w:sz w:val="20"/>
          <w:lang w:val="it-IT"/>
        </w:rPr>
        <w:t xml:space="preserve"> (solo per Persona Giuridica)</w:t>
      </w:r>
      <w:r w:rsidRPr="00945FA1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la partita IVA del soggetto pagatore;</w:t>
      </w:r>
    </w:p>
    <w:p w14:paraId="1B33168D" w14:textId="77777777" w:rsidR="00FA138E" w:rsidRDefault="00FA138E" w:rsidP="00FA138E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Nome, Cognome, Codice Fiscale e Sesso</w:t>
      </w:r>
      <w:r>
        <w:rPr>
          <w:color w:val="000000"/>
          <w:sz w:val="20"/>
          <w:lang w:val="it-IT"/>
        </w:rPr>
        <w:t xml:space="preserve"> </w:t>
      </w:r>
      <w:r w:rsidRPr="00F25F17">
        <w:rPr>
          <w:color w:val="000000"/>
          <w:sz w:val="20"/>
          <w:lang w:val="it-IT"/>
        </w:rPr>
        <w:t xml:space="preserve"> (solo per Persona </w:t>
      </w:r>
      <w:r>
        <w:rPr>
          <w:color w:val="000000"/>
          <w:sz w:val="20"/>
          <w:lang w:val="it-IT"/>
        </w:rPr>
        <w:t>Fisica</w:t>
      </w:r>
      <w:r w:rsidRPr="00F25F17">
        <w:rPr>
          <w:color w:val="000000"/>
          <w:sz w:val="20"/>
          <w:lang w:val="it-IT"/>
        </w:rPr>
        <w:t>)</w:t>
      </w:r>
      <w:r w:rsidRPr="004F1B62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l’anagrafica completa del soggetto;</w:t>
      </w:r>
    </w:p>
    <w:p w14:paraId="11F4E549" w14:textId="77777777" w:rsidR="00FA138E" w:rsidRDefault="00FA138E" w:rsidP="00FA138E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Nascita (Italiana o Estera), Data e Luogo</w:t>
      </w:r>
      <w:r w:rsidRPr="00DB54D1">
        <w:rPr>
          <w:color w:val="000000"/>
          <w:sz w:val="20"/>
          <w:lang w:val="it-IT"/>
        </w:rPr>
        <w:t xml:space="preserve"> (solo per Persona Fisica)</w:t>
      </w:r>
      <w:r>
        <w:rPr>
          <w:color w:val="000000"/>
          <w:sz w:val="20"/>
          <w:lang w:val="it-IT"/>
        </w:rPr>
        <w:t>: i dati di nascita del soggetto;</w:t>
      </w:r>
    </w:p>
    <w:p w14:paraId="4893FE32" w14:textId="77777777" w:rsidR="00FA138E" w:rsidRDefault="00FA138E" w:rsidP="00EA3578">
      <w:pPr>
        <w:spacing w:before="0"/>
        <w:ind w:left="426"/>
        <w:jc w:val="both"/>
        <w:rPr>
          <w:color w:val="000000"/>
          <w:sz w:val="20"/>
          <w:lang w:val="it-IT"/>
        </w:rPr>
      </w:pPr>
    </w:p>
    <w:p w14:paraId="0900EF5E" w14:textId="5DD56BC7" w:rsidR="00EA3578" w:rsidRPr="00EA3578" w:rsidRDefault="00EA3578" w:rsidP="00EA3578">
      <w:pPr>
        <w:pStyle w:val="Heading2"/>
        <w:numPr>
          <w:ilvl w:val="1"/>
          <w:numId w:val="23"/>
        </w:numPr>
        <w:rPr>
          <w:rFonts w:ascii="Arial" w:hAnsi="Arial"/>
          <w:sz w:val="20"/>
          <w:szCs w:val="20"/>
          <w:lang w:val="it-IT"/>
        </w:rPr>
      </w:pPr>
      <w:bookmarkStart w:id="48" w:name="_Toc115880974"/>
      <w:r w:rsidRPr="00EA3578">
        <w:rPr>
          <w:rFonts w:ascii="Arial" w:hAnsi="Arial"/>
          <w:sz w:val="20"/>
          <w:szCs w:val="20"/>
          <w:lang w:val="it-IT"/>
        </w:rPr>
        <w:lastRenderedPageBreak/>
        <w:t>Operazioni consentite</w:t>
      </w:r>
      <w:r w:rsidR="00285D9E">
        <w:rPr>
          <w:rFonts w:ascii="Arial" w:hAnsi="Arial"/>
          <w:sz w:val="20"/>
          <w:szCs w:val="20"/>
          <w:lang w:val="it-IT"/>
        </w:rPr>
        <w:t xml:space="preserve"> PER</w:t>
      </w:r>
      <w:r>
        <w:rPr>
          <w:rFonts w:ascii="Arial" w:hAnsi="Arial"/>
          <w:sz w:val="20"/>
          <w:szCs w:val="20"/>
          <w:lang w:val="it-IT"/>
        </w:rPr>
        <w:t xml:space="preserve">  ANAGRAFICA PAGATORE</w:t>
      </w:r>
      <w:r w:rsidR="00285D9E">
        <w:rPr>
          <w:rFonts w:ascii="Arial" w:hAnsi="Arial"/>
          <w:sz w:val="20"/>
          <w:szCs w:val="20"/>
          <w:lang w:val="it-IT"/>
        </w:rPr>
        <w:t>:</w:t>
      </w:r>
      <w:r>
        <w:rPr>
          <w:rFonts w:ascii="Arial" w:hAnsi="Arial"/>
          <w:sz w:val="20"/>
          <w:szCs w:val="20"/>
          <w:lang w:val="it-IT"/>
        </w:rPr>
        <w:t xml:space="preserve"> PROPRIA</w:t>
      </w:r>
      <w:bookmarkEnd w:id="48"/>
    </w:p>
    <w:p w14:paraId="03EB92D0" w14:textId="77777777" w:rsidR="00EA3578" w:rsidRDefault="00EA3578" w:rsidP="00EA3578">
      <w:pPr>
        <w:pStyle w:val="ListParagraph"/>
        <w:keepNext/>
        <w:keepLines/>
        <w:numPr>
          <w:ilvl w:val="0"/>
          <w:numId w:val="17"/>
        </w:numPr>
        <w:ind w:left="425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Salva Soggetto Pagatore</w:t>
      </w:r>
      <w:r>
        <w:rPr>
          <w:sz w:val="20"/>
          <w:lang w:val="it-IT"/>
        </w:rPr>
        <w:t xml:space="preserve"> alla pressione del bottone verrà fornita conferma dell’operazione con possibilità di visualizzare il carrello:</w:t>
      </w:r>
    </w:p>
    <w:p w14:paraId="6C5F607B" w14:textId="29530CEB" w:rsidR="0075080A" w:rsidRPr="00FC6B43" w:rsidRDefault="0075080A" w:rsidP="00FC6B43">
      <w:pPr>
        <w:pStyle w:val="ListParagraph"/>
        <w:keepNext/>
        <w:keepLines/>
        <w:ind w:left="425"/>
        <w:rPr>
          <w:sz w:val="20"/>
          <w:lang w:val="it-IT"/>
        </w:rPr>
      </w:pPr>
      <w:r w:rsidRPr="00FC6B43">
        <w:rPr>
          <w:sz w:val="20"/>
          <w:lang w:val="it-IT"/>
        </w:rPr>
        <w:t>A seguito del salvataggio dei dati è possibile modificarli nuovamente attraverso il bottone “Modifica Soggetto Pagatore”.</w:t>
      </w:r>
    </w:p>
    <w:p w14:paraId="485892B4" w14:textId="77777777" w:rsidR="00EA3578" w:rsidRPr="00EA3578" w:rsidRDefault="00EA3578" w:rsidP="00EA3578">
      <w:pPr>
        <w:spacing w:before="0"/>
        <w:ind w:left="426"/>
        <w:jc w:val="both"/>
        <w:rPr>
          <w:color w:val="000000"/>
          <w:sz w:val="20"/>
          <w:lang w:val="it-IT"/>
        </w:rPr>
      </w:pPr>
    </w:p>
    <w:p w14:paraId="5480B0A1" w14:textId="300D729B" w:rsidR="00386C7F" w:rsidRPr="00E80AFE" w:rsidRDefault="00386C7F" w:rsidP="00386C7F">
      <w:pPr>
        <w:pStyle w:val="Heading2"/>
        <w:rPr>
          <w:rFonts w:ascii="Arial" w:hAnsi="Arial"/>
          <w:sz w:val="20"/>
          <w:szCs w:val="20"/>
          <w:lang w:val="it-IT"/>
        </w:rPr>
      </w:pPr>
      <w:bookmarkStart w:id="49" w:name="_Toc115880975"/>
      <w:r w:rsidRPr="00E80AFE">
        <w:rPr>
          <w:rFonts w:ascii="Arial" w:hAnsi="Arial"/>
          <w:sz w:val="20"/>
          <w:szCs w:val="20"/>
          <w:lang w:val="it-IT"/>
        </w:rPr>
        <w:t>Descrizione dei campi</w:t>
      </w:r>
      <w:r w:rsidR="00285D9E">
        <w:rPr>
          <w:rFonts w:ascii="Arial" w:hAnsi="Arial"/>
          <w:sz w:val="20"/>
          <w:szCs w:val="20"/>
          <w:lang w:val="it-IT"/>
        </w:rPr>
        <w:t xml:space="preserve"> PER aNAGRAFICA PAGATORE</w:t>
      </w:r>
      <w:r>
        <w:rPr>
          <w:rFonts w:ascii="Arial" w:hAnsi="Arial"/>
          <w:sz w:val="20"/>
          <w:szCs w:val="20"/>
          <w:lang w:val="it-IT"/>
        </w:rPr>
        <w:t>: TITOLARE PRATICA</w:t>
      </w:r>
      <w:bookmarkEnd w:id="49"/>
    </w:p>
    <w:p w14:paraId="6804F7BD" w14:textId="40BCC613" w:rsidR="00386C7F" w:rsidRPr="00E80AFE" w:rsidRDefault="00386C7F" w:rsidP="00386C7F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 xml:space="preserve">Nella pagina di </w:t>
      </w:r>
      <w:r>
        <w:rPr>
          <w:rFonts w:ascii="Arial" w:hAnsi="Arial" w:cs="Arial"/>
          <w:lang w:val="it-IT"/>
        </w:rPr>
        <w:t>riepilogo della ”anagrafica pagatore: Titolare Pratica” sono presenti le seguenti informazioni, precompilati con i dati presenti nell’archivio del MIMS</w:t>
      </w:r>
      <w:r w:rsidRPr="00E80AFE">
        <w:rPr>
          <w:rFonts w:ascii="Arial" w:hAnsi="Arial" w:cs="Arial"/>
          <w:lang w:val="it-IT"/>
        </w:rPr>
        <w:t>:</w:t>
      </w:r>
    </w:p>
    <w:p w14:paraId="7D960053" w14:textId="77777777" w:rsidR="00386C7F" w:rsidRDefault="00386C7F" w:rsidP="00386C7F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Nome, Cognome, Codice Fiscale e Sesso</w:t>
      </w:r>
      <w:r>
        <w:rPr>
          <w:color w:val="000000"/>
          <w:sz w:val="20"/>
          <w:lang w:val="it-IT"/>
        </w:rPr>
        <w:t xml:space="preserve"> </w:t>
      </w:r>
      <w:r w:rsidRPr="00F25F17">
        <w:rPr>
          <w:color w:val="000000"/>
          <w:sz w:val="20"/>
          <w:lang w:val="it-IT"/>
        </w:rPr>
        <w:t xml:space="preserve"> (solo per Persona </w:t>
      </w:r>
      <w:r>
        <w:rPr>
          <w:color w:val="000000"/>
          <w:sz w:val="20"/>
          <w:lang w:val="it-IT"/>
        </w:rPr>
        <w:t>Fisica</w:t>
      </w:r>
      <w:r w:rsidRPr="00F25F17">
        <w:rPr>
          <w:color w:val="000000"/>
          <w:sz w:val="20"/>
          <w:lang w:val="it-IT"/>
        </w:rPr>
        <w:t>)</w:t>
      </w:r>
      <w:r w:rsidRPr="004F1B62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l’anagrafica completa del soggetto;</w:t>
      </w:r>
    </w:p>
    <w:p w14:paraId="7E975D05" w14:textId="77777777" w:rsidR="00386C7F" w:rsidRDefault="00386C7F" w:rsidP="00386C7F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Nascita (Italiana o Estera), Data e Luogo</w:t>
      </w:r>
      <w:r w:rsidRPr="00DB54D1">
        <w:rPr>
          <w:color w:val="000000"/>
          <w:sz w:val="20"/>
          <w:lang w:val="it-IT"/>
        </w:rPr>
        <w:t xml:space="preserve"> (solo per Persona Fisica)</w:t>
      </w:r>
      <w:r>
        <w:rPr>
          <w:color w:val="000000"/>
          <w:sz w:val="20"/>
          <w:lang w:val="it-IT"/>
        </w:rPr>
        <w:t>: i dati di nascita del soggetto;</w:t>
      </w:r>
    </w:p>
    <w:p w14:paraId="5101FE2C" w14:textId="77777777" w:rsidR="00386C7F" w:rsidRDefault="00386C7F" w:rsidP="00234A96">
      <w:pPr>
        <w:ind w:left="66"/>
        <w:rPr>
          <w:sz w:val="20"/>
          <w:lang w:val="it-IT"/>
        </w:rPr>
      </w:pPr>
    </w:p>
    <w:p w14:paraId="20D18AF1" w14:textId="51C0BBE2" w:rsidR="00285D9E" w:rsidRPr="00285D9E" w:rsidRDefault="00285D9E" w:rsidP="00285D9E">
      <w:pPr>
        <w:pStyle w:val="Heading2"/>
        <w:numPr>
          <w:ilvl w:val="1"/>
          <w:numId w:val="23"/>
        </w:numPr>
        <w:rPr>
          <w:rFonts w:ascii="Arial" w:hAnsi="Arial"/>
          <w:sz w:val="20"/>
          <w:szCs w:val="20"/>
          <w:lang w:val="it-IT"/>
        </w:rPr>
      </w:pPr>
      <w:bookmarkStart w:id="50" w:name="_Toc115880976"/>
      <w:r w:rsidRPr="00EA3578">
        <w:rPr>
          <w:rFonts w:ascii="Arial" w:hAnsi="Arial"/>
          <w:sz w:val="20"/>
          <w:szCs w:val="20"/>
          <w:lang w:val="it-IT"/>
        </w:rPr>
        <w:t>Operazioni consentite</w:t>
      </w:r>
      <w:r>
        <w:rPr>
          <w:rFonts w:ascii="Arial" w:hAnsi="Arial"/>
          <w:sz w:val="20"/>
          <w:szCs w:val="20"/>
          <w:lang w:val="it-IT"/>
        </w:rPr>
        <w:t xml:space="preserve"> PER  ANAGRAFICA PAGATORE: </w:t>
      </w:r>
      <w:r w:rsidRPr="00285D9E">
        <w:rPr>
          <w:rFonts w:ascii="Arial" w:hAnsi="Arial"/>
          <w:sz w:val="20"/>
          <w:szCs w:val="20"/>
          <w:lang w:val="it-IT"/>
        </w:rPr>
        <w:t>TITOLARE PRATICA</w:t>
      </w:r>
      <w:bookmarkEnd w:id="50"/>
    </w:p>
    <w:p w14:paraId="4598C4E0" w14:textId="46372713" w:rsidR="00285D9E" w:rsidRDefault="00CE50EF" w:rsidP="00285D9E">
      <w:pPr>
        <w:pStyle w:val="ListParagraph"/>
        <w:keepNext/>
        <w:keepLines/>
        <w:numPr>
          <w:ilvl w:val="0"/>
          <w:numId w:val="17"/>
        </w:numPr>
        <w:ind w:left="425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Conferma anagrafica titolare pratica</w:t>
      </w:r>
      <w:r w:rsidR="00285D9E">
        <w:rPr>
          <w:sz w:val="20"/>
          <w:lang w:val="it-IT"/>
        </w:rPr>
        <w:t xml:space="preserve"> alla pressione del bottone verrà fornita conferma dell’operazione con possibilità di visualizzare il carrello:</w:t>
      </w:r>
    </w:p>
    <w:p w14:paraId="60CFB4F4" w14:textId="77777777" w:rsidR="002F5F00" w:rsidRPr="00E80AFE" w:rsidRDefault="002F5F00" w:rsidP="002F5F00">
      <w:pPr>
        <w:rPr>
          <w:lang w:val="it-IT"/>
        </w:rPr>
      </w:pPr>
    </w:p>
    <w:p w14:paraId="1B5DDAFF" w14:textId="6F238D8C" w:rsidR="002F5F00" w:rsidRPr="00E80AFE" w:rsidRDefault="002F5F00" w:rsidP="002F5F00">
      <w:pPr>
        <w:pStyle w:val="Heading2"/>
        <w:rPr>
          <w:rFonts w:ascii="Arial" w:hAnsi="Arial"/>
          <w:sz w:val="20"/>
          <w:szCs w:val="20"/>
          <w:lang w:val="it-IT"/>
        </w:rPr>
      </w:pPr>
      <w:bookmarkStart w:id="51" w:name="_Toc115880977"/>
      <w:r w:rsidRPr="00E80AFE">
        <w:rPr>
          <w:rFonts w:ascii="Arial" w:hAnsi="Arial"/>
          <w:sz w:val="20"/>
          <w:szCs w:val="20"/>
          <w:lang w:val="it-IT"/>
        </w:rPr>
        <w:t>Descrizione dei campi</w:t>
      </w:r>
      <w:r w:rsidR="00386C7F">
        <w:rPr>
          <w:rFonts w:ascii="Arial" w:hAnsi="Arial"/>
          <w:sz w:val="20"/>
          <w:szCs w:val="20"/>
          <w:lang w:val="it-IT"/>
        </w:rPr>
        <w:t>: RICHIESTA PAGAMENTO IN CONTO TERZI</w:t>
      </w:r>
      <w:bookmarkEnd w:id="51"/>
    </w:p>
    <w:p w14:paraId="7AA720C1" w14:textId="66138133" w:rsidR="002F5F00" w:rsidRPr="00E80AFE" w:rsidRDefault="002F5F00" w:rsidP="002F5F00">
      <w:pPr>
        <w:pStyle w:val="BodyLevel2"/>
        <w:ind w:left="0"/>
        <w:rPr>
          <w:rFonts w:ascii="Arial" w:hAnsi="Arial" w:cs="Arial"/>
          <w:lang w:val="it-IT"/>
        </w:rPr>
      </w:pPr>
      <w:r w:rsidRPr="00E80AFE">
        <w:rPr>
          <w:rFonts w:ascii="Arial" w:hAnsi="Arial" w:cs="Arial"/>
          <w:lang w:val="it-IT"/>
        </w:rPr>
        <w:t xml:space="preserve">Nella pagina di </w:t>
      </w:r>
      <w:r w:rsidR="00BF20F2">
        <w:rPr>
          <w:rFonts w:ascii="Arial" w:hAnsi="Arial" w:cs="Arial"/>
          <w:lang w:val="it-IT"/>
        </w:rPr>
        <w:t>riepilogo dell’anagrafica del soggetto pagatore</w:t>
      </w:r>
      <w:r>
        <w:rPr>
          <w:rFonts w:ascii="Arial" w:hAnsi="Arial" w:cs="Arial"/>
          <w:lang w:val="it-IT"/>
        </w:rPr>
        <w:t xml:space="preserve"> sono presenti le seguenti informazioni</w:t>
      </w:r>
      <w:r w:rsidR="007A1BEC">
        <w:rPr>
          <w:rFonts w:ascii="Arial" w:hAnsi="Arial" w:cs="Arial"/>
          <w:lang w:val="it-IT"/>
        </w:rPr>
        <w:t>, precompilat</w:t>
      </w:r>
      <w:r w:rsidR="001609DC">
        <w:rPr>
          <w:rFonts w:ascii="Arial" w:hAnsi="Arial" w:cs="Arial"/>
          <w:lang w:val="it-IT"/>
        </w:rPr>
        <w:t>i</w:t>
      </w:r>
      <w:r w:rsidR="007A1BEC">
        <w:rPr>
          <w:rFonts w:ascii="Arial" w:hAnsi="Arial" w:cs="Arial"/>
          <w:lang w:val="it-IT"/>
        </w:rPr>
        <w:t xml:space="preserve"> con i dati presenti nell’archivio del MIMS</w:t>
      </w:r>
      <w:r w:rsidRPr="00E80AFE">
        <w:rPr>
          <w:rFonts w:ascii="Arial" w:hAnsi="Arial" w:cs="Arial"/>
          <w:lang w:val="it-IT"/>
        </w:rPr>
        <w:t>:</w:t>
      </w:r>
    </w:p>
    <w:p w14:paraId="427BADDD" w14:textId="5E9B87C1" w:rsidR="002F5F00" w:rsidRDefault="00A55CA8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>Tipo Pagatore</w:t>
      </w:r>
      <w:r w:rsidR="002F5F00" w:rsidRPr="00E80AFE">
        <w:rPr>
          <w:color w:val="000000"/>
          <w:sz w:val="20"/>
          <w:lang w:val="it-IT"/>
        </w:rPr>
        <w:t xml:space="preserve">: </w:t>
      </w:r>
      <w:r w:rsidR="00962301">
        <w:rPr>
          <w:color w:val="000000"/>
          <w:sz w:val="20"/>
          <w:lang w:val="it-IT"/>
        </w:rPr>
        <w:t>Persona Fisica o Giuridica</w:t>
      </w:r>
      <w:r w:rsidR="008126C3">
        <w:rPr>
          <w:color w:val="000000"/>
          <w:sz w:val="20"/>
          <w:lang w:val="it-IT"/>
        </w:rPr>
        <w:t xml:space="preserve"> del soggetto pagatore</w:t>
      </w:r>
      <w:r w:rsidR="0081200A">
        <w:rPr>
          <w:color w:val="000000"/>
          <w:sz w:val="20"/>
          <w:lang w:val="it-IT"/>
        </w:rPr>
        <w:t>;</w:t>
      </w:r>
    </w:p>
    <w:p w14:paraId="1DC9DCD1" w14:textId="6107CD7D" w:rsidR="002F5F00" w:rsidRDefault="00962301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Ragione Sociale</w:t>
      </w:r>
      <w:r w:rsidR="00DD31D6" w:rsidRPr="00DD31D6">
        <w:rPr>
          <w:color w:val="000000"/>
          <w:sz w:val="20"/>
          <w:lang w:val="it-IT"/>
        </w:rPr>
        <w:t xml:space="preserve"> (solo per Persona Giuridica)</w:t>
      </w:r>
      <w:r w:rsidR="002F5F00">
        <w:rPr>
          <w:color w:val="000000"/>
          <w:sz w:val="20"/>
          <w:lang w:val="it-IT"/>
        </w:rPr>
        <w:t xml:space="preserve">: </w:t>
      </w:r>
      <w:r w:rsidR="00D90354">
        <w:rPr>
          <w:color w:val="000000"/>
          <w:sz w:val="20"/>
          <w:lang w:val="it-IT"/>
        </w:rPr>
        <w:t>la ragione sociale del soggetto pagatore</w:t>
      </w:r>
      <w:r w:rsidR="002F5F00">
        <w:rPr>
          <w:color w:val="000000"/>
          <w:sz w:val="20"/>
          <w:lang w:val="it-IT"/>
        </w:rPr>
        <w:t>;</w:t>
      </w:r>
    </w:p>
    <w:p w14:paraId="6428F61F" w14:textId="42E00177" w:rsidR="002F5F00" w:rsidRDefault="00486939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Partita IVA</w:t>
      </w:r>
      <w:r w:rsidR="00DD31D6" w:rsidRPr="00DD31D6">
        <w:rPr>
          <w:color w:val="000000"/>
          <w:sz w:val="20"/>
          <w:lang w:val="it-IT"/>
        </w:rPr>
        <w:t xml:space="preserve"> (solo per Persona Giuridica)</w:t>
      </w:r>
      <w:r w:rsidR="002F5F00" w:rsidRPr="00945FA1">
        <w:rPr>
          <w:color w:val="000000"/>
          <w:sz w:val="20"/>
          <w:lang w:val="it-IT"/>
        </w:rPr>
        <w:t>:</w:t>
      </w:r>
      <w:r w:rsidR="002F5F00">
        <w:rPr>
          <w:color w:val="000000"/>
          <w:sz w:val="20"/>
          <w:lang w:val="it-IT"/>
        </w:rPr>
        <w:t xml:space="preserve"> </w:t>
      </w:r>
      <w:r>
        <w:rPr>
          <w:color w:val="000000"/>
          <w:sz w:val="20"/>
          <w:lang w:val="it-IT"/>
        </w:rPr>
        <w:t>la partita IVA del soggetto pagatore</w:t>
      </w:r>
      <w:r w:rsidR="008126C3">
        <w:rPr>
          <w:color w:val="000000"/>
          <w:sz w:val="20"/>
          <w:lang w:val="it-IT"/>
        </w:rPr>
        <w:t>;</w:t>
      </w:r>
    </w:p>
    <w:p w14:paraId="1276E5F2" w14:textId="669A7CD9" w:rsidR="002F5F00" w:rsidRDefault="00B618FA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 xml:space="preserve">Nome, Cognome, Codice Fiscale </w:t>
      </w:r>
      <w:r w:rsidR="00F25F17">
        <w:rPr>
          <w:i/>
          <w:iCs/>
          <w:color w:val="000000"/>
          <w:sz w:val="20"/>
          <w:lang w:val="it-IT"/>
        </w:rPr>
        <w:t>e Sesso</w:t>
      </w:r>
      <w:r w:rsidR="00F25F17">
        <w:rPr>
          <w:color w:val="000000"/>
          <w:sz w:val="20"/>
          <w:lang w:val="it-IT"/>
        </w:rPr>
        <w:t xml:space="preserve"> </w:t>
      </w:r>
      <w:r w:rsidR="00F25F17" w:rsidRPr="00F25F17">
        <w:rPr>
          <w:color w:val="000000"/>
          <w:sz w:val="20"/>
          <w:lang w:val="it-IT"/>
        </w:rPr>
        <w:t xml:space="preserve"> (solo per Persona </w:t>
      </w:r>
      <w:r w:rsidR="00F25F17">
        <w:rPr>
          <w:color w:val="000000"/>
          <w:sz w:val="20"/>
          <w:lang w:val="it-IT"/>
        </w:rPr>
        <w:t>Fisica</w:t>
      </w:r>
      <w:r w:rsidR="00F25F17" w:rsidRPr="00F25F17">
        <w:rPr>
          <w:color w:val="000000"/>
          <w:sz w:val="20"/>
          <w:lang w:val="it-IT"/>
        </w:rPr>
        <w:t>)</w:t>
      </w:r>
      <w:r w:rsidR="002F5F00" w:rsidRPr="004F1B62">
        <w:rPr>
          <w:color w:val="000000"/>
          <w:sz w:val="20"/>
          <w:lang w:val="it-IT"/>
        </w:rPr>
        <w:t>:</w:t>
      </w:r>
      <w:r w:rsidR="002F5F00">
        <w:rPr>
          <w:color w:val="000000"/>
          <w:sz w:val="20"/>
          <w:lang w:val="it-IT"/>
        </w:rPr>
        <w:t xml:space="preserve"> </w:t>
      </w:r>
      <w:r w:rsidR="00F25F17">
        <w:rPr>
          <w:color w:val="000000"/>
          <w:sz w:val="20"/>
          <w:lang w:val="it-IT"/>
        </w:rPr>
        <w:t>l’anagrafica completa del soggetto</w:t>
      </w:r>
      <w:r w:rsidR="00372B0F">
        <w:rPr>
          <w:color w:val="000000"/>
          <w:sz w:val="20"/>
          <w:lang w:val="it-IT"/>
        </w:rPr>
        <w:t>;</w:t>
      </w:r>
    </w:p>
    <w:p w14:paraId="4FB46DD1" w14:textId="6DCA54B2" w:rsidR="00F25F17" w:rsidRDefault="00F25F17" w:rsidP="00501454">
      <w:pPr>
        <w:numPr>
          <w:ilvl w:val="1"/>
          <w:numId w:val="15"/>
        </w:numPr>
        <w:tabs>
          <w:tab w:val="clear" w:pos="1070"/>
          <w:tab w:val="num" w:pos="709"/>
        </w:tabs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Nascita</w:t>
      </w:r>
      <w:r w:rsidR="00F1467F">
        <w:rPr>
          <w:i/>
          <w:iCs/>
          <w:color w:val="000000"/>
          <w:sz w:val="20"/>
          <w:lang w:val="it-IT"/>
        </w:rPr>
        <w:t xml:space="preserve"> (Italiana o Estera), Data e Luogo</w:t>
      </w:r>
      <w:r w:rsidR="00DB54D1" w:rsidRPr="00DB54D1">
        <w:rPr>
          <w:color w:val="000000"/>
          <w:sz w:val="20"/>
          <w:lang w:val="it-IT"/>
        </w:rPr>
        <w:t xml:space="preserve"> (solo per Persona Fisica)</w:t>
      </w:r>
      <w:r w:rsidR="00DB54D1">
        <w:rPr>
          <w:color w:val="000000"/>
          <w:sz w:val="20"/>
          <w:lang w:val="it-IT"/>
        </w:rPr>
        <w:t>: i dati di nascita del soggetto;</w:t>
      </w:r>
    </w:p>
    <w:p w14:paraId="6EDAFEEC" w14:textId="77777777" w:rsidR="002F5F00" w:rsidRDefault="002F5F00" w:rsidP="002F5F00">
      <w:pPr>
        <w:pStyle w:val="BodyLevel2"/>
        <w:ind w:left="0"/>
        <w:rPr>
          <w:rFonts w:ascii="Arial" w:hAnsi="Arial" w:cs="Arial"/>
          <w:lang w:val="it-IT"/>
        </w:rPr>
      </w:pPr>
    </w:p>
    <w:p w14:paraId="6272A236" w14:textId="27F69110" w:rsidR="002F5F00" w:rsidRPr="00E80AFE" w:rsidRDefault="002F5F00" w:rsidP="002F5F00">
      <w:pPr>
        <w:pStyle w:val="Heading2"/>
        <w:rPr>
          <w:rFonts w:ascii="Arial" w:hAnsi="Arial"/>
          <w:sz w:val="20"/>
          <w:szCs w:val="20"/>
          <w:lang w:val="it-IT"/>
        </w:rPr>
      </w:pPr>
      <w:bookmarkStart w:id="52" w:name="_Toc115880978"/>
      <w:r w:rsidRPr="00E80AFE">
        <w:rPr>
          <w:rFonts w:ascii="Arial" w:hAnsi="Arial"/>
          <w:sz w:val="20"/>
          <w:szCs w:val="20"/>
          <w:lang w:val="it-IT"/>
        </w:rPr>
        <w:t>Operazioni consentite</w:t>
      </w:r>
      <w:r w:rsidR="00CE50EF">
        <w:rPr>
          <w:rFonts w:ascii="Arial" w:hAnsi="Arial"/>
          <w:sz w:val="20"/>
          <w:szCs w:val="20"/>
          <w:lang w:val="it-IT"/>
        </w:rPr>
        <w:t xml:space="preserve"> PER RICHIESTA PAGAMENTO IN CONTO TERZI</w:t>
      </w:r>
      <w:bookmarkEnd w:id="52"/>
    </w:p>
    <w:p w14:paraId="5C5F9C78" w14:textId="0DB01939" w:rsidR="00075A0A" w:rsidRPr="0075080A" w:rsidRDefault="0075080A" w:rsidP="00685CA7">
      <w:pPr>
        <w:pStyle w:val="ListParagraph"/>
        <w:keepNext/>
        <w:keepLines/>
        <w:numPr>
          <w:ilvl w:val="0"/>
          <w:numId w:val="17"/>
        </w:numPr>
        <w:ind w:left="425"/>
        <w:rPr>
          <w:sz w:val="20"/>
          <w:lang w:val="it-IT"/>
        </w:rPr>
      </w:pPr>
      <w:r w:rsidRPr="0075080A">
        <w:rPr>
          <w:i/>
          <w:sz w:val="20"/>
          <w:u w:val="single"/>
          <w:lang w:val="it-IT"/>
        </w:rPr>
        <w:t>Crea avviso di Pagamento</w:t>
      </w:r>
    </w:p>
    <w:p w14:paraId="0DD1F759" w14:textId="77777777" w:rsidR="002F5F00" w:rsidRDefault="002F5F00" w:rsidP="002F5F00">
      <w:pPr>
        <w:rPr>
          <w:sz w:val="20"/>
          <w:lang w:val="it-IT"/>
        </w:rPr>
      </w:pPr>
    </w:p>
    <w:p w14:paraId="58E3E1F1" w14:textId="77777777" w:rsidR="00833CD4" w:rsidRPr="00833CD4" w:rsidRDefault="00833CD4" w:rsidP="00833CD4">
      <w:pPr>
        <w:rPr>
          <w:sz w:val="20"/>
          <w:lang w:val="it-IT"/>
        </w:rPr>
      </w:pPr>
    </w:p>
    <w:p w14:paraId="3BA373F1" w14:textId="005CEE09" w:rsidR="009D6CD4" w:rsidRPr="009D6CD4" w:rsidRDefault="009D6CD4" w:rsidP="009D6CD4">
      <w:pPr>
        <w:pStyle w:val="Heading1"/>
        <w:rPr>
          <w:b/>
          <w:sz w:val="28"/>
          <w:szCs w:val="28"/>
        </w:rPr>
      </w:pPr>
      <w:bookmarkStart w:id="53" w:name="_I_MIEI_PAGAMENTI"/>
      <w:bookmarkStart w:id="54" w:name="_Toc115880979"/>
      <w:bookmarkEnd w:id="53"/>
      <w:r w:rsidRPr="009D6CD4">
        <w:rPr>
          <w:b/>
          <w:sz w:val="28"/>
          <w:szCs w:val="28"/>
        </w:rPr>
        <w:lastRenderedPageBreak/>
        <w:t>I MIEI PAGAMENTI</w:t>
      </w:r>
      <w:r w:rsidR="0023519A">
        <w:rPr>
          <w:b/>
          <w:sz w:val="28"/>
          <w:szCs w:val="28"/>
        </w:rPr>
        <w:t xml:space="preserve"> - Ricerca</w:t>
      </w:r>
      <w:bookmarkEnd w:id="54"/>
    </w:p>
    <w:p w14:paraId="08A3CA28" w14:textId="77777777" w:rsidR="009D6CD4" w:rsidRPr="009D6CD4" w:rsidRDefault="009D6CD4" w:rsidP="009D6CD4">
      <w:pPr>
        <w:pStyle w:val="Heading2"/>
        <w:rPr>
          <w:rFonts w:ascii="Arial" w:hAnsi="Arial"/>
          <w:sz w:val="20"/>
          <w:szCs w:val="20"/>
          <w:lang w:val="it-IT"/>
        </w:rPr>
      </w:pPr>
      <w:bookmarkStart w:id="55" w:name="_Toc115880980"/>
      <w:r w:rsidRPr="009D6CD4">
        <w:rPr>
          <w:rFonts w:ascii="Arial" w:hAnsi="Arial"/>
          <w:sz w:val="20"/>
          <w:szCs w:val="20"/>
          <w:lang w:val="it-IT"/>
        </w:rPr>
        <w:t>Applicabilità</w:t>
      </w:r>
      <w:bookmarkEnd w:id="55"/>
    </w:p>
    <w:p w14:paraId="0E8F1FB3" w14:textId="28226528" w:rsidR="009D6CD4" w:rsidRPr="009D6CD4" w:rsidRDefault="001E617E" w:rsidP="009D6CD4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Voce raggiungibile dalla “Home” o dalla voce di menù “Pagamenti</w:t>
      </w:r>
      <w:r w:rsidRPr="001E617E">
        <w:rPr>
          <w:color w:val="000000"/>
          <w:sz w:val="20"/>
          <w:lang w:val="it-IT"/>
        </w:rPr>
        <w:sym w:font="Wingdings" w:char="F0E0"/>
      </w:r>
      <w:r>
        <w:rPr>
          <w:color w:val="000000"/>
          <w:sz w:val="20"/>
          <w:lang w:val="it-IT"/>
        </w:rPr>
        <w:t xml:space="preserve"> I miei Pagamenti” </w:t>
      </w:r>
      <w:r w:rsidR="009D6CD4" w:rsidRPr="009D6CD4">
        <w:rPr>
          <w:color w:val="000000"/>
          <w:sz w:val="20"/>
          <w:lang w:val="it-IT"/>
        </w:rPr>
        <w:t xml:space="preserve">Attraverso tale funzionalità è possibile </w:t>
      </w:r>
      <w:r w:rsidR="009B3498">
        <w:rPr>
          <w:color w:val="000000"/>
          <w:sz w:val="20"/>
          <w:lang w:val="it-IT"/>
        </w:rPr>
        <w:t xml:space="preserve">cercare le </w:t>
      </w:r>
      <w:r w:rsidR="00470A9B">
        <w:rPr>
          <w:color w:val="000000"/>
          <w:sz w:val="20"/>
          <w:lang w:val="it-IT"/>
        </w:rPr>
        <w:t xml:space="preserve">proprie </w:t>
      </w:r>
      <w:r w:rsidR="009B3498">
        <w:rPr>
          <w:color w:val="000000"/>
          <w:sz w:val="20"/>
          <w:lang w:val="it-IT"/>
        </w:rPr>
        <w:t xml:space="preserve">richieste </w:t>
      </w:r>
      <w:r w:rsidR="008F13EE">
        <w:rPr>
          <w:color w:val="000000"/>
          <w:sz w:val="20"/>
          <w:lang w:val="it-IT"/>
        </w:rPr>
        <w:t xml:space="preserve">di pagamento </w:t>
      </w:r>
      <w:r w:rsidR="0081077A">
        <w:rPr>
          <w:color w:val="000000"/>
          <w:sz w:val="20"/>
          <w:lang w:val="it-IT"/>
        </w:rPr>
        <w:t>grazie al</w:t>
      </w:r>
      <w:r w:rsidR="008F13EE">
        <w:rPr>
          <w:color w:val="000000"/>
          <w:sz w:val="20"/>
          <w:lang w:val="it-IT"/>
        </w:rPr>
        <w:t xml:space="preserve">l’impostazione di filtri di ricerca base e avanzati. </w:t>
      </w:r>
    </w:p>
    <w:p w14:paraId="23BFCE3A" w14:textId="41ADD255" w:rsidR="009D6CD4" w:rsidRPr="009D6CD4" w:rsidRDefault="0012044C" w:rsidP="009D6CD4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Dopo aver selezionato </w:t>
      </w:r>
      <w:r w:rsidR="005D78B3">
        <w:rPr>
          <w:color w:val="000000"/>
          <w:sz w:val="20"/>
          <w:lang w:val="it-IT"/>
        </w:rPr>
        <w:t xml:space="preserve">“I Miei Pagamenti” viene mostrata la </w:t>
      </w:r>
      <w:r w:rsidR="00CE47A8">
        <w:rPr>
          <w:color w:val="000000"/>
          <w:sz w:val="20"/>
          <w:lang w:val="it-IT"/>
        </w:rPr>
        <w:t>schermata per la ricerca:</w:t>
      </w:r>
    </w:p>
    <w:p w14:paraId="10574364" w14:textId="26F216E1" w:rsidR="009D6CD4" w:rsidRDefault="006B3595" w:rsidP="00130C66">
      <w:pPr>
        <w:jc w:val="center"/>
        <w:rPr>
          <w:lang w:val="it-IT"/>
        </w:rPr>
      </w:pPr>
      <w:r>
        <w:rPr>
          <w:noProof/>
        </w:rPr>
        <w:drawing>
          <wp:inline distT="0" distB="0" distL="0" distR="0" wp14:anchorId="30648D55" wp14:editId="1B193BA7">
            <wp:extent cx="4552701" cy="3771910"/>
            <wp:effectExtent l="0" t="0" r="63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68162" cy="378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E9563" w14:textId="77777777" w:rsidR="00973FEC" w:rsidRPr="009D6CD4" w:rsidRDefault="00973FEC" w:rsidP="00130C66">
      <w:pPr>
        <w:jc w:val="center"/>
        <w:rPr>
          <w:lang w:val="it-IT"/>
        </w:rPr>
      </w:pPr>
    </w:p>
    <w:p w14:paraId="341196F4" w14:textId="3D81C49F" w:rsidR="007B51B5" w:rsidRDefault="007B51B5" w:rsidP="007B51B5">
      <w:pPr>
        <w:keepNext/>
        <w:keepLines/>
        <w:rPr>
          <w:lang w:val="it-IT"/>
        </w:rPr>
      </w:pPr>
      <w:r>
        <w:rPr>
          <w:lang w:val="it-IT"/>
        </w:rPr>
        <w:t>Il click sul link “Apri Filtri Avanzati” consente l’aggiunta di ulteriori filtri di ricerca:</w:t>
      </w:r>
    </w:p>
    <w:p w14:paraId="3660D829" w14:textId="06C26F38" w:rsidR="007B51B5" w:rsidRDefault="00973FEC" w:rsidP="00130C66">
      <w:pPr>
        <w:keepNext/>
        <w:keepLines/>
        <w:jc w:val="center"/>
        <w:rPr>
          <w:lang w:val="it-IT"/>
        </w:rPr>
      </w:pPr>
      <w:r>
        <w:rPr>
          <w:noProof/>
        </w:rPr>
        <w:drawing>
          <wp:inline distT="0" distB="0" distL="0" distR="0" wp14:anchorId="6C317049" wp14:editId="61BC9CA8">
            <wp:extent cx="4428490" cy="2781064"/>
            <wp:effectExtent l="0" t="0" r="0" b="63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41591" cy="2789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24291" w14:textId="77777777" w:rsidR="007B51B5" w:rsidRPr="009D6CD4" w:rsidRDefault="007B51B5" w:rsidP="009D6CD4">
      <w:pPr>
        <w:rPr>
          <w:lang w:val="it-IT"/>
        </w:rPr>
      </w:pPr>
    </w:p>
    <w:p w14:paraId="4F73AFE5" w14:textId="77777777" w:rsidR="009D6CD4" w:rsidRPr="009D6CD4" w:rsidRDefault="009D6CD4" w:rsidP="009D6CD4">
      <w:pPr>
        <w:pStyle w:val="Heading2"/>
        <w:rPr>
          <w:rFonts w:ascii="Arial" w:hAnsi="Arial"/>
          <w:sz w:val="20"/>
          <w:szCs w:val="20"/>
          <w:lang w:val="it-IT"/>
        </w:rPr>
      </w:pPr>
      <w:bookmarkStart w:id="56" w:name="_Descrizione_dei_campi_1"/>
      <w:bookmarkStart w:id="57" w:name="_Toc115880981"/>
      <w:bookmarkEnd w:id="56"/>
      <w:r w:rsidRPr="009D6CD4">
        <w:rPr>
          <w:rFonts w:ascii="Arial" w:hAnsi="Arial"/>
          <w:sz w:val="20"/>
          <w:szCs w:val="20"/>
          <w:lang w:val="it-IT"/>
        </w:rPr>
        <w:lastRenderedPageBreak/>
        <w:t>Descrizione dei campi</w:t>
      </w:r>
      <w:bookmarkEnd w:id="57"/>
    </w:p>
    <w:p w14:paraId="242FB857" w14:textId="2E8C36BD" w:rsidR="009D6CD4" w:rsidRPr="009D6CD4" w:rsidRDefault="009D6CD4" w:rsidP="009D6CD4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 w:rsidRPr="009D6CD4">
        <w:rPr>
          <w:color w:val="000000"/>
          <w:sz w:val="20"/>
          <w:lang w:val="it-IT"/>
        </w:rPr>
        <w:t xml:space="preserve">Nella pagina di </w:t>
      </w:r>
      <w:r w:rsidR="00940AA4">
        <w:rPr>
          <w:color w:val="000000"/>
          <w:sz w:val="20"/>
          <w:lang w:val="it-IT"/>
        </w:rPr>
        <w:t>ricerca delle pratiche che si trovano nel cassetto dei pagamenti</w:t>
      </w:r>
      <w:r w:rsidRPr="009D6CD4">
        <w:rPr>
          <w:color w:val="000000"/>
          <w:sz w:val="20"/>
          <w:lang w:val="it-IT"/>
        </w:rPr>
        <w:t xml:space="preserve"> sono presenti le seguenti informazioni:</w:t>
      </w:r>
    </w:p>
    <w:p w14:paraId="55BF9468" w14:textId="21C213B6" w:rsidR="009D6CD4" w:rsidRPr="009D6CD4" w:rsidRDefault="00940AA4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>Selezione Tariffario</w:t>
      </w:r>
      <w:r w:rsidR="009D6CD4" w:rsidRPr="009D6CD4">
        <w:rPr>
          <w:color w:val="000000"/>
          <w:sz w:val="20"/>
          <w:lang w:val="it-IT"/>
        </w:rPr>
        <w:t xml:space="preserve">: </w:t>
      </w:r>
      <w:r w:rsidR="005360E9">
        <w:rPr>
          <w:color w:val="000000"/>
          <w:sz w:val="20"/>
          <w:lang w:val="it-IT"/>
        </w:rPr>
        <w:t>il tariffario da applicare per la ricerca (Nazionale</w:t>
      </w:r>
      <w:r w:rsidR="006F0E7A">
        <w:rPr>
          <w:color w:val="000000"/>
          <w:sz w:val="20"/>
          <w:lang w:val="it-IT"/>
        </w:rPr>
        <w:t xml:space="preserve">, </w:t>
      </w:r>
      <w:r w:rsidR="005360E9">
        <w:rPr>
          <w:color w:val="000000"/>
          <w:sz w:val="20"/>
          <w:lang w:val="it-IT"/>
        </w:rPr>
        <w:t>Trento</w:t>
      </w:r>
      <w:r w:rsidR="006F0E7A">
        <w:rPr>
          <w:color w:val="000000"/>
          <w:sz w:val="20"/>
          <w:lang w:val="it-IT"/>
        </w:rPr>
        <w:t xml:space="preserve"> o Bolzano</w:t>
      </w:r>
      <w:r w:rsidR="005360E9">
        <w:rPr>
          <w:color w:val="000000"/>
          <w:sz w:val="20"/>
          <w:lang w:val="it-IT"/>
        </w:rPr>
        <w:t>)</w:t>
      </w:r>
      <w:r w:rsidR="009D6CD4" w:rsidRPr="009D6CD4">
        <w:rPr>
          <w:color w:val="000000"/>
          <w:sz w:val="20"/>
          <w:lang w:val="it-IT"/>
        </w:rPr>
        <w:t>;</w:t>
      </w:r>
    </w:p>
    <w:p w14:paraId="31AD3977" w14:textId="6AC25D5B" w:rsidR="009D6CD4" w:rsidRPr="009D6CD4" w:rsidRDefault="001125C2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 xml:space="preserve">Selezione </w:t>
      </w:r>
      <w:r w:rsidR="00FA3688">
        <w:rPr>
          <w:i/>
          <w:color w:val="000000"/>
          <w:sz w:val="20"/>
          <w:lang w:val="it-IT"/>
        </w:rPr>
        <w:t>Pratica</w:t>
      </w:r>
      <w:r w:rsidR="00C96F32">
        <w:rPr>
          <w:color w:val="000000"/>
          <w:sz w:val="20"/>
          <w:lang w:val="it-IT"/>
        </w:rPr>
        <w:t>:</w:t>
      </w:r>
      <w:r w:rsidR="009D6CD4" w:rsidRPr="009D6CD4">
        <w:rPr>
          <w:color w:val="000000"/>
          <w:sz w:val="20"/>
          <w:lang w:val="it-IT"/>
        </w:rPr>
        <w:t xml:space="preserve"> </w:t>
      </w:r>
      <w:r w:rsidR="004B57BF">
        <w:rPr>
          <w:color w:val="000000"/>
          <w:sz w:val="20"/>
          <w:lang w:val="it-IT"/>
        </w:rPr>
        <w:t xml:space="preserve">la </w:t>
      </w:r>
      <w:r w:rsidR="00C96F32">
        <w:rPr>
          <w:color w:val="000000"/>
          <w:sz w:val="20"/>
          <w:lang w:val="it-IT"/>
        </w:rPr>
        <w:t xml:space="preserve">pratica o la nuova </w:t>
      </w:r>
      <w:r w:rsidR="004B57BF">
        <w:rPr>
          <w:color w:val="000000"/>
          <w:sz w:val="20"/>
          <w:lang w:val="it-IT"/>
        </w:rPr>
        <w:t>tariffa da utilizzare per la ricerca</w:t>
      </w:r>
      <w:r w:rsidR="009D6CD4" w:rsidRPr="009D6CD4">
        <w:rPr>
          <w:color w:val="000000"/>
          <w:sz w:val="20"/>
          <w:lang w:val="it-IT"/>
        </w:rPr>
        <w:t>;</w:t>
      </w:r>
    </w:p>
    <w:p w14:paraId="5D826258" w14:textId="60A85DF6" w:rsidR="009D6CD4" w:rsidRPr="009D6CD4" w:rsidRDefault="004B57BF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Identificativo Carrello</w:t>
      </w:r>
      <w:r w:rsidR="009D6CD4" w:rsidRPr="009D6CD4">
        <w:rPr>
          <w:color w:val="000000"/>
          <w:sz w:val="20"/>
          <w:lang w:val="it-IT"/>
        </w:rPr>
        <w:t xml:space="preserve">: </w:t>
      </w:r>
      <w:r w:rsidR="00594AAB">
        <w:rPr>
          <w:color w:val="000000"/>
          <w:sz w:val="20"/>
          <w:lang w:val="it-IT"/>
        </w:rPr>
        <w:t>l’identificativo del legame tra pratica</w:t>
      </w:r>
      <w:r w:rsidR="003C440C">
        <w:rPr>
          <w:color w:val="000000"/>
          <w:sz w:val="20"/>
          <w:lang w:val="it-IT"/>
        </w:rPr>
        <w:t xml:space="preserve"> e </w:t>
      </w:r>
      <w:r w:rsidR="00B414CD">
        <w:rPr>
          <w:color w:val="000000"/>
          <w:sz w:val="20"/>
          <w:lang w:val="it-IT"/>
        </w:rPr>
        <w:t>richiesta di pagamento oppure tra richieste di pagamento</w:t>
      </w:r>
      <w:r w:rsidR="003C440C">
        <w:rPr>
          <w:color w:val="000000"/>
          <w:sz w:val="20"/>
          <w:lang w:val="it-IT"/>
        </w:rPr>
        <w:t xml:space="preserve"> da utilizzare per la ricerca</w:t>
      </w:r>
      <w:r w:rsidR="009D6CD4" w:rsidRPr="009D6CD4">
        <w:rPr>
          <w:color w:val="000000"/>
          <w:sz w:val="20"/>
          <w:lang w:val="it-IT"/>
        </w:rPr>
        <w:t>;</w:t>
      </w:r>
    </w:p>
    <w:p w14:paraId="6E03BB2F" w14:textId="7774EA9C" w:rsidR="009D6CD4" w:rsidRPr="009D6CD4" w:rsidRDefault="003C440C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Codice IUV</w:t>
      </w:r>
      <w:r w:rsidR="009D6CD4" w:rsidRPr="009D6CD4">
        <w:rPr>
          <w:color w:val="000000"/>
          <w:sz w:val="20"/>
          <w:lang w:val="it-IT"/>
        </w:rPr>
        <w:t xml:space="preserve">: </w:t>
      </w:r>
      <w:r>
        <w:rPr>
          <w:color w:val="000000"/>
          <w:sz w:val="20"/>
          <w:lang w:val="it-IT"/>
        </w:rPr>
        <w:t>Identificativo Univoco di Versamento da utilizzare per la ricerca</w:t>
      </w:r>
      <w:r w:rsidR="009D6CD4" w:rsidRPr="009D6CD4">
        <w:rPr>
          <w:color w:val="000000"/>
          <w:sz w:val="20"/>
          <w:lang w:val="it-IT"/>
        </w:rPr>
        <w:t>;</w:t>
      </w:r>
    </w:p>
    <w:p w14:paraId="2030E586" w14:textId="2F7F6442" w:rsidR="009D6CD4" w:rsidRPr="009D6CD4" w:rsidRDefault="003C440C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Estremo Pagamento</w:t>
      </w:r>
      <w:r w:rsidR="009D6CD4" w:rsidRPr="009D6CD4">
        <w:rPr>
          <w:color w:val="000000"/>
          <w:sz w:val="20"/>
          <w:lang w:val="it-IT"/>
        </w:rPr>
        <w:t xml:space="preserve">: </w:t>
      </w:r>
      <w:r w:rsidR="00666BCB">
        <w:rPr>
          <w:color w:val="000000"/>
          <w:sz w:val="20"/>
          <w:lang w:val="it-IT"/>
        </w:rPr>
        <w:t xml:space="preserve">Identificativo del pagamento di un gruppo di pratiche </w:t>
      </w:r>
      <w:r w:rsidR="00666BCB" w:rsidRPr="00666BCB">
        <w:rPr>
          <w:color w:val="000000"/>
          <w:sz w:val="20"/>
          <w:lang w:val="it-IT"/>
        </w:rPr>
        <w:t>da utilizzare per la ricerca</w:t>
      </w:r>
      <w:r w:rsidR="009D6CD4" w:rsidRPr="009D6CD4">
        <w:rPr>
          <w:color w:val="000000"/>
          <w:sz w:val="20"/>
          <w:lang w:val="it-IT"/>
        </w:rPr>
        <w:t>;</w:t>
      </w:r>
    </w:p>
    <w:p w14:paraId="0EE20B71" w14:textId="6BD1B1AB" w:rsidR="009D6CD4" w:rsidRDefault="002A64A3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Data Creazione Richiesta (Da, A)</w:t>
      </w:r>
      <w:r w:rsidR="009D6CD4" w:rsidRPr="009D6CD4">
        <w:rPr>
          <w:color w:val="000000"/>
          <w:sz w:val="20"/>
          <w:lang w:val="it-IT"/>
        </w:rPr>
        <w:t xml:space="preserve">: </w:t>
      </w:r>
      <w:r>
        <w:rPr>
          <w:color w:val="000000"/>
          <w:sz w:val="20"/>
          <w:lang w:val="it-IT"/>
        </w:rPr>
        <w:t xml:space="preserve">intervallo di creazione della richiesta di pagamento </w:t>
      </w:r>
      <w:r w:rsidRPr="002A64A3">
        <w:rPr>
          <w:color w:val="000000"/>
          <w:sz w:val="20"/>
          <w:lang w:val="it-IT"/>
        </w:rPr>
        <w:t>da utilizzare per la ricerca</w:t>
      </w:r>
      <w:r>
        <w:rPr>
          <w:color w:val="000000"/>
          <w:sz w:val="20"/>
          <w:lang w:val="it-IT"/>
        </w:rPr>
        <w:t>;</w:t>
      </w:r>
    </w:p>
    <w:p w14:paraId="6699D3D9" w14:textId="04486457" w:rsidR="002A64A3" w:rsidRDefault="002A64A3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Data Pagamento IUV (Da, A)</w:t>
      </w:r>
      <w:r w:rsidRPr="002A64A3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intervallo di </w:t>
      </w:r>
      <w:r w:rsidR="003032F3">
        <w:rPr>
          <w:color w:val="000000"/>
          <w:sz w:val="20"/>
          <w:lang w:val="it-IT"/>
        </w:rPr>
        <w:t xml:space="preserve">pagamento dello IUV </w:t>
      </w:r>
      <w:r w:rsidR="003032F3" w:rsidRPr="003032F3">
        <w:rPr>
          <w:color w:val="000000"/>
          <w:sz w:val="20"/>
          <w:lang w:val="it-IT"/>
        </w:rPr>
        <w:t>da utilizzare per la ricerca</w:t>
      </w:r>
      <w:r w:rsidR="003032F3">
        <w:rPr>
          <w:color w:val="000000"/>
          <w:sz w:val="20"/>
          <w:lang w:val="it-IT"/>
        </w:rPr>
        <w:t>;</w:t>
      </w:r>
    </w:p>
    <w:p w14:paraId="683E1653" w14:textId="316600A3" w:rsidR="003032F3" w:rsidRDefault="003032F3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Identificativo Richiesta</w:t>
      </w:r>
      <w:r w:rsidRPr="003032F3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numero univoco che identifica la richiesta di pagamento </w:t>
      </w:r>
      <w:r w:rsidRPr="003032F3">
        <w:rPr>
          <w:color w:val="000000"/>
          <w:sz w:val="20"/>
          <w:lang w:val="it-IT"/>
        </w:rPr>
        <w:t>da utilizzare per la ricerca</w:t>
      </w:r>
      <w:r>
        <w:rPr>
          <w:color w:val="000000"/>
          <w:sz w:val="20"/>
          <w:lang w:val="it-IT"/>
        </w:rPr>
        <w:t>;</w:t>
      </w:r>
    </w:p>
    <w:p w14:paraId="31333AEB" w14:textId="05894601" w:rsidR="003032F3" w:rsidRDefault="003032F3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Stato Richiesta</w:t>
      </w:r>
      <w:r w:rsidRPr="003032F3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lo stato in cui si trova la richiesta di pagamento (da lista) </w:t>
      </w:r>
      <w:r w:rsidRPr="003032F3">
        <w:rPr>
          <w:color w:val="000000"/>
          <w:sz w:val="20"/>
          <w:lang w:val="it-IT"/>
        </w:rPr>
        <w:t>da utilizzare per la ricerca</w:t>
      </w:r>
      <w:r>
        <w:rPr>
          <w:color w:val="000000"/>
          <w:sz w:val="20"/>
          <w:lang w:val="it-IT"/>
        </w:rPr>
        <w:t>;</w:t>
      </w:r>
    </w:p>
    <w:p w14:paraId="7E4F3ADF" w14:textId="25C2045B" w:rsidR="003032F3" w:rsidRDefault="003032F3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Stato IUV</w:t>
      </w:r>
      <w:r w:rsidRPr="003032F3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lo stato in cui si trova </w:t>
      </w:r>
      <w:r w:rsidR="00F462CC">
        <w:rPr>
          <w:color w:val="000000"/>
          <w:sz w:val="20"/>
          <w:lang w:val="it-IT"/>
        </w:rPr>
        <w:t xml:space="preserve">lo IUV che appartiene alla richiesta di pagamento (da lista) </w:t>
      </w:r>
      <w:r w:rsidR="00F462CC" w:rsidRPr="00F462CC">
        <w:rPr>
          <w:color w:val="000000"/>
          <w:sz w:val="20"/>
          <w:lang w:val="it-IT"/>
        </w:rPr>
        <w:t>da utilizzare per la ricerca</w:t>
      </w:r>
      <w:r w:rsidR="00F462CC">
        <w:rPr>
          <w:color w:val="000000"/>
          <w:sz w:val="20"/>
          <w:lang w:val="it-IT"/>
        </w:rPr>
        <w:t>;</w:t>
      </w:r>
    </w:p>
    <w:p w14:paraId="1F2DE1D7" w14:textId="60C30866" w:rsidR="00F462CC" w:rsidRDefault="00F462CC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Data Creazione IUV (Da, A)</w:t>
      </w:r>
      <w:r w:rsidRPr="00F462CC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intervallo di creazione dello IUV </w:t>
      </w:r>
      <w:r w:rsidRPr="00F462CC">
        <w:rPr>
          <w:color w:val="000000"/>
          <w:sz w:val="20"/>
          <w:lang w:val="it-IT"/>
        </w:rPr>
        <w:t>da utilizzare per la ricerca</w:t>
      </w:r>
      <w:r>
        <w:rPr>
          <w:color w:val="000000"/>
          <w:sz w:val="20"/>
          <w:lang w:val="it-IT"/>
        </w:rPr>
        <w:t>;</w:t>
      </w:r>
    </w:p>
    <w:p w14:paraId="352609FF" w14:textId="795C4366" w:rsidR="00F462CC" w:rsidRDefault="00C34BAD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Tipo Apertura Richiesta</w:t>
      </w:r>
      <w:r w:rsidRPr="00C34BAD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la tipologia che ha fatto nascere la richiesta di pagamento (da lista) </w:t>
      </w:r>
      <w:r w:rsidRPr="00C34BAD">
        <w:rPr>
          <w:color w:val="000000"/>
          <w:sz w:val="20"/>
          <w:lang w:val="it-IT"/>
        </w:rPr>
        <w:t>da utilizzare per la ricerca</w:t>
      </w:r>
      <w:r>
        <w:rPr>
          <w:color w:val="000000"/>
          <w:sz w:val="20"/>
          <w:lang w:val="it-IT"/>
        </w:rPr>
        <w:t>;</w:t>
      </w:r>
    </w:p>
    <w:p w14:paraId="6392A8A6" w14:textId="287DAB6E" w:rsidR="00C34BAD" w:rsidRDefault="00267579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 xml:space="preserve">Tipo Abbinamento </w:t>
      </w:r>
      <w:r w:rsidR="0037436A">
        <w:rPr>
          <w:i/>
          <w:iCs/>
          <w:color w:val="000000"/>
          <w:sz w:val="20"/>
          <w:lang w:val="it-IT"/>
        </w:rPr>
        <w:t>r</w:t>
      </w:r>
      <w:r>
        <w:rPr>
          <w:i/>
          <w:iCs/>
          <w:color w:val="000000"/>
          <w:sz w:val="20"/>
          <w:lang w:val="it-IT"/>
        </w:rPr>
        <w:t>ichiesta</w:t>
      </w:r>
      <w:r w:rsidRPr="00267579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</w:t>
      </w:r>
      <w:r w:rsidR="00D4684B">
        <w:rPr>
          <w:color w:val="000000"/>
          <w:sz w:val="20"/>
          <w:lang w:val="it-IT"/>
        </w:rPr>
        <w:t xml:space="preserve">il tipo di abbinamento della richiesta (da lista) </w:t>
      </w:r>
      <w:r w:rsidR="00D4684B" w:rsidRPr="00D4684B">
        <w:rPr>
          <w:color w:val="000000"/>
          <w:sz w:val="20"/>
          <w:lang w:val="it-IT"/>
        </w:rPr>
        <w:t>da utilizzare per la ricerca</w:t>
      </w:r>
      <w:r w:rsidR="00D4684B">
        <w:rPr>
          <w:color w:val="000000"/>
          <w:sz w:val="20"/>
          <w:lang w:val="it-IT"/>
        </w:rPr>
        <w:t>;</w:t>
      </w:r>
    </w:p>
    <w:p w14:paraId="28E0DF78" w14:textId="74EC168E" w:rsidR="00F73F20" w:rsidRDefault="00F73F20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Urgenza Pratica</w:t>
      </w:r>
      <w:r w:rsidRPr="00F73F20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selezionare per cercare richieste di pagamento impostate come urgenti;</w:t>
      </w:r>
    </w:p>
    <w:p w14:paraId="202A4484" w14:textId="3AA2135C" w:rsidR="00F73F20" w:rsidRDefault="00F73F20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Pagamento Cumulativo</w:t>
      </w:r>
      <w:r w:rsidRPr="00F73F20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selezione per cercare richieste di pagamento che prevedono un pagamento cumulativo</w:t>
      </w:r>
      <w:r w:rsidR="008225B9">
        <w:rPr>
          <w:color w:val="000000"/>
          <w:sz w:val="20"/>
          <w:lang w:val="it-IT"/>
        </w:rPr>
        <w:t xml:space="preserve"> (vedi paragrafo “</w:t>
      </w:r>
      <w:hyperlink w:anchor="_Descrizione_dei_campi" w:history="1">
        <w:r w:rsidR="008225B9" w:rsidRPr="008225B9">
          <w:rPr>
            <w:rStyle w:val="Hyperlink"/>
            <w:rFonts w:cs="Arial"/>
            <w:sz w:val="20"/>
            <w:lang w:val="it-IT"/>
          </w:rPr>
          <w:t>Nuovo pagamento</w:t>
        </w:r>
      </w:hyperlink>
      <w:r w:rsidR="008225B9">
        <w:rPr>
          <w:color w:val="000000"/>
          <w:sz w:val="20"/>
          <w:lang w:val="it-IT"/>
        </w:rPr>
        <w:t>”);</w:t>
      </w:r>
    </w:p>
    <w:p w14:paraId="76CD8AA2" w14:textId="5434A38C" w:rsidR="008225B9" w:rsidRPr="008B34E9" w:rsidRDefault="008225B9" w:rsidP="00501454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iCs/>
          <w:color w:val="000000"/>
          <w:sz w:val="20"/>
          <w:lang w:val="it-IT"/>
        </w:rPr>
        <w:t>Numero Pratiche</w:t>
      </w:r>
      <w:r w:rsidRPr="008225B9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nel caso di selezione del Pagamento Cumulativo (vedi punto precedente) è possibile specificare il numero di pratiche presente nella richiesta di pagamento </w:t>
      </w:r>
      <w:r w:rsidRPr="008225B9">
        <w:rPr>
          <w:color w:val="000000"/>
          <w:sz w:val="20"/>
          <w:lang w:val="it-IT"/>
        </w:rPr>
        <w:t>da utilizzare per la ricerca</w:t>
      </w:r>
      <w:r w:rsidR="003735D6">
        <w:rPr>
          <w:b/>
          <w:bCs/>
          <w:color w:val="000000"/>
          <w:sz w:val="20"/>
          <w:lang w:val="it-IT"/>
        </w:rPr>
        <w:t>.</w:t>
      </w:r>
    </w:p>
    <w:p w14:paraId="25AB6FEB" w14:textId="7C35A168" w:rsidR="008B34E9" w:rsidRPr="008B34E9" w:rsidRDefault="008B34E9" w:rsidP="008B34E9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>Selezione Vecchia Tariffa</w:t>
      </w:r>
      <w:r>
        <w:rPr>
          <w:color w:val="000000"/>
          <w:sz w:val="20"/>
          <w:lang w:val="it-IT"/>
        </w:rPr>
        <w:t>:</w:t>
      </w:r>
      <w:r w:rsidRPr="009D6CD4">
        <w:rPr>
          <w:color w:val="000000"/>
          <w:sz w:val="20"/>
          <w:lang w:val="it-IT"/>
        </w:rPr>
        <w:t xml:space="preserve"> </w:t>
      </w:r>
      <w:r>
        <w:rPr>
          <w:color w:val="000000"/>
          <w:sz w:val="20"/>
          <w:lang w:val="it-IT"/>
        </w:rPr>
        <w:t>adottando il codice tariffa antecedente alla riclassificazione delle tariffe</w:t>
      </w:r>
      <w:r w:rsidRPr="009D6CD4">
        <w:rPr>
          <w:color w:val="000000"/>
          <w:sz w:val="20"/>
          <w:lang w:val="it-IT"/>
        </w:rPr>
        <w:t>;</w:t>
      </w:r>
    </w:p>
    <w:p w14:paraId="10DDA5A7" w14:textId="77777777" w:rsidR="009D6CD4" w:rsidRPr="009D6CD4" w:rsidRDefault="009D6CD4" w:rsidP="009D6CD4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2228A29B" w14:textId="77777777" w:rsidR="009D6CD4" w:rsidRPr="009D6CD4" w:rsidRDefault="009D6CD4" w:rsidP="009D6CD4">
      <w:pPr>
        <w:pStyle w:val="Heading2"/>
        <w:rPr>
          <w:rFonts w:ascii="Arial" w:hAnsi="Arial"/>
          <w:sz w:val="20"/>
          <w:szCs w:val="20"/>
          <w:lang w:val="it-IT"/>
        </w:rPr>
      </w:pPr>
      <w:bookmarkStart w:id="58" w:name="_Toc115880982"/>
      <w:r w:rsidRPr="009D6CD4">
        <w:rPr>
          <w:rFonts w:ascii="Arial" w:hAnsi="Arial"/>
          <w:sz w:val="20"/>
          <w:szCs w:val="20"/>
          <w:lang w:val="it-IT"/>
        </w:rPr>
        <w:t>Operazioni consentite</w:t>
      </w:r>
      <w:bookmarkEnd w:id="58"/>
    </w:p>
    <w:p w14:paraId="0BF2CADC" w14:textId="7FFA170D" w:rsidR="009D6CD4" w:rsidRDefault="003735D6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Ricerca Tariffa</w:t>
      </w:r>
      <w:r w:rsidR="009D6CD4" w:rsidRPr="009D6CD4">
        <w:rPr>
          <w:sz w:val="20"/>
          <w:lang w:val="it-IT"/>
        </w:rPr>
        <w:t xml:space="preserve">: </w:t>
      </w:r>
      <w:r w:rsidR="00EB4269" w:rsidRPr="00EB4269">
        <w:rPr>
          <w:sz w:val="20"/>
          <w:lang w:val="it-IT"/>
        </w:rPr>
        <w:t>la funzionalità</w:t>
      </w:r>
      <w:r w:rsidR="00EB4269">
        <w:rPr>
          <w:sz w:val="20"/>
          <w:lang w:val="it-IT"/>
        </w:rPr>
        <w:t>, al pari di quanto previsto per l’inserimento di u</w:t>
      </w:r>
      <w:r w:rsidR="00446F8E">
        <w:rPr>
          <w:sz w:val="20"/>
          <w:lang w:val="it-IT"/>
        </w:rPr>
        <w:t xml:space="preserve">na nuova </w:t>
      </w:r>
      <w:hyperlink w:anchor="_Operazioni_consentite" w:history="1">
        <w:r w:rsidR="00446F8E" w:rsidRPr="00446F8E">
          <w:rPr>
            <w:rStyle w:val="Hyperlink"/>
            <w:rFonts w:cs="Arial"/>
            <w:sz w:val="20"/>
            <w:lang w:val="it-IT"/>
          </w:rPr>
          <w:t>richiesta di pagamento</w:t>
        </w:r>
      </w:hyperlink>
      <w:r w:rsidR="00446F8E">
        <w:rPr>
          <w:sz w:val="20"/>
          <w:lang w:val="it-IT"/>
        </w:rPr>
        <w:t xml:space="preserve">, </w:t>
      </w:r>
      <w:r w:rsidR="00EB4269" w:rsidRPr="00EB4269">
        <w:rPr>
          <w:sz w:val="20"/>
          <w:lang w:val="it-IT"/>
        </w:rPr>
        <w:t xml:space="preserve">consente di ricercare la tariffa da selezionare </w:t>
      </w:r>
      <w:r w:rsidR="00E37C1D">
        <w:rPr>
          <w:sz w:val="20"/>
          <w:lang w:val="it-IT"/>
        </w:rPr>
        <w:t xml:space="preserve">attraverso </w:t>
      </w:r>
      <w:r w:rsidR="00EB4269" w:rsidRPr="00EB4269">
        <w:rPr>
          <w:sz w:val="20"/>
          <w:lang w:val="it-IT"/>
        </w:rPr>
        <w:t xml:space="preserve">vari raggruppamenti; l’obiettivo è identificare la tariffa </w:t>
      </w:r>
      <w:r w:rsidR="00446F8E">
        <w:rPr>
          <w:sz w:val="20"/>
          <w:lang w:val="it-IT"/>
        </w:rPr>
        <w:t>utilizzare per la ricerca</w:t>
      </w:r>
      <w:r w:rsidR="009D6CD4" w:rsidRPr="009D6CD4">
        <w:rPr>
          <w:sz w:val="20"/>
          <w:lang w:val="it-IT"/>
        </w:rPr>
        <w:t>;</w:t>
      </w:r>
    </w:p>
    <w:p w14:paraId="5634C1CD" w14:textId="24D74201" w:rsidR="003735D6" w:rsidRDefault="00C059D0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Apri Filtri Avanzati</w:t>
      </w:r>
      <w:r w:rsidRPr="00C059D0">
        <w:rPr>
          <w:sz w:val="20"/>
          <w:lang w:val="it-IT"/>
        </w:rPr>
        <w:t>:</w:t>
      </w:r>
      <w:r w:rsidR="00C00595">
        <w:rPr>
          <w:sz w:val="20"/>
          <w:lang w:val="it-IT"/>
        </w:rPr>
        <w:t xml:space="preserve"> consente l’apertura di ulteriori filtri da applicare alla ricerca;</w:t>
      </w:r>
    </w:p>
    <w:p w14:paraId="55DC9E1A" w14:textId="06100950" w:rsidR="00C059D0" w:rsidRDefault="00C059D0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Avvia Ricerca</w:t>
      </w:r>
      <w:r w:rsidRPr="00C059D0">
        <w:rPr>
          <w:sz w:val="20"/>
          <w:lang w:val="it-IT"/>
        </w:rPr>
        <w:t>:</w:t>
      </w:r>
      <w:r w:rsidR="00C00595">
        <w:rPr>
          <w:sz w:val="20"/>
          <w:lang w:val="it-IT"/>
        </w:rPr>
        <w:t xml:space="preserve"> effettua la ricerca con i filtri impostati e mostra la lista delle pratiche trovate;</w:t>
      </w:r>
    </w:p>
    <w:p w14:paraId="02B24615" w14:textId="6FD7CDCF" w:rsidR="00C059D0" w:rsidRDefault="00C059D0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Ultimo Carrello Creato</w:t>
      </w:r>
      <w:r w:rsidRPr="00C059D0">
        <w:rPr>
          <w:sz w:val="20"/>
          <w:lang w:val="it-IT"/>
        </w:rPr>
        <w:t>:</w:t>
      </w:r>
      <w:r w:rsidR="00C00595">
        <w:rPr>
          <w:sz w:val="20"/>
          <w:lang w:val="it-IT"/>
        </w:rPr>
        <w:t xml:space="preserve"> </w:t>
      </w:r>
      <w:r w:rsidR="00366C9D" w:rsidRPr="00366C9D">
        <w:rPr>
          <w:sz w:val="20"/>
          <w:lang w:val="it-IT"/>
        </w:rPr>
        <w:t>consente di visualizzare i dettagli dell’ultimo carrello creato (in ordine di tempo)</w:t>
      </w:r>
    </w:p>
    <w:p w14:paraId="7CCC7A3C" w14:textId="02904E31" w:rsidR="00C059D0" w:rsidRDefault="00C059D0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Pagamenti del Giorno</w:t>
      </w:r>
      <w:r>
        <w:rPr>
          <w:sz w:val="20"/>
          <w:lang w:val="it-IT"/>
        </w:rPr>
        <w:t xml:space="preserve">: </w:t>
      </w:r>
      <w:r w:rsidR="00360069" w:rsidRPr="00360069">
        <w:rPr>
          <w:sz w:val="20"/>
          <w:lang w:val="it-IT"/>
        </w:rPr>
        <w:t>mostra i dettagli dei pagamenti effettuati nel giorno corrente</w:t>
      </w:r>
      <w:r w:rsidR="00360069">
        <w:rPr>
          <w:sz w:val="20"/>
          <w:lang w:val="it-IT"/>
        </w:rPr>
        <w:t>;</w:t>
      </w:r>
    </w:p>
    <w:p w14:paraId="7CED2BF7" w14:textId="39892AB5" w:rsidR="009D5303" w:rsidRPr="009D6CD4" w:rsidRDefault="009D5303" w:rsidP="00501454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Svuota Ricerca e Cancella Filtri</w:t>
      </w:r>
      <w:r w:rsidRPr="009D5303">
        <w:rPr>
          <w:sz w:val="20"/>
          <w:lang w:val="it-IT"/>
        </w:rPr>
        <w:t>:</w:t>
      </w:r>
      <w:r w:rsidR="00360069">
        <w:rPr>
          <w:sz w:val="20"/>
          <w:lang w:val="it-IT"/>
        </w:rPr>
        <w:t xml:space="preserve"> </w:t>
      </w:r>
      <w:r w:rsidR="009411E9">
        <w:rPr>
          <w:sz w:val="20"/>
          <w:lang w:val="it-IT"/>
        </w:rPr>
        <w:t>elimina i risultati della ricerca e cancella i filtri impostati (anche quelli avanzati) per consentire di effettuare una nuova ricerca.</w:t>
      </w:r>
    </w:p>
    <w:p w14:paraId="1ED25615" w14:textId="328E6106" w:rsidR="00D87EDA" w:rsidRPr="009D6CD4" w:rsidRDefault="00D87EDA" w:rsidP="00D87EDA">
      <w:pPr>
        <w:pStyle w:val="Heading1"/>
        <w:rPr>
          <w:b/>
          <w:sz w:val="28"/>
          <w:szCs w:val="28"/>
          <w:lang w:val="it-IT"/>
        </w:rPr>
      </w:pPr>
      <w:bookmarkStart w:id="59" w:name="_Toc115880983"/>
      <w:r w:rsidRPr="00D87EDA">
        <w:rPr>
          <w:b/>
          <w:sz w:val="28"/>
          <w:szCs w:val="28"/>
          <w:lang w:val="it-IT"/>
        </w:rPr>
        <w:lastRenderedPageBreak/>
        <w:t>I MIEI PAGAMENTI – Risultati d</w:t>
      </w:r>
      <w:r>
        <w:rPr>
          <w:b/>
          <w:sz w:val="28"/>
          <w:szCs w:val="28"/>
          <w:lang w:val="it-IT"/>
        </w:rPr>
        <w:t>ella ricerca</w:t>
      </w:r>
      <w:bookmarkEnd w:id="59"/>
    </w:p>
    <w:p w14:paraId="063D3202" w14:textId="77777777" w:rsidR="00D87EDA" w:rsidRPr="009D6CD4" w:rsidRDefault="00D87EDA" w:rsidP="00D87ED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60" w:name="_Toc115880984"/>
      <w:r w:rsidRPr="009D6CD4">
        <w:rPr>
          <w:rFonts w:ascii="Arial" w:hAnsi="Arial"/>
          <w:sz w:val="20"/>
          <w:szCs w:val="20"/>
          <w:lang w:val="it-IT"/>
        </w:rPr>
        <w:t>Applicabilità</w:t>
      </w:r>
      <w:bookmarkEnd w:id="60"/>
    </w:p>
    <w:p w14:paraId="74B42A0D" w14:textId="292E6A8E" w:rsidR="00D87EDA" w:rsidRPr="009D6CD4" w:rsidRDefault="00D87EDA" w:rsidP="00D87EDA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 w:rsidRPr="009D6CD4">
        <w:rPr>
          <w:color w:val="000000"/>
          <w:sz w:val="20"/>
          <w:lang w:val="it-IT"/>
        </w:rPr>
        <w:t xml:space="preserve">Attraverso tale funzionalità è possibile </w:t>
      </w:r>
      <w:r w:rsidR="008C3C8A" w:rsidRPr="008C3C8A">
        <w:rPr>
          <w:color w:val="000000"/>
          <w:sz w:val="20"/>
          <w:lang w:val="it-IT"/>
        </w:rPr>
        <w:t xml:space="preserve">visualizzare </w:t>
      </w:r>
      <w:r w:rsidR="002F7F19">
        <w:rPr>
          <w:color w:val="000000"/>
          <w:sz w:val="20"/>
          <w:lang w:val="it-IT"/>
        </w:rPr>
        <w:t>la lista contenente i risultati della ricerca</w:t>
      </w:r>
      <w:r w:rsidR="008D2BD5">
        <w:rPr>
          <w:color w:val="000000"/>
          <w:sz w:val="20"/>
          <w:lang w:val="it-IT"/>
        </w:rPr>
        <w:t xml:space="preserve"> delle richieste di pagamento</w:t>
      </w:r>
      <w:r w:rsidR="002F7F19">
        <w:rPr>
          <w:color w:val="000000"/>
          <w:sz w:val="20"/>
          <w:lang w:val="it-IT"/>
        </w:rPr>
        <w:t>, illustrata i</w:t>
      </w:r>
      <w:r w:rsidR="00BA4B25">
        <w:rPr>
          <w:color w:val="000000"/>
          <w:sz w:val="20"/>
          <w:lang w:val="it-IT"/>
        </w:rPr>
        <w:t xml:space="preserve">n apposito </w:t>
      </w:r>
      <w:hyperlink w:anchor="_I_MIEI_PAGAMENTI" w:history="1">
        <w:r w:rsidR="00BA4B25" w:rsidRPr="00BA4B25">
          <w:rPr>
            <w:rStyle w:val="Hyperlink"/>
            <w:rFonts w:cs="Arial"/>
            <w:sz w:val="20"/>
            <w:lang w:val="it-IT"/>
          </w:rPr>
          <w:t>paragrafo</w:t>
        </w:r>
      </w:hyperlink>
      <w:r w:rsidR="00BA4B25">
        <w:rPr>
          <w:color w:val="000000"/>
          <w:sz w:val="20"/>
          <w:lang w:val="it-IT"/>
        </w:rPr>
        <w:t xml:space="preserve">, ed </w:t>
      </w:r>
      <w:r w:rsidR="008C3C8A" w:rsidRPr="008C3C8A">
        <w:rPr>
          <w:color w:val="000000"/>
          <w:sz w:val="20"/>
          <w:lang w:val="it-IT"/>
        </w:rPr>
        <w:t xml:space="preserve">i dettagli di una richiesta di pagamento, stamparne l’avviso di pagamento oppure effettuare il pagamento </w:t>
      </w:r>
      <w:r w:rsidR="008C3C8A" w:rsidRPr="008C3C8A">
        <w:rPr>
          <w:i/>
          <w:iCs/>
          <w:color w:val="000000"/>
          <w:sz w:val="20"/>
          <w:lang w:val="it-IT"/>
        </w:rPr>
        <w:t>online</w:t>
      </w:r>
      <w:r w:rsidR="008C3C8A" w:rsidRPr="008C3C8A">
        <w:rPr>
          <w:color w:val="000000"/>
          <w:sz w:val="20"/>
          <w:lang w:val="it-IT"/>
        </w:rPr>
        <w:t>.</w:t>
      </w:r>
      <w:r>
        <w:rPr>
          <w:color w:val="000000"/>
          <w:sz w:val="20"/>
          <w:lang w:val="it-IT"/>
        </w:rPr>
        <w:t xml:space="preserve"> </w:t>
      </w:r>
    </w:p>
    <w:p w14:paraId="3EBE1ED2" w14:textId="71A4E03B" w:rsidR="00D87EDA" w:rsidRPr="009D6CD4" w:rsidRDefault="008D2BD5" w:rsidP="00D87EDA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La schermata </w:t>
      </w:r>
      <w:r w:rsidR="00EB015F">
        <w:rPr>
          <w:color w:val="000000"/>
          <w:sz w:val="20"/>
          <w:lang w:val="it-IT"/>
        </w:rPr>
        <w:t>mostra i risultati in formato tabellare</w:t>
      </w:r>
      <w:r w:rsidR="00D87EDA">
        <w:rPr>
          <w:color w:val="000000"/>
          <w:sz w:val="20"/>
          <w:lang w:val="it-IT"/>
        </w:rPr>
        <w:t>:</w:t>
      </w:r>
    </w:p>
    <w:p w14:paraId="1EB13FEC" w14:textId="761718AA" w:rsidR="00D87EDA" w:rsidRPr="009D6CD4" w:rsidRDefault="000542C3" w:rsidP="00D87EDA">
      <w:pPr>
        <w:rPr>
          <w:lang w:val="it-IT"/>
        </w:rPr>
      </w:pPr>
      <w:r>
        <w:rPr>
          <w:noProof/>
        </w:rPr>
        <w:drawing>
          <wp:inline distT="0" distB="0" distL="0" distR="0" wp14:anchorId="6F1A3302" wp14:editId="54F165DB">
            <wp:extent cx="5276215" cy="4755515"/>
            <wp:effectExtent l="0" t="0" r="635" b="698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475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FEB75" w14:textId="3184F319" w:rsidR="003227FC" w:rsidRDefault="0096481C" w:rsidP="009141C0">
      <w:pPr>
        <w:spacing w:before="0" w:after="0" w:line="240" w:lineRule="exact"/>
        <w:jc w:val="both"/>
        <w:rPr>
          <w:color w:val="000000"/>
          <w:sz w:val="20"/>
          <w:lang w:val="it-IT"/>
        </w:rPr>
      </w:pPr>
      <w:r w:rsidRPr="0096481C">
        <w:rPr>
          <w:color w:val="000000"/>
          <w:sz w:val="20"/>
          <w:lang w:val="it-IT"/>
        </w:rPr>
        <w:t>Oltre alla consueta navigazione tra le pagine dei risultati, presente in calce alla tabella, è possibile procedere all’ordinamento di ciascuna colonna di risultati in ordine crescente o decrescente</w:t>
      </w:r>
      <w:r w:rsidR="00170EC6">
        <w:rPr>
          <w:color w:val="000000"/>
          <w:sz w:val="20"/>
          <w:lang w:val="it-IT"/>
        </w:rPr>
        <w:t>: l’ordinamento si effettua cliccando sull’intestazione della colonna</w:t>
      </w:r>
      <w:r w:rsidR="003227FC">
        <w:rPr>
          <w:color w:val="000000"/>
          <w:sz w:val="20"/>
          <w:lang w:val="it-IT"/>
        </w:rPr>
        <w:t xml:space="preserve">. Al click </w:t>
      </w:r>
      <w:r w:rsidR="009141C0">
        <w:rPr>
          <w:color w:val="000000"/>
          <w:sz w:val="20"/>
          <w:lang w:val="it-IT"/>
        </w:rPr>
        <w:t xml:space="preserve">ripetuto </w:t>
      </w:r>
      <w:r w:rsidR="003227FC">
        <w:rPr>
          <w:color w:val="000000"/>
          <w:sz w:val="20"/>
          <w:lang w:val="it-IT"/>
        </w:rPr>
        <w:t>su ciascuna colonna i risultati saranno</w:t>
      </w:r>
      <w:r w:rsidR="002708AF">
        <w:rPr>
          <w:color w:val="000000"/>
          <w:sz w:val="20"/>
          <w:lang w:val="it-IT"/>
        </w:rPr>
        <w:t xml:space="preserve"> (in sequenza)</w:t>
      </w:r>
      <w:r w:rsidR="003227FC">
        <w:rPr>
          <w:color w:val="000000"/>
          <w:sz w:val="20"/>
          <w:lang w:val="it-IT"/>
        </w:rPr>
        <w:t>:</w:t>
      </w:r>
    </w:p>
    <w:p w14:paraId="04BF0DFB" w14:textId="55F0D404" w:rsidR="003227FC" w:rsidRDefault="003227FC" w:rsidP="00501454">
      <w:pPr>
        <w:pStyle w:val="ListParagraph"/>
        <w:numPr>
          <w:ilvl w:val="0"/>
          <w:numId w:val="20"/>
        </w:numPr>
        <w:spacing w:before="0" w:after="0" w:line="24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Ordinati </w:t>
      </w:r>
      <w:r w:rsidR="002708AF">
        <w:rPr>
          <w:color w:val="000000"/>
          <w:sz w:val="20"/>
          <w:lang w:val="it-IT"/>
        </w:rPr>
        <w:t xml:space="preserve">in modo </w:t>
      </w:r>
      <w:r w:rsidR="002708AF" w:rsidRPr="002708AF">
        <w:rPr>
          <w:i/>
          <w:iCs/>
          <w:color w:val="000000"/>
          <w:sz w:val="20"/>
          <w:lang w:val="it-IT"/>
        </w:rPr>
        <w:t>decrescente</w:t>
      </w:r>
      <w:r w:rsidR="002708AF">
        <w:rPr>
          <w:color w:val="000000"/>
          <w:sz w:val="20"/>
          <w:lang w:val="it-IT"/>
        </w:rPr>
        <w:t xml:space="preserve"> per la colonna scelta;</w:t>
      </w:r>
    </w:p>
    <w:p w14:paraId="0452F9AA" w14:textId="3BB4CC33" w:rsidR="002708AF" w:rsidRDefault="002708AF" w:rsidP="00501454">
      <w:pPr>
        <w:pStyle w:val="ListParagraph"/>
        <w:numPr>
          <w:ilvl w:val="0"/>
          <w:numId w:val="20"/>
        </w:numPr>
        <w:spacing w:before="0" w:after="0" w:line="24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Ordinati in modo </w:t>
      </w:r>
      <w:r w:rsidRPr="002708AF">
        <w:rPr>
          <w:i/>
          <w:iCs/>
          <w:color w:val="000000"/>
          <w:sz w:val="20"/>
          <w:lang w:val="it-IT"/>
        </w:rPr>
        <w:t>crescente</w:t>
      </w:r>
      <w:r>
        <w:rPr>
          <w:color w:val="000000"/>
          <w:sz w:val="20"/>
          <w:lang w:val="it-IT"/>
        </w:rPr>
        <w:t xml:space="preserve"> per la colonna scelta;</w:t>
      </w:r>
    </w:p>
    <w:p w14:paraId="220A8CA8" w14:textId="4A0C2271" w:rsidR="002708AF" w:rsidRDefault="002708AF" w:rsidP="00501454">
      <w:pPr>
        <w:pStyle w:val="ListParagraph"/>
        <w:numPr>
          <w:ilvl w:val="0"/>
          <w:numId w:val="20"/>
        </w:numPr>
        <w:spacing w:before="0" w:after="0" w:line="24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Non ordinati per la colonna.</w:t>
      </w:r>
    </w:p>
    <w:p w14:paraId="4E923147" w14:textId="1D932F0B" w:rsidR="007C4840" w:rsidRDefault="0054736B" w:rsidP="007C4840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È</w:t>
      </w:r>
      <w:r w:rsidR="007C4840">
        <w:rPr>
          <w:color w:val="000000"/>
          <w:sz w:val="20"/>
          <w:lang w:val="it-IT"/>
        </w:rPr>
        <w:t xml:space="preserve"> possibile modificare il numero di elementi per pagina attraverso la scelta di una delle voci presenti nella lista a discesa tra le parole “Visualizza” </w:t>
      </w:r>
      <w:r w:rsidR="009117E7">
        <w:rPr>
          <w:color w:val="000000"/>
          <w:sz w:val="20"/>
          <w:lang w:val="it-IT"/>
        </w:rPr>
        <w:t>e</w:t>
      </w:r>
      <w:r w:rsidR="007C4840">
        <w:rPr>
          <w:color w:val="000000"/>
          <w:sz w:val="20"/>
          <w:lang w:val="it-IT"/>
        </w:rPr>
        <w:t xml:space="preserve"> “elementi”.</w:t>
      </w:r>
    </w:p>
    <w:p w14:paraId="1A576CCD" w14:textId="77777777" w:rsidR="0054736B" w:rsidRPr="007C4840" w:rsidRDefault="0054736B" w:rsidP="007C4840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D9E55D3" w14:textId="77777777" w:rsidR="00D87EDA" w:rsidRPr="009D6CD4" w:rsidRDefault="00D87EDA" w:rsidP="00D87ED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61" w:name="_Toc115880985"/>
      <w:r w:rsidRPr="009D6CD4">
        <w:rPr>
          <w:rFonts w:ascii="Arial" w:hAnsi="Arial"/>
          <w:sz w:val="20"/>
          <w:szCs w:val="20"/>
          <w:lang w:val="it-IT"/>
        </w:rPr>
        <w:t>Descrizione dei campi</w:t>
      </w:r>
      <w:bookmarkEnd w:id="61"/>
    </w:p>
    <w:p w14:paraId="26B26C5B" w14:textId="75E7D1BB" w:rsidR="00CA1656" w:rsidRDefault="00D87EDA" w:rsidP="00D87EDA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bookmarkStart w:id="62" w:name="_Hlk78479551"/>
      <w:r w:rsidRPr="009D6CD4">
        <w:rPr>
          <w:color w:val="000000"/>
          <w:sz w:val="20"/>
          <w:lang w:val="it-IT"/>
        </w:rPr>
        <w:t xml:space="preserve">Nella </w:t>
      </w:r>
      <w:r w:rsidR="00CA0906">
        <w:rPr>
          <w:color w:val="000000"/>
          <w:sz w:val="20"/>
          <w:lang w:val="it-IT"/>
        </w:rPr>
        <w:t xml:space="preserve">tabella contenente i risultati della ricerca sono presenti le </w:t>
      </w:r>
      <w:r w:rsidR="00103F85">
        <w:rPr>
          <w:color w:val="000000"/>
          <w:sz w:val="20"/>
          <w:lang w:val="it-IT"/>
        </w:rPr>
        <w:t xml:space="preserve">informazioni impostabili </w:t>
      </w:r>
      <w:bookmarkEnd w:id="62"/>
      <w:r w:rsidR="00103F85">
        <w:rPr>
          <w:color w:val="000000"/>
          <w:sz w:val="20"/>
          <w:lang w:val="it-IT"/>
        </w:rPr>
        <w:t xml:space="preserve">attraverso i filtri di ricerca: è possibile far riferimento all’apposito </w:t>
      </w:r>
      <w:hyperlink w:anchor="_Descrizione_dei_campi_1" w:history="1">
        <w:r w:rsidR="00103F85" w:rsidRPr="00103F85">
          <w:rPr>
            <w:rStyle w:val="Hyperlink"/>
            <w:rFonts w:cs="Arial"/>
            <w:sz w:val="20"/>
            <w:lang w:val="it-IT"/>
          </w:rPr>
          <w:t>paragrafo</w:t>
        </w:r>
      </w:hyperlink>
      <w:r w:rsidR="00103F85">
        <w:rPr>
          <w:color w:val="000000"/>
          <w:sz w:val="20"/>
          <w:lang w:val="it-IT"/>
        </w:rPr>
        <w:t xml:space="preserve"> per informazioni sul significato delle informazioni esposte.</w:t>
      </w:r>
      <w:r w:rsidR="00CA1656">
        <w:rPr>
          <w:color w:val="000000"/>
          <w:sz w:val="20"/>
          <w:lang w:val="it-IT"/>
        </w:rPr>
        <w:t xml:space="preserve"> </w:t>
      </w:r>
    </w:p>
    <w:p w14:paraId="3C4253B6" w14:textId="77777777" w:rsidR="00103F85" w:rsidRPr="009D6CD4" w:rsidRDefault="00103F85" w:rsidP="00D87EDA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14551DF3" w14:textId="5BC4E651" w:rsidR="00D87EDA" w:rsidRDefault="00D87EDA" w:rsidP="00D87ED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63" w:name="_Toc115880986"/>
      <w:r w:rsidRPr="009D6CD4">
        <w:rPr>
          <w:rFonts w:ascii="Arial" w:hAnsi="Arial"/>
          <w:sz w:val="20"/>
          <w:szCs w:val="20"/>
          <w:lang w:val="it-IT"/>
        </w:rPr>
        <w:t>Operazioni consentite</w:t>
      </w:r>
      <w:bookmarkEnd w:id="63"/>
    </w:p>
    <w:p w14:paraId="2BC48C04" w14:textId="7A91BCE1" w:rsidR="002F344B" w:rsidRDefault="002F344B" w:rsidP="002F344B">
      <w:pPr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Le operazioni consentite per ciascuna pratica mostrata nella tabella sono </w:t>
      </w:r>
      <w:r w:rsidR="002D7143">
        <w:rPr>
          <w:color w:val="000000"/>
          <w:sz w:val="20"/>
          <w:lang w:val="it-IT"/>
        </w:rPr>
        <w:t xml:space="preserve">legate allo stato in cui si trova la pratica stessa: </w:t>
      </w:r>
      <w:r w:rsidR="00844295">
        <w:rPr>
          <w:color w:val="000000"/>
          <w:sz w:val="20"/>
          <w:lang w:val="it-IT"/>
        </w:rPr>
        <w:t>per una pratica che si trova nello stato “DA PAGARE” sono presenti azioni differenti rispetto ad una pratica che present</w:t>
      </w:r>
      <w:r w:rsidR="00FF260D">
        <w:rPr>
          <w:color w:val="000000"/>
          <w:sz w:val="20"/>
          <w:lang w:val="it-IT"/>
        </w:rPr>
        <w:t>a</w:t>
      </w:r>
      <w:r w:rsidR="00844295">
        <w:rPr>
          <w:color w:val="000000"/>
          <w:sz w:val="20"/>
          <w:lang w:val="it-IT"/>
        </w:rPr>
        <w:t xml:space="preserve"> lo stato “PAGATA”</w:t>
      </w:r>
      <w:r w:rsidR="00CC77D9">
        <w:rPr>
          <w:color w:val="000000"/>
          <w:sz w:val="20"/>
          <w:lang w:val="it-IT"/>
        </w:rPr>
        <w:t>.</w:t>
      </w:r>
    </w:p>
    <w:p w14:paraId="4407F448" w14:textId="0C72EDFF" w:rsidR="00B60376" w:rsidRDefault="00B60376" w:rsidP="002F344B">
      <w:pPr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 xml:space="preserve">Le operazioni consentite sono </w:t>
      </w:r>
      <w:r w:rsidR="00C21036">
        <w:rPr>
          <w:color w:val="000000"/>
          <w:sz w:val="20"/>
          <w:lang w:val="it-IT"/>
        </w:rPr>
        <w:t>raggiungibili</w:t>
      </w:r>
      <w:r>
        <w:rPr>
          <w:color w:val="000000"/>
          <w:sz w:val="20"/>
          <w:lang w:val="it-IT"/>
        </w:rPr>
        <w:t xml:space="preserve"> attraverso il menu che si apre cliccando sul bottone </w:t>
      </w:r>
      <w:r w:rsidR="00A762B7">
        <w:rPr>
          <w:color w:val="000000"/>
          <w:sz w:val="20"/>
          <w:lang w:val="it-IT"/>
        </w:rPr>
        <w:t>“+”:</w:t>
      </w:r>
    </w:p>
    <w:p w14:paraId="1A3BC7FB" w14:textId="4A287DB3" w:rsidR="00E70BDE" w:rsidRDefault="00E70BDE" w:rsidP="002F344B">
      <w:pPr>
        <w:rPr>
          <w:color w:val="000000"/>
          <w:sz w:val="20"/>
          <w:lang w:val="it-IT"/>
        </w:rPr>
      </w:pPr>
      <w:r>
        <w:rPr>
          <w:noProof/>
        </w:rPr>
        <w:drawing>
          <wp:inline distT="0" distB="0" distL="0" distR="0" wp14:anchorId="0E6B25FB" wp14:editId="0545F87E">
            <wp:extent cx="5104765" cy="4679624"/>
            <wp:effectExtent l="0" t="0" r="635" b="698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09145" cy="468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76A3D" w14:textId="77777777" w:rsidR="0003136D" w:rsidRDefault="0003136D" w:rsidP="002F344B">
      <w:pPr>
        <w:rPr>
          <w:color w:val="000000"/>
          <w:sz w:val="20"/>
          <w:lang w:val="it-IT"/>
        </w:rPr>
      </w:pPr>
    </w:p>
    <w:p w14:paraId="3E3322CD" w14:textId="5FDB57E2" w:rsidR="002D7143" w:rsidRDefault="00CC77D9" w:rsidP="002F344B">
      <w:pPr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Le</w:t>
      </w:r>
      <w:r w:rsidR="002D7143">
        <w:rPr>
          <w:color w:val="000000"/>
          <w:sz w:val="20"/>
          <w:lang w:val="it-IT"/>
        </w:rPr>
        <w:t xml:space="preserve"> operazioni previste sono:</w:t>
      </w:r>
    </w:p>
    <w:p w14:paraId="33217CDF" w14:textId="07E1FB3A" w:rsidR="008614CB" w:rsidRDefault="008614CB" w:rsidP="008614CB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 xml:space="preserve">Link sul </w:t>
      </w:r>
      <w:r w:rsidR="00052712">
        <w:rPr>
          <w:i/>
          <w:sz w:val="20"/>
          <w:u w:val="single"/>
          <w:lang w:val="it-IT"/>
        </w:rPr>
        <w:t xml:space="preserve">dato </w:t>
      </w:r>
      <w:r w:rsidR="00A75A05">
        <w:rPr>
          <w:i/>
          <w:sz w:val="20"/>
          <w:u w:val="single"/>
          <w:lang w:val="it-IT"/>
        </w:rPr>
        <w:t>C</w:t>
      </w:r>
      <w:r>
        <w:rPr>
          <w:i/>
          <w:sz w:val="20"/>
          <w:u w:val="single"/>
          <w:lang w:val="it-IT"/>
        </w:rPr>
        <w:t>od</w:t>
      </w:r>
      <w:r w:rsidR="00A75A05">
        <w:rPr>
          <w:i/>
          <w:sz w:val="20"/>
          <w:u w:val="single"/>
          <w:lang w:val="it-IT"/>
        </w:rPr>
        <w:t>.</w:t>
      </w:r>
      <w:r>
        <w:rPr>
          <w:i/>
          <w:sz w:val="20"/>
          <w:u w:val="single"/>
          <w:lang w:val="it-IT"/>
        </w:rPr>
        <w:t>Tariffa</w:t>
      </w:r>
      <w:r w:rsidRPr="009D6CD4">
        <w:rPr>
          <w:sz w:val="20"/>
          <w:lang w:val="it-IT"/>
        </w:rPr>
        <w:t xml:space="preserve">: </w:t>
      </w:r>
      <w:r>
        <w:rPr>
          <w:sz w:val="20"/>
          <w:lang w:val="it-IT"/>
        </w:rPr>
        <w:t>si possono visualizzare la lista di pratiche espletabili con lo specifico codice nuova tariffa</w:t>
      </w:r>
    </w:p>
    <w:p w14:paraId="353BA983" w14:textId="4684A86B" w:rsidR="00973F4A" w:rsidRDefault="00973F4A" w:rsidP="00973F4A">
      <w:pPr>
        <w:ind w:left="426"/>
        <w:rPr>
          <w:sz w:val="20"/>
          <w:lang w:val="it-IT"/>
        </w:rPr>
      </w:pPr>
      <w:r>
        <w:rPr>
          <w:noProof/>
        </w:rPr>
        <w:drawing>
          <wp:inline distT="0" distB="0" distL="0" distR="0" wp14:anchorId="6A3DFB31" wp14:editId="4C838CB6">
            <wp:extent cx="4710115" cy="1383160"/>
            <wp:effectExtent l="0" t="0" r="0" b="762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742704" cy="139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64767" w14:textId="77B4FF6C" w:rsidR="00A312F7" w:rsidRPr="0003136D" w:rsidRDefault="00325238" w:rsidP="0003136D">
      <w:pPr>
        <w:keepNext/>
        <w:keepLines/>
        <w:numPr>
          <w:ilvl w:val="0"/>
          <w:numId w:val="17"/>
        </w:numPr>
        <w:rPr>
          <w:iCs/>
          <w:sz w:val="20"/>
          <w:lang w:val="it-IT"/>
        </w:rPr>
      </w:pPr>
      <w:r w:rsidRPr="0003136D">
        <w:rPr>
          <w:i/>
          <w:sz w:val="20"/>
          <w:u w:val="single"/>
          <w:lang w:val="it-IT"/>
        </w:rPr>
        <w:lastRenderedPageBreak/>
        <w:t>Dettaglio</w:t>
      </w:r>
      <w:r w:rsidR="00D87EDA" w:rsidRPr="0003136D">
        <w:rPr>
          <w:sz w:val="20"/>
          <w:lang w:val="it-IT"/>
        </w:rPr>
        <w:t xml:space="preserve">: </w:t>
      </w:r>
      <w:r w:rsidR="00395FC2" w:rsidRPr="0003136D">
        <w:rPr>
          <w:sz w:val="20"/>
          <w:lang w:val="it-IT"/>
        </w:rPr>
        <w:t>alla scelt</w:t>
      </w:r>
      <w:r w:rsidR="00A93B6C" w:rsidRPr="0003136D">
        <w:rPr>
          <w:sz w:val="20"/>
          <w:lang w:val="it-IT"/>
        </w:rPr>
        <w:t xml:space="preserve">a </w:t>
      </w:r>
      <w:r w:rsidR="00C21036" w:rsidRPr="0003136D">
        <w:rPr>
          <w:sz w:val="20"/>
          <w:lang w:val="it-IT"/>
        </w:rPr>
        <w:t xml:space="preserve">della </w:t>
      </w:r>
      <w:r w:rsidR="00A93B6C" w:rsidRPr="0003136D">
        <w:rPr>
          <w:sz w:val="20"/>
          <w:lang w:val="it-IT"/>
        </w:rPr>
        <w:t xml:space="preserve">voce </w:t>
      </w:r>
      <w:r w:rsidR="00C21036" w:rsidRPr="0003136D">
        <w:rPr>
          <w:sz w:val="20"/>
          <w:lang w:val="it-IT"/>
        </w:rPr>
        <w:t xml:space="preserve">viene mostrato il </w:t>
      </w:r>
      <w:r w:rsidR="00252BB8" w:rsidRPr="0003136D">
        <w:rPr>
          <w:sz w:val="20"/>
          <w:lang w:val="it-IT"/>
        </w:rPr>
        <w:t>dettaglio della richiesta di pagamento</w:t>
      </w:r>
      <w:r w:rsidR="00D87EDA" w:rsidRPr="0003136D">
        <w:rPr>
          <w:sz w:val="20"/>
          <w:lang w:val="it-IT"/>
        </w:rPr>
        <w:t>;</w:t>
      </w:r>
      <w:r w:rsidR="00252BB8" w:rsidRPr="0003136D">
        <w:rPr>
          <w:sz w:val="20"/>
          <w:lang w:val="it-IT"/>
        </w:rPr>
        <w:t xml:space="preserve"> il </w:t>
      </w:r>
      <w:r w:rsidR="00D92D66" w:rsidRPr="0003136D">
        <w:rPr>
          <w:sz w:val="20"/>
          <w:lang w:val="it-IT"/>
        </w:rPr>
        <w:t xml:space="preserve">numero di </w:t>
      </w:r>
      <w:r w:rsidR="00252BB8" w:rsidRPr="0003136D">
        <w:rPr>
          <w:sz w:val="20"/>
          <w:lang w:val="it-IT"/>
        </w:rPr>
        <w:t>informazioni mostra</w:t>
      </w:r>
      <w:r w:rsidR="000A7997" w:rsidRPr="0003136D">
        <w:rPr>
          <w:sz w:val="20"/>
          <w:lang w:val="it-IT"/>
        </w:rPr>
        <w:t>t</w:t>
      </w:r>
      <w:r w:rsidR="00252BB8" w:rsidRPr="0003136D">
        <w:rPr>
          <w:sz w:val="20"/>
          <w:lang w:val="it-IT"/>
        </w:rPr>
        <w:t>e è relativo al</w:t>
      </w:r>
      <w:r w:rsidR="00E71FD1" w:rsidRPr="0003136D">
        <w:rPr>
          <w:sz w:val="20"/>
          <w:lang w:val="it-IT"/>
        </w:rPr>
        <w:t>lo stato in cui si trova la richiesta</w:t>
      </w:r>
      <w:r w:rsidR="00A312F7" w:rsidRPr="0003136D">
        <w:rPr>
          <w:sz w:val="20"/>
          <w:lang w:val="it-IT"/>
        </w:rPr>
        <w:t>;</w:t>
      </w:r>
      <w:r w:rsidR="00D92D66" w:rsidRPr="0003136D">
        <w:rPr>
          <w:sz w:val="20"/>
          <w:lang w:val="it-IT"/>
        </w:rPr>
        <w:t xml:space="preserve"> vengono mostrati </w:t>
      </w:r>
      <w:r w:rsidR="00A312F7" w:rsidRPr="0003136D">
        <w:rPr>
          <w:sz w:val="20"/>
          <w:lang w:val="it-IT"/>
        </w:rPr>
        <w:t xml:space="preserve">alcuni </w:t>
      </w:r>
      <w:r w:rsidR="00D92D66" w:rsidRPr="0003136D">
        <w:rPr>
          <w:sz w:val="20"/>
          <w:lang w:val="it-IT"/>
        </w:rPr>
        <w:t>dettagli</w:t>
      </w:r>
      <w:r w:rsidR="00A312F7" w:rsidRPr="0003136D">
        <w:rPr>
          <w:sz w:val="20"/>
          <w:lang w:val="it-IT"/>
        </w:rPr>
        <w:t>:</w:t>
      </w:r>
    </w:p>
    <w:p w14:paraId="35C79162" w14:textId="418A1A0D" w:rsidR="00E71FD1" w:rsidRDefault="00E71FD1" w:rsidP="00501454">
      <w:pPr>
        <w:keepNext/>
        <w:keepLines/>
        <w:numPr>
          <w:ilvl w:val="1"/>
          <w:numId w:val="17"/>
        </w:numPr>
        <w:rPr>
          <w:iCs/>
          <w:sz w:val="20"/>
          <w:lang w:val="it-IT"/>
        </w:rPr>
      </w:pPr>
      <w:r w:rsidRPr="00A95854">
        <w:rPr>
          <w:iCs/>
          <w:sz w:val="20"/>
          <w:lang w:val="it-IT"/>
        </w:rPr>
        <w:t>Richiesta in stato “</w:t>
      </w:r>
      <w:r w:rsidR="00A95854" w:rsidRPr="00A95854">
        <w:rPr>
          <w:iCs/>
          <w:sz w:val="20"/>
          <w:lang w:val="it-IT"/>
        </w:rPr>
        <w:t>DA PAGARE”:</w:t>
      </w:r>
    </w:p>
    <w:p w14:paraId="70E4732E" w14:textId="384FD915" w:rsidR="001C5CE5" w:rsidRDefault="001C5CE5" w:rsidP="001C5CE5">
      <w:pPr>
        <w:keepNext/>
        <w:keepLines/>
        <w:ind w:left="1440"/>
        <w:jc w:val="center"/>
        <w:rPr>
          <w:iCs/>
          <w:sz w:val="20"/>
          <w:lang w:val="it-IT"/>
        </w:rPr>
      </w:pPr>
      <w:r>
        <w:rPr>
          <w:noProof/>
        </w:rPr>
        <w:drawing>
          <wp:inline distT="0" distB="0" distL="0" distR="0" wp14:anchorId="6A47DA3C" wp14:editId="009345C0">
            <wp:extent cx="4449201" cy="3786291"/>
            <wp:effectExtent l="0" t="0" r="889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56794" cy="379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C8078" w14:textId="441CA654" w:rsidR="00A95854" w:rsidRPr="00A95854" w:rsidRDefault="00A95854" w:rsidP="00A95854">
      <w:pPr>
        <w:keepNext/>
        <w:keepLines/>
        <w:ind w:left="1440"/>
        <w:rPr>
          <w:iCs/>
          <w:sz w:val="20"/>
          <w:lang w:val="it-IT"/>
        </w:rPr>
      </w:pPr>
    </w:p>
    <w:p w14:paraId="3A8DCFF5" w14:textId="3FDF4ADF" w:rsidR="00A95854" w:rsidRPr="00F470CF" w:rsidRDefault="00A95854" w:rsidP="00501454">
      <w:pPr>
        <w:pStyle w:val="ListParagraph"/>
        <w:keepNext/>
        <w:keepLines/>
        <w:numPr>
          <w:ilvl w:val="1"/>
          <w:numId w:val="17"/>
        </w:numPr>
        <w:rPr>
          <w:sz w:val="20"/>
          <w:lang w:val="it-IT"/>
        </w:rPr>
      </w:pPr>
      <w:r w:rsidRPr="00F470CF">
        <w:rPr>
          <w:sz w:val="20"/>
          <w:lang w:val="it-IT"/>
        </w:rPr>
        <w:t>Richiesta in stato “PAGATA”:</w:t>
      </w:r>
    </w:p>
    <w:p w14:paraId="564EAFC1" w14:textId="3029A8E3" w:rsidR="00A95854" w:rsidRPr="00A95854" w:rsidRDefault="00E85AB8" w:rsidP="00A312F7">
      <w:pPr>
        <w:pStyle w:val="ListParagraph"/>
        <w:keepNext/>
        <w:keepLines/>
        <w:ind w:left="1440"/>
        <w:rPr>
          <w:sz w:val="20"/>
          <w:lang w:val="it-IT"/>
        </w:rPr>
      </w:pPr>
      <w:r>
        <w:rPr>
          <w:noProof/>
        </w:rPr>
        <w:drawing>
          <wp:inline distT="0" distB="0" distL="0" distR="0" wp14:anchorId="4940DE83" wp14:editId="0F142998">
            <wp:extent cx="4593932" cy="3690516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97424" cy="3693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9DB92" w14:textId="0E049683" w:rsidR="00A95854" w:rsidRPr="00F470CF" w:rsidRDefault="00A95854" w:rsidP="00501454">
      <w:pPr>
        <w:keepNext/>
        <w:keepLines/>
        <w:numPr>
          <w:ilvl w:val="1"/>
          <w:numId w:val="17"/>
        </w:numPr>
        <w:rPr>
          <w:sz w:val="20"/>
          <w:lang w:val="it-IT"/>
        </w:rPr>
      </w:pPr>
      <w:r w:rsidRPr="00F470CF">
        <w:rPr>
          <w:sz w:val="20"/>
          <w:lang w:val="it-IT"/>
        </w:rPr>
        <w:lastRenderedPageBreak/>
        <w:t>Richiesta in stato “</w:t>
      </w:r>
      <w:r w:rsidR="00DA162A" w:rsidRPr="00F470CF">
        <w:rPr>
          <w:sz w:val="20"/>
          <w:lang w:val="it-IT"/>
        </w:rPr>
        <w:t>BRUCIATA”:</w:t>
      </w:r>
    </w:p>
    <w:p w14:paraId="75AC09EA" w14:textId="4970302B" w:rsidR="00DA162A" w:rsidRPr="00A95854" w:rsidRDefault="00AC3D51" w:rsidP="00DA162A">
      <w:pPr>
        <w:keepNext/>
        <w:keepLines/>
        <w:ind w:left="1440"/>
        <w:rPr>
          <w:sz w:val="20"/>
          <w:lang w:val="it-IT"/>
        </w:rPr>
      </w:pPr>
      <w:r>
        <w:rPr>
          <w:noProof/>
        </w:rPr>
        <w:drawing>
          <wp:inline distT="0" distB="0" distL="0" distR="0" wp14:anchorId="6FF4BB28" wp14:editId="6585A3E5">
            <wp:extent cx="4867421" cy="405784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73475" cy="406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CC87B" w14:textId="70EE6E12" w:rsidR="00D87EDA" w:rsidRDefault="00325238" w:rsidP="00501454">
      <w:pPr>
        <w:keepNext/>
        <w:keepLines/>
        <w:numPr>
          <w:ilvl w:val="0"/>
          <w:numId w:val="17"/>
        </w:numPr>
        <w:ind w:left="425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Stampa avviso di pagamento</w:t>
      </w:r>
      <w:r w:rsidR="00D87EDA" w:rsidRPr="009D6CD4">
        <w:rPr>
          <w:sz w:val="20"/>
          <w:lang w:val="it-IT"/>
        </w:rPr>
        <w:t xml:space="preserve">: </w:t>
      </w:r>
      <w:r w:rsidR="00096AC2">
        <w:rPr>
          <w:sz w:val="20"/>
          <w:lang w:val="it-IT"/>
        </w:rPr>
        <w:t xml:space="preserve">alla scelta della voce viene prodotto il file PDF che </w:t>
      </w:r>
      <w:r w:rsidR="006B6425">
        <w:rPr>
          <w:sz w:val="20"/>
          <w:lang w:val="it-IT"/>
        </w:rPr>
        <w:t xml:space="preserve">contiene gli </w:t>
      </w:r>
      <w:r w:rsidR="00096AC2">
        <w:rPr>
          <w:sz w:val="20"/>
          <w:lang w:val="it-IT"/>
        </w:rPr>
        <w:t>Avvis</w:t>
      </w:r>
      <w:r w:rsidR="006B6425">
        <w:rPr>
          <w:sz w:val="20"/>
          <w:lang w:val="it-IT"/>
        </w:rPr>
        <w:t>i</w:t>
      </w:r>
      <w:r w:rsidR="00096AC2">
        <w:rPr>
          <w:sz w:val="20"/>
          <w:lang w:val="it-IT"/>
        </w:rPr>
        <w:t xml:space="preserve"> di Pagamento della p</w:t>
      </w:r>
      <w:r w:rsidR="006B6425">
        <w:rPr>
          <w:sz w:val="20"/>
          <w:lang w:val="it-IT"/>
        </w:rPr>
        <w:t>ratica; sarà possibile salvare il file sul proprio disco rigido e, eventualmente, stamparlo per procedere al pagamento in uno dei punti previsti</w:t>
      </w:r>
      <w:r w:rsidR="001F1BAA">
        <w:rPr>
          <w:sz w:val="20"/>
          <w:lang w:val="it-IT"/>
        </w:rPr>
        <w:t>, funzionalità dispo</w:t>
      </w:r>
      <w:r w:rsidR="004B3E74">
        <w:rPr>
          <w:sz w:val="20"/>
          <w:lang w:val="it-IT"/>
        </w:rPr>
        <w:t>n</w:t>
      </w:r>
      <w:r w:rsidR="001F1BAA">
        <w:rPr>
          <w:sz w:val="20"/>
          <w:lang w:val="it-IT"/>
        </w:rPr>
        <w:t>ibile se la richiesta</w:t>
      </w:r>
      <w:r w:rsidR="00FB1281">
        <w:rPr>
          <w:sz w:val="20"/>
          <w:lang w:val="it-IT"/>
        </w:rPr>
        <w:t xml:space="preserve"> di pagamento</w:t>
      </w:r>
      <w:r w:rsidR="001F1BAA">
        <w:rPr>
          <w:sz w:val="20"/>
          <w:lang w:val="it-IT"/>
        </w:rPr>
        <w:t xml:space="preserve"> è in stato DA PAGARE</w:t>
      </w:r>
      <w:r w:rsidR="006B6425">
        <w:rPr>
          <w:sz w:val="20"/>
          <w:lang w:val="it-IT"/>
        </w:rPr>
        <w:t>;</w:t>
      </w:r>
    </w:p>
    <w:p w14:paraId="34E310B2" w14:textId="44003F90" w:rsidR="00325238" w:rsidRPr="00325238" w:rsidRDefault="00325238" w:rsidP="00501454">
      <w:pPr>
        <w:keepNext/>
        <w:keepLines/>
        <w:numPr>
          <w:ilvl w:val="0"/>
          <w:numId w:val="17"/>
        </w:numPr>
        <w:ind w:left="425"/>
        <w:rPr>
          <w:i/>
          <w:sz w:val="20"/>
          <w:u w:val="single"/>
          <w:lang w:val="it-IT"/>
        </w:rPr>
      </w:pPr>
      <w:r w:rsidRPr="00325238">
        <w:rPr>
          <w:i/>
          <w:sz w:val="20"/>
          <w:u w:val="single"/>
          <w:lang w:val="it-IT"/>
        </w:rPr>
        <w:t>Paga Online</w:t>
      </w:r>
      <w:r w:rsidRPr="00325238">
        <w:rPr>
          <w:iCs/>
          <w:sz w:val="20"/>
          <w:lang w:val="it-IT"/>
        </w:rPr>
        <w:t>:</w:t>
      </w:r>
      <w:r w:rsidR="00296610">
        <w:rPr>
          <w:iCs/>
          <w:sz w:val="20"/>
          <w:lang w:val="it-IT"/>
        </w:rPr>
        <w:t xml:space="preserve"> alla selezione della voce </w:t>
      </w:r>
      <w:r w:rsidR="00AF1325">
        <w:rPr>
          <w:iCs/>
          <w:sz w:val="20"/>
          <w:lang w:val="it-IT"/>
        </w:rPr>
        <w:t xml:space="preserve">l’applicativo </w:t>
      </w:r>
      <w:r w:rsidR="00E92AEE">
        <w:rPr>
          <w:iCs/>
          <w:sz w:val="20"/>
          <w:lang w:val="it-IT"/>
        </w:rPr>
        <w:t xml:space="preserve">mostra il WISP di pagoPA: attraverso alcune maschere sarà possibile fornire i dati necessari ad effettuare il pagamento degli Avvisi di Addebito della pratica. Al termine dell’operazione si tornerà sul Portale dei Pagamenti in cui sarà possibile visualizzare </w:t>
      </w:r>
      <w:r w:rsidR="00BF1C2A">
        <w:rPr>
          <w:iCs/>
          <w:sz w:val="20"/>
          <w:lang w:val="it-IT"/>
        </w:rPr>
        <w:t>l’esito del pagamento;</w:t>
      </w:r>
    </w:p>
    <w:p w14:paraId="6CEF3824" w14:textId="03E55478" w:rsidR="00325238" w:rsidRDefault="00587357" w:rsidP="00501454">
      <w:pPr>
        <w:keepNext/>
        <w:keepLines/>
        <w:numPr>
          <w:ilvl w:val="0"/>
          <w:numId w:val="17"/>
        </w:numPr>
        <w:ind w:left="425"/>
        <w:rPr>
          <w:i/>
          <w:sz w:val="20"/>
          <w:u w:val="single"/>
          <w:lang w:val="it-IT"/>
        </w:rPr>
      </w:pPr>
      <w:r>
        <w:rPr>
          <w:i/>
          <w:sz w:val="20"/>
          <w:u w:val="single"/>
          <w:lang w:val="it-IT"/>
        </w:rPr>
        <w:t>Stampa ricevuta di pagamento</w:t>
      </w:r>
      <w:r w:rsidRPr="00BF1C2A">
        <w:rPr>
          <w:iCs/>
          <w:sz w:val="20"/>
          <w:u w:val="single"/>
          <w:lang w:val="it-IT"/>
        </w:rPr>
        <w:t>:</w:t>
      </w:r>
      <w:r w:rsidR="00BF1C2A">
        <w:rPr>
          <w:iCs/>
          <w:sz w:val="20"/>
          <w:lang w:val="it-IT"/>
        </w:rPr>
        <w:t xml:space="preserve"> alla scelta della </w:t>
      </w:r>
      <w:r w:rsidR="00732EF9">
        <w:rPr>
          <w:iCs/>
          <w:sz w:val="20"/>
          <w:lang w:val="it-IT"/>
        </w:rPr>
        <w:t xml:space="preserve">voce viene prodotto il file PDF che contiene le ricevute di pagamento degli Avvisi relativi alla pratica; sarà possibile salvare il file sul proprio disco rigido ed utilizzarlo come </w:t>
      </w:r>
      <w:r w:rsidR="00EF7CDE">
        <w:rPr>
          <w:iCs/>
          <w:sz w:val="20"/>
          <w:lang w:val="it-IT"/>
        </w:rPr>
        <w:t xml:space="preserve">liberatoria </w:t>
      </w:r>
      <w:r w:rsidR="009E6E1E">
        <w:rPr>
          <w:iCs/>
          <w:sz w:val="20"/>
          <w:lang w:val="it-IT"/>
        </w:rPr>
        <w:t>del pagamento</w:t>
      </w:r>
      <w:r w:rsidR="00D775C8">
        <w:rPr>
          <w:iCs/>
          <w:sz w:val="20"/>
          <w:lang w:val="it-IT"/>
        </w:rPr>
        <w:t>, funzionalità disponibile se la richiesta</w:t>
      </w:r>
      <w:r w:rsidR="00FB1281">
        <w:rPr>
          <w:iCs/>
          <w:sz w:val="20"/>
          <w:lang w:val="it-IT"/>
        </w:rPr>
        <w:t xml:space="preserve"> di pagamento</w:t>
      </w:r>
      <w:r w:rsidR="00D775C8">
        <w:rPr>
          <w:iCs/>
          <w:sz w:val="20"/>
          <w:lang w:val="it-IT"/>
        </w:rPr>
        <w:t xml:space="preserve"> è in stato PAGATA</w:t>
      </w:r>
      <w:r w:rsidR="009E6E1E">
        <w:rPr>
          <w:iCs/>
          <w:sz w:val="20"/>
          <w:lang w:val="it-IT"/>
        </w:rPr>
        <w:t>;</w:t>
      </w:r>
    </w:p>
    <w:p w14:paraId="5D104FC4" w14:textId="2884589B" w:rsidR="00D47756" w:rsidRPr="001003C7" w:rsidRDefault="00D47756" w:rsidP="00501454">
      <w:pPr>
        <w:keepNext/>
        <w:keepLines/>
        <w:numPr>
          <w:ilvl w:val="0"/>
          <w:numId w:val="17"/>
        </w:numPr>
        <w:ind w:left="425"/>
        <w:rPr>
          <w:i/>
          <w:sz w:val="20"/>
          <w:u w:val="single"/>
          <w:lang w:val="it-IT"/>
        </w:rPr>
      </w:pPr>
      <w:r>
        <w:rPr>
          <w:i/>
          <w:sz w:val="20"/>
          <w:u w:val="single"/>
          <w:lang w:val="it-IT"/>
        </w:rPr>
        <w:t>Annulla richiesta</w:t>
      </w:r>
      <w:r w:rsidRPr="009E6E1E">
        <w:rPr>
          <w:iCs/>
          <w:sz w:val="20"/>
          <w:lang w:val="it-IT"/>
        </w:rPr>
        <w:t>:</w:t>
      </w:r>
      <w:r w:rsidR="009E6E1E">
        <w:rPr>
          <w:iCs/>
          <w:sz w:val="20"/>
          <w:lang w:val="it-IT"/>
        </w:rPr>
        <w:t xml:space="preserve"> all’interno del dettaglio di una </w:t>
      </w:r>
      <w:r w:rsidR="00A14284">
        <w:rPr>
          <w:iCs/>
          <w:sz w:val="20"/>
          <w:lang w:val="it-IT"/>
        </w:rPr>
        <w:t xml:space="preserve">Richiesta di pagamento in stato “DA PAGARE” è possibile procedere, qualora ancora non si sia effettuato </w:t>
      </w:r>
      <w:r w:rsidR="00295679">
        <w:rPr>
          <w:iCs/>
          <w:sz w:val="20"/>
          <w:lang w:val="it-IT"/>
        </w:rPr>
        <w:t>il pagamento di almeno uno degli Avvisi della pratica, all’annullamento della richiesta.</w:t>
      </w:r>
    </w:p>
    <w:p w14:paraId="7847EC86" w14:textId="0A818595" w:rsidR="001003C7" w:rsidRPr="00325238" w:rsidRDefault="006E5AE4" w:rsidP="001003C7">
      <w:pPr>
        <w:keepNext/>
        <w:keepLines/>
        <w:ind w:left="425"/>
        <w:rPr>
          <w:i/>
          <w:sz w:val="20"/>
          <w:u w:val="single"/>
          <w:lang w:val="it-IT"/>
        </w:rPr>
      </w:pPr>
      <w:r>
        <w:rPr>
          <w:i/>
          <w:noProof/>
          <w:sz w:val="20"/>
          <w:u w:val="single"/>
          <w:lang w:val="it-IT"/>
        </w:rPr>
        <w:lastRenderedPageBreak/>
        <w:drawing>
          <wp:inline distT="0" distB="0" distL="0" distR="0" wp14:anchorId="25EE6844" wp14:editId="2D672828">
            <wp:extent cx="3611448" cy="2272748"/>
            <wp:effectExtent l="0" t="0" r="8255" b="0"/>
            <wp:docPr id="27" name="Picture 27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, text, application&#10;&#10;Description automatically generated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536" cy="228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3E38F" w14:textId="1CC39A16" w:rsidR="00D87EDA" w:rsidRPr="009D6CD4" w:rsidRDefault="00D87EDA" w:rsidP="00D87EDA">
      <w:pPr>
        <w:keepNext/>
        <w:keepLines/>
        <w:ind w:left="425"/>
        <w:rPr>
          <w:sz w:val="20"/>
          <w:lang w:val="it-IT"/>
        </w:rPr>
      </w:pPr>
    </w:p>
    <w:p w14:paraId="4BFDCCB9" w14:textId="784EEF15" w:rsidR="00D87EDA" w:rsidRPr="009D6CD4" w:rsidRDefault="001003C7" w:rsidP="00A3057F">
      <w:pPr>
        <w:ind w:left="425"/>
        <w:rPr>
          <w:sz w:val="20"/>
          <w:lang w:val="it-IT"/>
        </w:rPr>
      </w:pPr>
      <w:r>
        <w:rPr>
          <w:noProof/>
          <w:sz w:val="20"/>
          <w:lang w:val="it-IT"/>
        </w:rPr>
        <w:drawing>
          <wp:inline distT="0" distB="0" distL="0" distR="0" wp14:anchorId="0736E0DC" wp14:editId="641F7DE7">
            <wp:extent cx="3614688" cy="2513620"/>
            <wp:effectExtent l="0" t="0" r="5080" b="1270"/>
            <wp:docPr id="19" name="Picture 19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Graphical user interface, text, application, chat or text message&#10;&#10;Description automatically generated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6875" cy="252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96B24" w14:textId="5B3B7A37" w:rsidR="00D87EDA" w:rsidRPr="009D6CD4" w:rsidRDefault="00D87EDA" w:rsidP="00D87EDA">
      <w:pPr>
        <w:keepNext/>
        <w:keepLines/>
        <w:rPr>
          <w:sz w:val="20"/>
          <w:lang w:val="it-IT"/>
        </w:rPr>
      </w:pPr>
    </w:p>
    <w:p w14:paraId="2D200B43" w14:textId="77777777" w:rsidR="00D87EDA" w:rsidRPr="009D6CD4" w:rsidRDefault="00D87EDA" w:rsidP="00D87EDA">
      <w:pPr>
        <w:rPr>
          <w:sz w:val="20"/>
          <w:lang w:val="it-IT"/>
        </w:rPr>
      </w:pPr>
    </w:p>
    <w:p w14:paraId="415CD23F" w14:textId="77777777" w:rsidR="00D87EDA" w:rsidRPr="009D6CD4" w:rsidRDefault="00D87EDA" w:rsidP="00D87EDA">
      <w:pPr>
        <w:rPr>
          <w:sz w:val="20"/>
          <w:lang w:val="it-IT"/>
        </w:rPr>
      </w:pPr>
    </w:p>
    <w:p w14:paraId="20FA8A9D" w14:textId="77777777" w:rsidR="00D87EDA" w:rsidRPr="009D6CD4" w:rsidRDefault="00D87EDA" w:rsidP="00D87EDA">
      <w:pPr>
        <w:rPr>
          <w:sz w:val="20"/>
          <w:lang w:val="it-IT"/>
        </w:rPr>
      </w:pPr>
    </w:p>
    <w:p w14:paraId="1A0F680C" w14:textId="00CF1CC0" w:rsidR="003927AA" w:rsidRPr="00866B9D" w:rsidRDefault="003927AA" w:rsidP="003927AA">
      <w:pPr>
        <w:pStyle w:val="Heading1"/>
        <w:rPr>
          <w:b/>
          <w:sz w:val="28"/>
          <w:szCs w:val="28"/>
          <w:lang w:val="it-IT"/>
        </w:rPr>
      </w:pPr>
      <w:bookmarkStart w:id="64" w:name="_Toc115880987"/>
      <w:r w:rsidRPr="00866B9D">
        <w:rPr>
          <w:b/>
          <w:sz w:val="28"/>
          <w:szCs w:val="28"/>
          <w:lang w:val="it-IT"/>
        </w:rPr>
        <w:lastRenderedPageBreak/>
        <w:t>VERIFIC</w:t>
      </w:r>
      <w:r w:rsidR="00866B9D" w:rsidRPr="00866B9D">
        <w:rPr>
          <w:b/>
          <w:sz w:val="28"/>
          <w:szCs w:val="28"/>
          <w:lang w:val="it-IT"/>
        </w:rPr>
        <w:t>A</w:t>
      </w:r>
      <w:r w:rsidRPr="00866B9D">
        <w:rPr>
          <w:b/>
          <w:sz w:val="28"/>
          <w:szCs w:val="28"/>
          <w:lang w:val="it-IT"/>
        </w:rPr>
        <w:t xml:space="preserve"> PAGAMENTI</w:t>
      </w:r>
      <w:bookmarkEnd w:id="64"/>
    </w:p>
    <w:p w14:paraId="7355D74B" w14:textId="77777777" w:rsidR="00AE0D4C" w:rsidRDefault="00AE0D4C" w:rsidP="00AE0D4C">
      <w:pPr>
        <w:rPr>
          <w:lang w:val="it-IT"/>
        </w:rPr>
      </w:pPr>
    </w:p>
    <w:p w14:paraId="5C174D74" w14:textId="77777777" w:rsidR="003927AA" w:rsidRDefault="003927AA" w:rsidP="003927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65" w:name="_Toc115880988"/>
      <w:r w:rsidRPr="009D6CD4">
        <w:rPr>
          <w:rFonts w:ascii="Arial" w:hAnsi="Arial"/>
          <w:sz w:val="20"/>
          <w:szCs w:val="20"/>
          <w:lang w:val="it-IT"/>
        </w:rPr>
        <w:t>Applicabilità</w:t>
      </w:r>
      <w:bookmarkEnd w:id="65"/>
    </w:p>
    <w:p w14:paraId="76069127" w14:textId="22ADAC3D" w:rsidR="002F4CC5" w:rsidRPr="00CF2662" w:rsidRDefault="002F4CC5" w:rsidP="002F4CC5">
      <w:pPr>
        <w:rPr>
          <w:color w:val="000000"/>
          <w:sz w:val="20"/>
          <w:lang w:val="it-IT"/>
        </w:rPr>
      </w:pPr>
      <w:r w:rsidRPr="00CF2662">
        <w:rPr>
          <w:color w:val="000000"/>
          <w:sz w:val="20"/>
          <w:lang w:val="it-IT"/>
        </w:rPr>
        <w:t>Voce di Menù raggiungibile da</w:t>
      </w:r>
      <w:r w:rsidR="004B19AB" w:rsidRPr="00CF2662">
        <w:rPr>
          <w:color w:val="000000"/>
          <w:sz w:val="20"/>
          <w:lang w:val="it-IT"/>
        </w:rPr>
        <w:t xml:space="preserve"> “Verifiche”</w:t>
      </w:r>
      <w:r w:rsidR="004B19AB" w:rsidRPr="00CF2662">
        <w:rPr>
          <w:color w:val="000000"/>
          <w:sz w:val="20"/>
          <w:lang w:val="it-IT"/>
        </w:rPr>
        <w:sym w:font="Wingdings" w:char="F0E0"/>
      </w:r>
      <w:r w:rsidR="004B19AB" w:rsidRPr="00CF2662">
        <w:rPr>
          <w:color w:val="000000"/>
          <w:sz w:val="20"/>
          <w:lang w:val="it-IT"/>
        </w:rPr>
        <w:t>”Verifica Pagamenti”</w:t>
      </w:r>
    </w:p>
    <w:p w14:paraId="1EE6C049" w14:textId="3F39F7D9" w:rsidR="00BC42E6" w:rsidRPr="00BC42E6" w:rsidRDefault="00BC42E6" w:rsidP="006F3CB2">
      <w:pPr>
        <w:spacing w:before="100" w:after="100" w:line="280" w:lineRule="exact"/>
        <w:jc w:val="both"/>
        <w:rPr>
          <w:lang w:val="it-IT"/>
        </w:rPr>
      </w:pPr>
      <w:r w:rsidRPr="009D6CD4">
        <w:rPr>
          <w:color w:val="000000"/>
          <w:sz w:val="20"/>
          <w:lang w:val="it-IT"/>
        </w:rPr>
        <w:t>Attraverso tale funzionalità</w:t>
      </w:r>
      <w:r w:rsidR="00CC63A6">
        <w:rPr>
          <w:color w:val="000000"/>
          <w:sz w:val="20"/>
          <w:lang w:val="it-IT"/>
        </w:rPr>
        <w:t xml:space="preserve"> si</w:t>
      </w:r>
      <w:r w:rsidRPr="009D6CD4">
        <w:rPr>
          <w:color w:val="000000"/>
          <w:sz w:val="20"/>
          <w:lang w:val="it-IT"/>
        </w:rPr>
        <w:t xml:space="preserve"> </w:t>
      </w:r>
      <w:r w:rsidR="00BC1379">
        <w:rPr>
          <w:color w:val="000000"/>
          <w:sz w:val="20"/>
          <w:lang w:val="it-IT"/>
        </w:rPr>
        <w:t>visualizza</w:t>
      </w:r>
      <w:r>
        <w:rPr>
          <w:color w:val="000000"/>
          <w:sz w:val="20"/>
          <w:lang w:val="it-IT"/>
        </w:rPr>
        <w:t xml:space="preserve"> lista </w:t>
      </w:r>
      <w:r w:rsidR="006F3CB2">
        <w:rPr>
          <w:color w:val="000000"/>
          <w:sz w:val="20"/>
          <w:lang w:val="it-IT"/>
        </w:rPr>
        <w:t>dei crediti disponibili</w:t>
      </w:r>
      <w:r w:rsidR="002F4CC5">
        <w:rPr>
          <w:color w:val="000000"/>
          <w:sz w:val="20"/>
          <w:lang w:val="it-IT"/>
        </w:rPr>
        <w:t>.</w:t>
      </w:r>
    </w:p>
    <w:p w14:paraId="296400D7" w14:textId="0553D48E" w:rsidR="00A1188C" w:rsidRDefault="00CC7C73" w:rsidP="00A1188C">
      <w:pPr>
        <w:rPr>
          <w:lang w:val="it-IT"/>
        </w:rPr>
      </w:pPr>
      <w:r>
        <w:rPr>
          <w:noProof/>
        </w:rPr>
        <w:drawing>
          <wp:inline distT="0" distB="0" distL="0" distR="0" wp14:anchorId="7C0E0BF2" wp14:editId="2AF0BA1D">
            <wp:extent cx="5276215" cy="3826510"/>
            <wp:effectExtent l="0" t="0" r="635" b="254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4073D" w14:textId="35D94FD7" w:rsidR="006F3CB2" w:rsidRPr="00A1188C" w:rsidRDefault="006F3CB2" w:rsidP="00A1188C">
      <w:pPr>
        <w:rPr>
          <w:lang w:val="it-IT"/>
        </w:rPr>
      </w:pPr>
    </w:p>
    <w:p w14:paraId="43C2E49F" w14:textId="77777777" w:rsidR="00A1188C" w:rsidRDefault="00A1188C" w:rsidP="00A1188C">
      <w:pPr>
        <w:pStyle w:val="Heading2"/>
        <w:rPr>
          <w:rFonts w:ascii="Arial" w:hAnsi="Arial"/>
          <w:sz w:val="20"/>
          <w:szCs w:val="20"/>
          <w:lang w:val="it-IT"/>
        </w:rPr>
      </w:pPr>
      <w:bookmarkStart w:id="66" w:name="_Toc115880989"/>
      <w:r w:rsidRPr="009D6CD4">
        <w:rPr>
          <w:rFonts w:ascii="Arial" w:hAnsi="Arial"/>
          <w:sz w:val="20"/>
          <w:szCs w:val="20"/>
          <w:lang w:val="it-IT"/>
        </w:rPr>
        <w:t>Descrizione dei campi</w:t>
      </w:r>
      <w:bookmarkEnd w:id="66"/>
    </w:p>
    <w:p w14:paraId="3E1300F2" w14:textId="77777777" w:rsidR="00CF2662" w:rsidRDefault="00CF2662" w:rsidP="00CF2662">
      <w:pPr>
        <w:rPr>
          <w:lang w:val="it-IT"/>
        </w:rPr>
      </w:pPr>
    </w:p>
    <w:p w14:paraId="7923661E" w14:textId="5D39D8AE" w:rsidR="00CF2662" w:rsidRPr="002F4CC5" w:rsidRDefault="00CF2662" w:rsidP="00CF2662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>ambito</w:t>
      </w:r>
      <w:r w:rsidRPr="00EF11BE">
        <w:rPr>
          <w:color w:val="000000"/>
          <w:sz w:val="20"/>
          <w:lang w:val="it-IT"/>
        </w:rPr>
        <w:t>:</w:t>
      </w:r>
      <w:r>
        <w:rPr>
          <w:color w:val="000000"/>
          <w:sz w:val="20"/>
          <w:lang w:val="it-IT"/>
        </w:rPr>
        <w:t xml:space="preserve"> mostra il tariffario correlato alla specifica tariffa (Nazionale, Trento, Bolzano).</w:t>
      </w:r>
    </w:p>
    <w:p w14:paraId="61C3B72D" w14:textId="20B0099C" w:rsidR="00CF2662" w:rsidRDefault="00CF2662" w:rsidP="00CF2662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>Tariffa</w:t>
      </w:r>
      <w:r w:rsidRPr="00EF11BE">
        <w:rPr>
          <w:color w:val="000000"/>
          <w:sz w:val="20"/>
          <w:lang w:val="it-IT"/>
        </w:rPr>
        <w:t xml:space="preserve">: </w:t>
      </w:r>
      <w:r>
        <w:rPr>
          <w:color w:val="000000"/>
          <w:sz w:val="20"/>
          <w:lang w:val="it-IT"/>
        </w:rPr>
        <w:t>mostra</w:t>
      </w:r>
      <w:r w:rsidR="0046787B">
        <w:rPr>
          <w:color w:val="000000"/>
          <w:sz w:val="20"/>
          <w:lang w:val="it-IT"/>
        </w:rPr>
        <w:t xml:space="preserve"> il codice tariffa concatenato con la descrizione della tariffa</w:t>
      </w:r>
      <w:r w:rsidR="00152D81">
        <w:rPr>
          <w:color w:val="000000"/>
          <w:sz w:val="20"/>
          <w:lang w:val="it-IT"/>
        </w:rPr>
        <w:t xml:space="preserve">. Per </w:t>
      </w:r>
      <w:r w:rsidR="0046787B">
        <w:rPr>
          <w:color w:val="000000"/>
          <w:sz w:val="20"/>
          <w:lang w:val="it-IT"/>
        </w:rPr>
        <w:t xml:space="preserve">le nuove tariffe il codice è seguito dagli importi </w:t>
      </w:r>
      <w:r w:rsidR="00152D81">
        <w:rPr>
          <w:color w:val="000000"/>
          <w:sz w:val="20"/>
          <w:lang w:val="it-IT"/>
        </w:rPr>
        <w:t>da pagare, per le vecchie tariffe è un testo descrittivo</w:t>
      </w:r>
      <w:r>
        <w:rPr>
          <w:color w:val="000000"/>
          <w:sz w:val="20"/>
          <w:lang w:val="it-IT"/>
        </w:rPr>
        <w:t>.</w:t>
      </w:r>
    </w:p>
    <w:p w14:paraId="3721A160" w14:textId="06F51C45" w:rsidR="00CF2662" w:rsidRPr="00152D81" w:rsidRDefault="00CF2662" w:rsidP="00CF2662">
      <w:pPr>
        <w:numPr>
          <w:ilvl w:val="1"/>
          <w:numId w:val="15"/>
        </w:numPr>
        <w:spacing w:before="0"/>
        <w:ind w:left="426" w:hanging="425"/>
        <w:jc w:val="both"/>
        <w:rPr>
          <w:iCs/>
          <w:color w:val="000000"/>
          <w:sz w:val="20"/>
          <w:lang w:val="it-IT"/>
        </w:rPr>
      </w:pPr>
      <w:r>
        <w:rPr>
          <w:i/>
          <w:color w:val="000000"/>
          <w:sz w:val="20"/>
          <w:lang w:val="it-IT"/>
        </w:rPr>
        <w:t xml:space="preserve">Numero richieste: </w:t>
      </w:r>
      <w:r w:rsidR="00152D81" w:rsidRPr="00152D81">
        <w:rPr>
          <w:iCs/>
          <w:color w:val="000000"/>
          <w:sz w:val="20"/>
          <w:lang w:val="it-IT"/>
        </w:rPr>
        <w:t>il numero di richieste di pagamento presenti nel cassetto dell’operato re per quel tipo</w:t>
      </w:r>
    </w:p>
    <w:p w14:paraId="0937926E" w14:textId="77777777" w:rsidR="00CF2662" w:rsidRPr="00CF2662" w:rsidRDefault="00CF2662" w:rsidP="00CF2662">
      <w:pPr>
        <w:rPr>
          <w:lang w:val="it-IT"/>
        </w:rPr>
      </w:pPr>
    </w:p>
    <w:p w14:paraId="40988DFD" w14:textId="77777777" w:rsidR="00A1188C" w:rsidRPr="009D6CD4" w:rsidRDefault="00A1188C" w:rsidP="00A1188C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378BE78C" w14:textId="77777777" w:rsidR="00A1188C" w:rsidRDefault="00A1188C" w:rsidP="00A1188C">
      <w:pPr>
        <w:pStyle w:val="Heading2"/>
        <w:rPr>
          <w:rFonts w:ascii="Arial" w:hAnsi="Arial"/>
          <w:sz w:val="20"/>
          <w:szCs w:val="20"/>
          <w:lang w:val="it-IT"/>
        </w:rPr>
      </w:pPr>
      <w:bookmarkStart w:id="67" w:name="_Toc115880990"/>
      <w:r w:rsidRPr="009D6CD4">
        <w:rPr>
          <w:rFonts w:ascii="Arial" w:hAnsi="Arial"/>
          <w:sz w:val="20"/>
          <w:szCs w:val="20"/>
          <w:lang w:val="it-IT"/>
        </w:rPr>
        <w:t>Operazioni consentite</w:t>
      </w:r>
      <w:bookmarkEnd w:id="67"/>
    </w:p>
    <w:p w14:paraId="111577C7" w14:textId="3B1E0EAE" w:rsidR="00CF2662" w:rsidRPr="002F4CC5" w:rsidRDefault="00CF2662" w:rsidP="00CF2662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color w:val="000000"/>
          <w:sz w:val="20"/>
          <w:u w:val="single"/>
          <w:lang w:val="it-IT"/>
        </w:rPr>
        <w:t>Ri</w:t>
      </w:r>
      <w:r w:rsidRPr="00CF2662">
        <w:rPr>
          <w:i/>
          <w:color w:val="000000"/>
          <w:sz w:val="20"/>
          <w:u w:val="single"/>
          <w:lang w:val="it-IT"/>
        </w:rPr>
        <w:t>cerca</w:t>
      </w:r>
      <w:r w:rsidRPr="00EF11BE">
        <w:rPr>
          <w:color w:val="000000"/>
          <w:sz w:val="20"/>
          <w:lang w:val="it-IT"/>
        </w:rPr>
        <w:t xml:space="preserve">: </w:t>
      </w:r>
      <w:r>
        <w:rPr>
          <w:color w:val="000000"/>
          <w:sz w:val="20"/>
          <w:lang w:val="it-IT"/>
        </w:rPr>
        <w:t xml:space="preserve">consente di filtrare la lista completa </w:t>
      </w:r>
      <w:r w:rsidRPr="002F4CC5">
        <w:rPr>
          <w:color w:val="000000"/>
          <w:sz w:val="20"/>
          <w:lang w:val="it-IT"/>
        </w:rPr>
        <w:t>usando porzioni di parole che identificano una tariffa (Vecchi o Nuova che sia) o un tipo pratica</w:t>
      </w:r>
      <w:r>
        <w:rPr>
          <w:color w:val="000000"/>
          <w:sz w:val="20"/>
          <w:lang w:val="it-IT"/>
        </w:rPr>
        <w:t xml:space="preserve"> presente tra i crediti dell’operatore professionale.</w:t>
      </w:r>
    </w:p>
    <w:p w14:paraId="46A466B3" w14:textId="34E7800E" w:rsidR="00D87EDA" w:rsidRDefault="00D87EDA" w:rsidP="00D87EDA">
      <w:pPr>
        <w:rPr>
          <w:sz w:val="20"/>
          <w:lang w:val="it-IT"/>
        </w:rPr>
      </w:pPr>
    </w:p>
    <w:p w14:paraId="03E8D4ED" w14:textId="38EDA2E4" w:rsidR="003927AA" w:rsidRDefault="003927AA" w:rsidP="003927AA">
      <w:pPr>
        <w:pStyle w:val="Heading1"/>
        <w:rPr>
          <w:b/>
          <w:sz w:val="28"/>
          <w:szCs w:val="28"/>
          <w:lang w:val="it-IT"/>
        </w:rPr>
      </w:pPr>
      <w:bookmarkStart w:id="68" w:name="_Toc115880991"/>
      <w:r>
        <w:rPr>
          <w:b/>
          <w:sz w:val="28"/>
          <w:szCs w:val="28"/>
          <w:lang w:val="it-IT"/>
        </w:rPr>
        <w:lastRenderedPageBreak/>
        <w:t>BOLLETTINI</w:t>
      </w:r>
      <w:bookmarkEnd w:id="68"/>
    </w:p>
    <w:p w14:paraId="4F6F14EA" w14:textId="77777777" w:rsidR="001A3384" w:rsidRDefault="001A3384" w:rsidP="001A3384">
      <w:pPr>
        <w:rPr>
          <w:lang w:val="it-IT"/>
        </w:rPr>
      </w:pPr>
    </w:p>
    <w:p w14:paraId="65EFB99F" w14:textId="732AFB41" w:rsidR="001A3384" w:rsidRPr="001A3384" w:rsidRDefault="001A3384" w:rsidP="001A3384">
      <w:pPr>
        <w:rPr>
          <w:lang w:val="it-IT"/>
        </w:rPr>
      </w:pPr>
    </w:p>
    <w:p w14:paraId="163D3FB3" w14:textId="77777777" w:rsidR="003927AA" w:rsidRDefault="003927AA" w:rsidP="003927AA">
      <w:pPr>
        <w:pStyle w:val="Heading2"/>
        <w:rPr>
          <w:rFonts w:ascii="Arial" w:hAnsi="Arial"/>
          <w:sz w:val="20"/>
          <w:szCs w:val="20"/>
          <w:lang w:val="it-IT"/>
        </w:rPr>
      </w:pPr>
      <w:bookmarkStart w:id="69" w:name="_Toc115880992"/>
      <w:r w:rsidRPr="009D6CD4">
        <w:rPr>
          <w:rFonts w:ascii="Arial" w:hAnsi="Arial"/>
          <w:sz w:val="20"/>
          <w:szCs w:val="20"/>
          <w:lang w:val="it-IT"/>
        </w:rPr>
        <w:t>Applicabilità</w:t>
      </w:r>
      <w:bookmarkEnd w:id="69"/>
    </w:p>
    <w:p w14:paraId="3FEE03B6" w14:textId="12A493BE" w:rsidR="00BC42E6" w:rsidRPr="00BC42E6" w:rsidRDefault="00BC42E6" w:rsidP="00AE0717">
      <w:pPr>
        <w:spacing w:before="100" w:after="100" w:line="280" w:lineRule="exact"/>
        <w:jc w:val="both"/>
        <w:rPr>
          <w:lang w:val="it-IT"/>
        </w:rPr>
      </w:pPr>
      <w:r w:rsidRPr="009D6CD4">
        <w:rPr>
          <w:color w:val="000000"/>
          <w:sz w:val="20"/>
          <w:lang w:val="it-IT"/>
        </w:rPr>
        <w:t xml:space="preserve">Attraverso tale funzionalità è possibile </w:t>
      </w:r>
      <w:r w:rsidR="00AE0717">
        <w:rPr>
          <w:color w:val="000000"/>
          <w:sz w:val="20"/>
          <w:lang w:val="it-IT"/>
        </w:rPr>
        <w:t>ottenere la lista dei codici bollettini associati ai crediti o bollettini online posseduti dall’utente.</w:t>
      </w:r>
    </w:p>
    <w:p w14:paraId="3E968ABE" w14:textId="77777777" w:rsidR="00A1188C" w:rsidRDefault="00A1188C" w:rsidP="00A1188C">
      <w:pPr>
        <w:rPr>
          <w:lang w:val="it-IT"/>
        </w:rPr>
      </w:pPr>
    </w:p>
    <w:p w14:paraId="5677563A" w14:textId="43232822" w:rsidR="00A1188C" w:rsidRPr="00A1188C" w:rsidRDefault="005B632B" w:rsidP="00A1188C">
      <w:pPr>
        <w:rPr>
          <w:lang w:val="it-IT"/>
        </w:rPr>
      </w:pPr>
      <w:r>
        <w:rPr>
          <w:noProof/>
        </w:rPr>
        <w:drawing>
          <wp:inline distT="0" distB="0" distL="0" distR="0" wp14:anchorId="36C76A4F" wp14:editId="32DBA649">
            <wp:extent cx="5276215" cy="1631950"/>
            <wp:effectExtent l="0" t="0" r="635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4381C" w14:textId="77777777" w:rsidR="003927AA" w:rsidRPr="009D6CD4" w:rsidRDefault="003927AA" w:rsidP="00D87EDA">
      <w:pPr>
        <w:rPr>
          <w:sz w:val="20"/>
          <w:lang w:val="it-IT"/>
        </w:rPr>
      </w:pPr>
    </w:p>
    <w:p w14:paraId="307EE133" w14:textId="77777777" w:rsidR="00A1188C" w:rsidRPr="009D6CD4" w:rsidRDefault="00A1188C" w:rsidP="00A1188C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0E924017" w14:textId="77777777" w:rsidR="00A1188C" w:rsidRDefault="00A1188C" w:rsidP="00A1188C">
      <w:pPr>
        <w:pStyle w:val="Heading2"/>
        <w:rPr>
          <w:rFonts w:ascii="Arial" w:hAnsi="Arial"/>
          <w:sz w:val="20"/>
          <w:szCs w:val="20"/>
          <w:lang w:val="it-IT"/>
        </w:rPr>
      </w:pPr>
      <w:bookmarkStart w:id="70" w:name="_Toc115880993"/>
      <w:r w:rsidRPr="009D6CD4">
        <w:rPr>
          <w:rFonts w:ascii="Arial" w:hAnsi="Arial"/>
          <w:sz w:val="20"/>
          <w:szCs w:val="20"/>
          <w:lang w:val="it-IT"/>
        </w:rPr>
        <w:t>Operazioni consentite</w:t>
      </w:r>
      <w:bookmarkEnd w:id="70"/>
    </w:p>
    <w:p w14:paraId="0E3160CB" w14:textId="311AB07E" w:rsidR="009D6CD4" w:rsidRDefault="00826E84" w:rsidP="003C6078">
      <w:pPr>
        <w:numPr>
          <w:ilvl w:val="0"/>
          <w:numId w:val="17"/>
        </w:numPr>
        <w:ind w:left="426"/>
        <w:rPr>
          <w:sz w:val="20"/>
          <w:lang w:val="it-IT"/>
        </w:rPr>
      </w:pPr>
      <w:r>
        <w:rPr>
          <w:i/>
          <w:sz w:val="20"/>
          <w:u w:val="single"/>
          <w:lang w:val="it-IT"/>
        </w:rPr>
        <w:t>Scarica Excel</w:t>
      </w:r>
      <w:r w:rsidRPr="009D6CD4">
        <w:rPr>
          <w:sz w:val="20"/>
          <w:lang w:val="it-IT"/>
        </w:rPr>
        <w:t xml:space="preserve">: </w:t>
      </w:r>
      <w:r w:rsidRPr="00EB4269">
        <w:rPr>
          <w:sz w:val="20"/>
          <w:lang w:val="it-IT"/>
        </w:rPr>
        <w:t>la funzionalità</w:t>
      </w:r>
      <w:r>
        <w:rPr>
          <w:sz w:val="20"/>
          <w:lang w:val="it-IT"/>
        </w:rPr>
        <w:t xml:space="preserve">, consente di scaricale </w:t>
      </w:r>
      <w:r w:rsidR="003C6078">
        <w:rPr>
          <w:sz w:val="20"/>
          <w:lang w:val="it-IT"/>
        </w:rPr>
        <w:t>la lista dei codici</w:t>
      </w:r>
      <w:r w:rsidR="00AE0717">
        <w:rPr>
          <w:sz w:val="20"/>
          <w:lang w:val="it-IT"/>
        </w:rPr>
        <w:t xml:space="preserve"> dei </w:t>
      </w:r>
      <w:r w:rsidR="003C6078">
        <w:rPr>
          <w:sz w:val="20"/>
          <w:lang w:val="it-IT"/>
        </w:rPr>
        <w:t>bollettini bruciabili relativi ai crediti o ai bollett</w:t>
      </w:r>
      <w:r w:rsidR="00AE0717">
        <w:rPr>
          <w:sz w:val="20"/>
          <w:lang w:val="it-IT"/>
        </w:rPr>
        <w:t>i</w:t>
      </w:r>
      <w:r w:rsidR="003C6078">
        <w:rPr>
          <w:sz w:val="20"/>
          <w:lang w:val="it-IT"/>
        </w:rPr>
        <w:t>ni online acquistati sul sito di Poste Motori e non utilizzati</w:t>
      </w:r>
    </w:p>
    <w:p w14:paraId="2E503C43" w14:textId="77777777" w:rsidR="00984F18" w:rsidRDefault="00984F18" w:rsidP="00984F18">
      <w:pPr>
        <w:ind w:left="426"/>
        <w:rPr>
          <w:sz w:val="20"/>
          <w:lang w:val="it-IT"/>
        </w:rPr>
      </w:pPr>
    </w:p>
    <w:p w14:paraId="4237F33D" w14:textId="4648546F" w:rsidR="003C6078" w:rsidRPr="003C6078" w:rsidRDefault="003C6078" w:rsidP="003C6078">
      <w:pPr>
        <w:ind w:left="66"/>
        <w:rPr>
          <w:b/>
          <w:bCs/>
          <w:sz w:val="14"/>
          <w:szCs w:val="14"/>
          <w:lang w:val="it-IT"/>
        </w:rPr>
      </w:pPr>
      <w:r w:rsidRPr="003C6078">
        <w:rPr>
          <w:b/>
          <w:bCs/>
          <w:i/>
          <w:sz w:val="14"/>
          <w:szCs w:val="14"/>
          <w:lang w:val="it-IT"/>
        </w:rPr>
        <w:t>Esempio del file</w:t>
      </w:r>
    </w:p>
    <w:p w14:paraId="112F8362" w14:textId="632D7B16" w:rsidR="00B33327" w:rsidRDefault="00984F18" w:rsidP="00984F18">
      <w:pPr>
        <w:spacing w:before="0" w:after="0"/>
        <w:rPr>
          <w:sz w:val="20"/>
          <w:lang w:val="it-IT"/>
        </w:rPr>
      </w:pPr>
      <w:r>
        <w:rPr>
          <w:noProof/>
        </w:rPr>
        <w:drawing>
          <wp:inline distT="0" distB="0" distL="0" distR="0" wp14:anchorId="62D7F6EC" wp14:editId="405E6766">
            <wp:extent cx="5276215" cy="122301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B1B44" w14:textId="77777777" w:rsidR="00866B9D" w:rsidRDefault="00866B9D" w:rsidP="00B33327">
      <w:pPr>
        <w:rPr>
          <w:sz w:val="20"/>
          <w:lang w:val="it-IT"/>
        </w:rPr>
      </w:pPr>
    </w:p>
    <w:p w14:paraId="6A159F48" w14:textId="77777777" w:rsidR="006A1388" w:rsidRDefault="006A1388" w:rsidP="00B33327">
      <w:pPr>
        <w:rPr>
          <w:sz w:val="20"/>
          <w:lang w:val="it-IT"/>
        </w:rPr>
      </w:pPr>
    </w:p>
    <w:p w14:paraId="3F288FA5" w14:textId="1E6A489F" w:rsidR="006A1388" w:rsidRDefault="00FB117A" w:rsidP="006A1388">
      <w:pPr>
        <w:pStyle w:val="Heading1"/>
        <w:rPr>
          <w:b/>
          <w:sz w:val="28"/>
          <w:szCs w:val="28"/>
          <w:lang w:val="it-IT"/>
        </w:rPr>
      </w:pPr>
      <w:bookmarkStart w:id="71" w:name="_Toc115880994"/>
      <w:r>
        <w:rPr>
          <w:b/>
          <w:sz w:val="28"/>
          <w:szCs w:val="28"/>
          <w:lang w:val="it-IT"/>
        </w:rPr>
        <w:lastRenderedPageBreak/>
        <w:t>INTRODUZIONE del nuovo modello di tariffario</w:t>
      </w:r>
      <w:bookmarkEnd w:id="71"/>
    </w:p>
    <w:p w14:paraId="121B7819" w14:textId="77777777" w:rsidR="006A1388" w:rsidRDefault="006A1388" w:rsidP="006A1388">
      <w:pPr>
        <w:rPr>
          <w:lang w:val="it-IT"/>
        </w:rPr>
      </w:pPr>
    </w:p>
    <w:p w14:paraId="42DB11AD" w14:textId="77777777" w:rsidR="006A1388" w:rsidRPr="003A61BB" w:rsidRDefault="006A1388" w:rsidP="006A1388">
      <w:pPr>
        <w:jc w:val="both"/>
        <w:rPr>
          <w:color w:val="000000"/>
          <w:sz w:val="20"/>
          <w:lang w:val="it-IT"/>
        </w:rPr>
      </w:pPr>
      <w:r w:rsidRPr="003A61BB">
        <w:rPr>
          <w:color w:val="000000"/>
          <w:sz w:val="20"/>
          <w:lang w:val="it-IT"/>
        </w:rPr>
        <w:t>Il nuovo modello di tariffario</w:t>
      </w:r>
      <w:r>
        <w:rPr>
          <w:color w:val="000000"/>
          <w:sz w:val="20"/>
          <w:lang w:val="it-IT"/>
        </w:rPr>
        <w:t xml:space="preserve"> </w:t>
      </w:r>
      <w:r w:rsidRPr="003A61BB">
        <w:rPr>
          <w:color w:val="000000"/>
          <w:sz w:val="20"/>
          <w:lang w:val="it-IT"/>
        </w:rPr>
        <w:t>attribui</w:t>
      </w:r>
      <w:r>
        <w:rPr>
          <w:color w:val="000000"/>
          <w:sz w:val="20"/>
          <w:lang w:val="it-IT"/>
        </w:rPr>
        <w:t>sce</w:t>
      </w:r>
      <w:r w:rsidRPr="003A61BB">
        <w:rPr>
          <w:color w:val="000000"/>
          <w:sz w:val="20"/>
          <w:lang w:val="it-IT"/>
        </w:rPr>
        <w:t xml:space="preserve"> una codifica unica a tutte le tariffe collegate a pratiche che prevedono uguali importi sui relativi conti di incasso</w:t>
      </w:r>
      <w:r>
        <w:rPr>
          <w:color w:val="000000"/>
          <w:sz w:val="20"/>
          <w:lang w:val="it-IT"/>
        </w:rPr>
        <w:t xml:space="preserve"> ed è </w:t>
      </w:r>
      <w:r w:rsidRPr="003A61BB">
        <w:rPr>
          <w:color w:val="000000"/>
          <w:sz w:val="20"/>
          <w:lang w:val="it-IT"/>
        </w:rPr>
        <w:t>entr</w:t>
      </w:r>
      <w:r>
        <w:rPr>
          <w:color w:val="000000"/>
          <w:sz w:val="20"/>
          <w:lang w:val="it-IT"/>
        </w:rPr>
        <w:t>ato</w:t>
      </w:r>
      <w:r w:rsidRPr="003A61BB">
        <w:rPr>
          <w:color w:val="000000"/>
          <w:sz w:val="20"/>
          <w:lang w:val="it-IT"/>
        </w:rPr>
        <w:t xml:space="preserve"> in esercizio il 7 ottobre 2022.</w:t>
      </w:r>
    </w:p>
    <w:p w14:paraId="6941F555" w14:textId="540B65A1" w:rsidR="006A1388" w:rsidRPr="003A61BB" w:rsidRDefault="006A1388" w:rsidP="006A1388">
      <w:pPr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A seguito dell’introduzione del nuovo modello l</w:t>
      </w:r>
      <w:r w:rsidRPr="003A61BB">
        <w:rPr>
          <w:color w:val="000000"/>
          <w:sz w:val="20"/>
          <w:lang w:val="it-IT"/>
        </w:rPr>
        <w:t>’applicazione dei pagamenti esposta sul portale dell’automobilista e sul portale del trasporto, gener</w:t>
      </w:r>
      <w:r w:rsidR="00535DAA">
        <w:rPr>
          <w:color w:val="000000"/>
          <w:sz w:val="20"/>
          <w:lang w:val="it-IT"/>
        </w:rPr>
        <w:t>a</w:t>
      </w:r>
      <w:r w:rsidRPr="003A61BB">
        <w:rPr>
          <w:color w:val="000000"/>
          <w:sz w:val="20"/>
          <w:lang w:val="it-IT"/>
        </w:rPr>
        <w:t xml:space="preserve"> avvisi di pagamento pagoPA soltanto con i nuovi codici tariffa.</w:t>
      </w:r>
    </w:p>
    <w:p w14:paraId="226DB5C4" w14:textId="77777777" w:rsidR="006A1388" w:rsidRPr="003A61BB" w:rsidRDefault="006A1388" w:rsidP="006A1388">
      <w:pPr>
        <w:jc w:val="both"/>
        <w:rPr>
          <w:color w:val="000000"/>
          <w:sz w:val="20"/>
          <w:lang w:val="it-IT"/>
        </w:rPr>
      </w:pPr>
      <w:r w:rsidRPr="003A61BB">
        <w:rPr>
          <w:color w:val="000000"/>
          <w:sz w:val="20"/>
          <w:lang w:val="it-IT"/>
        </w:rPr>
        <w:t>All’entrata in vigore del nuovo modello di tariffario, i pagamenti pagoPA, effettuati in precedenza:</w:t>
      </w:r>
    </w:p>
    <w:p w14:paraId="65E2EBA7" w14:textId="77777777" w:rsidR="006A1388" w:rsidRPr="003A61BB" w:rsidRDefault="006A1388" w:rsidP="006A1388">
      <w:pPr>
        <w:jc w:val="both"/>
        <w:rPr>
          <w:color w:val="000000"/>
          <w:sz w:val="20"/>
          <w:lang w:val="it-IT"/>
        </w:rPr>
      </w:pPr>
      <w:r w:rsidRPr="003A61BB">
        <w:rPr>
          <w:color w:val="000000"/>
          <w:sz w:val="20"/>
          <w:lang w:val="it-IT"/>
        </w:rPr>
        <w:t xml:space="preserve">- </w:t>
      </w:r>
      <w:r>
        <w:rPr>
          <w:color w:val="000000"/>
          <w:sz w:val="20"/>
          <w:lang w:val="it-IT"/>
        </w:rPr>
        <w:t>possono</w:t>
      </w:r>
      <w:r w:rsidRPr="003A61BB">
        <w:rPr>
          <w:color w:val="000000"/>
          <w:sz w:val="20"/>
          <w:lang w:val="it-IT"/>
        </w:rPr>
        <w:t xml:space="preserve"> essere utilizzati per presentare pratiche anche se, conseguentemente, riportano il vecchio codice tariffa;</w:t>
      </w:r>
    </w:p>
    <w:p w14:paraId="58F4B1BB" w14:textId="2E083104" w:rsidR="006A1388" w:rsidRDefault="006A1388" w:rsidP="006A1388">
      <w:pPr>
        <w:rPr>
          <w:sz w:val="20"/>
          <w:lang w:val="it-IT"/>
        </w:rPr>
      </w:pPr>
      <w:r w:rsidRPr="003A61BB">
        <w:rPr>
          <w:color w:val="000000"/>
          <w:sz w:val="20"/>
          <w:lang w:val="it-IT"/>
        </w:rPr>
        <w:t>- s</w:t>
      </w:r>
      <w:r>
        <w:rPr>
          <w:color w:val="000000"/>
          <w:sz w:val="20"/>
          <w:lang w:val="it-IT"/>
        </w:rPr>
        <w:t xml:space="preserve">ono </w:t>
      </w:r>
      <w:r w:rsidRPr="003A61BB">
        <w:rPr>
          <w:color w:val="000000"/>
          <w:sz w:val="20"/>
          <w:lang w:val="it-IT"/>
        </w:rPr>
        <w:t xml:space="preserve"> accettati anche per presentare pratiche differenti rispetto a quella per cui si era </w:t>
      </w:r>
      <w:r w:rsidR="00F96435">
        <w:rPr>
          <w:color w:val="000000"/>
          <w:sz w:val="20"/>
          <w:lang w:val="it-IT"/>
        </w:rPr>
        <w:t xml:space="preserve">stato </w:t>
      </w:r>
      <w:r w:rsidRPr="003A61BB">
        <w:rPr>
          <w:color w:val="000000"/>
          <w:sz w:val="20"/>
          <w:lang w:val="it-IT"/>
        </w:rPr>
        <w:t>generato il mandato di pagamento, purché ci sia la corrispondenza dell’importo pagato con il dovuto</w:t>
      </w:r>
    </w:p>
    <w:p w14:paraId="63CA71FB" w14:textId="1C027421" w:rsidR="00866B9D" w:rsidRPr="00C547C5" w:rsidRDefault="00866B9D" w:rsidP="000C350A">
      <w:pPr>
        <w:pStyle w:val="Heading1"/>
        <w:rPr>
          <w:b/>
          <w:sz w:val="28"/>
          <w:szCs w:val="28"/>
          <w:lang w:val="it-IT"/>
        </w:rPr>
      </w:pPr>
      <w:bookmarkStart w:id="72" w:name="_Toc115880995"/>
      <w:r w:rsidRPr="00F876B2">
        <w:rPr>
          <w:b/>
          <w:sz w:val="28"/>
          <w:szCs w:val="28"/>
          <w:lang w:val="it-IT"/>
        </w:rPr>
        <w:lastRenderedPageBreak/>
        <w:t>VERIFICA</w:t>
      </w:r>
      <w:r w:rsidR="00C3336F" w:rsidRPr="00F876B2">
        <w:rPr>
          <w:b/>
          <w:sz w:val="28"/>
          <w:szCs w:val="28"/>
          <w:lang w:val="it-IT"/>
        </w:rPr>
        <w:t xml:space="preserve"> cORRISPONDENZA TARIFFE</w:t>
      </w:r>
      <w:bookmarkEnd w:id="72"/>
    </w:p>
    <w:p w14:paraId="6883A0CB" w14:textId="77777777" w:rsidR="00866B9D" w:rsidRDefault="00866B9D" w:rsidP="00866B9D">
      <w:pPr>
        <w:pStyle w:val="Heading2"/>
        <w:rPr>
          <w:rFonts w:ascii="Arial" w:hAnsi="Arial"/>
          <w:sz w:val="20"/>
          <w:szCs w:val="20"/>
          <w:lang w:val="it-IT"/>
        </w:rPr>
      </w:pPr>
      <w:bookmarkStart w:id="73" w:name="_Toc115880996"/>
      <w:r w:rsidRPr="009D6CD4">
        <w:rPr>
          <w:rFonts w:ascii="Arial" w:hAnsi="Arial"/>
          <w:sz w:val="20"/>
          <w:szCs w:val="20"/>
          <w:lang w:val="it-IT"/>
        </w:rPr>
        <w:t>Applicabilità</w:t>
      </w:r>
      <w:bookmarkEnd w:id="73"/>
    </w:p>
    <w:p w14:paraId="3236A362" w14:textId="5E8176EE" w:rsidR="008A6750" w:rsidRDefault="008A6750" w:rsidP="008A6750">
      <w:pPr>
        <w:rPr>
          <w:color w:val="000000"/>
          <w:sz w:val="20"/>
          <w:lang w:val="it-IT"/>
        </w:rPr>
      </w:pPr>
      <w:r w:rsidRPr="00CF2662">
        <w:rPr>
          <w:color w:val="000000"/>
          <w:sz w:val="20"/>
          <w:lang w:val="it-IT"/>
        </w:rPr>
        <w:t>Voce di Menù raggiungibile da “Verifiche”</w:t>
      </w:r>
      <w:r w:rsidRPr="00CF2662">
        <w:rPr>
          <w:color w:val="000000"/>
          <w:sz w:val="20"/>
          <w:lang w:val="it-IT"/>
        </w:rPr>
        <w:sym w:font="Wingdings" w:char="F0E0"/>
      </w:r>
      <w:r w:rsidRPr="00CF2662">
        <w:rPr>
          <w:color w:val="000000"/>
          <w:sz w:val="20"/>
          <w:lang w:val="it-IT"/>
        </w:rPr>
        <w:t>”Verifica</w:t>
      </w:r>
      <w:r w:rsidR="00246E25">
        <w:rPr>
          <w:color w:val="000000"/>
          <w:sz w:val="20"/>
          <w:lang w:val="it-IT"/>
        </w:rPr>
        <w:t xml:space="preserve"> Corrispondenza Tariffe</w:t>
      </w:r>
      <w:r w:rsidRPr="00CF2662">
        <w:rPr>
          <w:color w:val="000000"/>
          <w:sz w:val="20"/>
          <w:lang w:val="it-IT"/>
        </w:rPr>
        <w:t>”</w:t>
      </w:r>
      <w:r w:rsidR="00696CFC">
        <w:rPr>
          <w:color w:val="000000"/>
          <w:sz w:val="20"/>
          <w:lang w:val="it-IT"/>
        </w:rPr>
        <w:t>.</w:t>
      </w:r>
    </w:p>
    <w:p w14:paraId="5DB8FDED" w14:textId="2E0A33E0" w:rsidR="00A842AC" w:rsidRPr="00BC42E6" w:rsidRDefault="00A842AC" w:rsidP="00A842AC">
      <w:pPr>
        <w:spacing w:before="100" w:after="100" w:line="280" w:lineRule="exact"/>
        <w:jc w:val="both"/>
        <w:rPr>
          <w:lang w:val="it-IT"/>
        </w:rPr>
      </w:pPr>
      <w:r>
        <w:rPr>
          <w:color w:val="000000"/>
          <w:sz w:val="20"/>
          <w:lang w:val="it-IT"/>
        </w:rPr>
        <w:t>Il tariffario è stato adeguato raggruppa</w:t>
      </w:r>
      <w:r w:rsidR="0057446C">
        <w:rPr>
          <w:color w:val="000000"/>
          <w:sz w:val="20"/>
          <w:lang w:val="it-IT"/>
        </w:rPr>
        <w:t>n</w:t>
      </w:r>
      <w:r>
        <w:rPr>
          <w:color w:val="000000"/>
          <w:sz w:val="20"/>
          <w:lang w:val="it-IT"/>
        </w:rPr>
        <w:t>do in una sola tariffa tutte le tariffe che prevedevano stessi importi sugli stessi c/c.</w:t>
      </w:r>
    </w:p>
    <w:p w14:paraId="7526A95C" w14:textId="4CCCDF26" w:rsidR="008A6750" w:rsidRDefault="00696CFC" w:rsidP="008A6750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 w:rsidRPr="0057446C">
        <w:rPr>
          <w:color w:val="000000"/>
          <w:sz w:val="20"/>
          <w:lang w:val="it-IT"/>
        </w:rPr>
        <w:t>Tale funzionalit</w:t>
      </w:r>
      <w:r w:rsidR="0057446C" w:rsidRPr="0057446C">
        <w:rPr>
          <w:color w:val="000000"/>
          <w:sz w:val="20"/>
          <w:lang w:val="it-IT"/>
        </w:rPr>
        <w:t>à</w:t>
      </w:r>
      <w:r w:rsidRPr="0057446C">
        <w:rPr>
          <w:color w:val="000000"/>
          <w:sz w:val="20"/>
          <w:lang w:val="it-IT"/>
        </w:rPr>
        <w:t xml:space="preserve"> consente di </w:t>
      </w:r>
      <w:r w:rsidR="007432D6" w:rsidRPr="0057446C">
        <w:rPr>
          <w:color w:val="000000"/>
          <w:sz w:val="20"/>
          <w:lang w:val="it-IT"/>
        </w:rPr>
        <w:t xml:space="preserve">visualizzare </w:t>
      </w:r>
      <w:r w:rsidR="0057446C" w:rsidRPr="0057446C">
        <w:rPr>
          <w:color w:val="000000"/>
          <w:sz w:val="20"/>
          <w:lang w:val="it-IT"/>
        </w:rPr>
        <w:t>la corrispondenza tra la vecchia tariffa e la n</w:t>
      </w:r>
      <w:r w:rsidR="007432D6" w:rsidRPr="0057446C">
        <w:rPr>
          <w:color w:val="000000"/>
          <w:sz w:val="20"/>
          <w:lang w:val="it-IT"/>
        </w:rPr>
        <w:t xml:space="preserve">uova tariffa </w:t>
      </w:r>
      <w:r w:rsidR="0057446C" w:rsidRPr="0057446C">
        <w:rPr>
          <w:color w:val="000000"/>
          <w:sz w:val="20"/>
          <w:lang w:val="it-IT"/>
        </w:rPr>
        <w:t xml:space="preserve">che puo’ essere applicata </w:t>
      </w:r>
      <w:r w:rsidR="0057446C">
        <w:rPr>
          <w:color w:val="000000"/>
          <w:sz w:val="20"/>
          <w:lang w:val="it-IT"/>
        </w:rPr>
        <w:t xml:space="preserve">in genere </w:t>
      </w:r>
      <w:r w:rsidR="0057446C" w:rsidRPr="0057446C">
        <w:rPr>
          <w:color w:val="000000"/>
          <w:sz w:val="20"/>
          <w:lang w:val="it-IT"/>
        </w:rPr>
        <w:t xml:space="preserve">per </w:t>
      </w:r>
      <w:r w:rsidR="005D7ADD">
        <w:rPr>
          <w:color w:val="000000"/>
          <w:sz w:val="20"/>
          <w:lang w:val="it-IT"/>
        </w:rPr>
        <w:t xml:space="preserve">un </w:t>
      </w:r>
      <w:r w:rsidR="0057446C" w:rsidRPr="0057446C">
        <w:rPr>
          <w:color w:val="000000"/>
          <w:sz w:val="20"/>
          <w:lang w:val="it-IT"/>
        </w:rPr>
        <w:t>insieme di pratiche</w:t>
      </w:r>
      <w:r w:rsidR="008A6750" w:rsidRPr="0057446C">
        <w:rPr>
          <w:color w:val="000000"/>
          <w:sz w:val="20"/>
          <w:lang w:val="it-IT"/>
        </w:rPr>
        <w:t>.</w:t>
      </w:r>
    </w:p>
    <w:p w14:paraId="05A8799A" w14:textId="6A318FDD" w:rsidR="00866B9D" w:rsidRDefault="00246E25" w:rsidP="00866B9D">
      <w:pPr>
        <w:rPr>
          <w:lang w:val="it-IT"/>
        </w:rPr>
      </w:pPr>
      <w:r>
        <w:rPr>
          <w:noProof/>
        </w:rPr>
        <w:drawing>
          <wp:inline distT="0" distB="0" distL="0" distR="0" wp14:anchorId="0A68EEF3" wp14:editId="0A279003">
            <wp:extent cx="5276215" cy="2565400"/>
            <wp:effectExtent l="0" t="0" r="635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DCD95" w14:textId="77777777" w:rsidR="00866B9D" w:rsidRPr="00A1188C" w:rsidRDefault="00866B9D" w:rsidP="00866B9D">
      <w:pPr>
        <w:rPr>
          <w:lang w:val="it-IT"/>
        </w:rPr>
      </w:pPr>
    </w:p>
    <w:p w14:paraId="62D48F4A" w14:textId="77777777" w:rsidR="00866B9D" w:rsidRPr="009D6CD4" w:rsidRDefault="00866B9D" w:rsidP="00866B9D">
      <w:pPr>
        <w:pStyle w:val="Heading2"/>
        <w:rPr>
          <w:rFonts w:ascii="Arial" w:hAnsi="Arial"/>
          <w:sz w:val="20"/>
          <w:szCs w:val="20"/>
          <w:lang w:val="it-IT"/>
        </w:rPr>
      </w:pPr>
      <w:bookmarkStart w:id="74" w:name="_Toc115880997"/>
      <w:r w:rsidRPr="009D6CD4">
        <w:rPr>
          <w:rFonts w:ascii="Arial" w:hAnsi="Arial"/>
          <w:sz w:val="20"/>
          <w:szCs w:val="20"/>
          <w:lang w:val="it-IT"/>
        </w:rPr>
        <w:t>Descrizione dei campi</w:t>
      </w:r>
      <w:bookmarkEnd w:id="74"/>
    </w:p>
    <w:p w14:paraId="0F89F2A3" w14:textId="77777777" w:rsidR="00866B9D" w:rsidRPr="00EF11BE" w:rsidRDefault="00866B9D" w:rsidP="00866B9D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 w:rsidRPr="00EF11BE">
        <w:rPr>
          <w:color w:val="000000"/>
          <w:sz w:val="20"/>
          <w:lang w:val="it-IT"/>
        </w:rPr>
        <w:t>Nella pagina si devono impostare dei filtri di ricerca:</w:t>
      </w:r>
    </w:p>
    <w:p w14:paraId="3A2E0825" w14:textId="677A4548" w:rsidR="00866B9D" w:rsidRPr="00EF11BE" w:rsidRDefault="00866B9D" w:rsidP="00866B9D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EF11BE">
        <w:rPr>
          <w:i/>
          <w:color w:val="000000"/>
          <w:sz w:val="20"/>
          <w:lang w:val="it-IT"/>
        </w:rPr>
        <w:t>Tariffario</w:t>
      </w:r>
      <w:r w:rsidRPr="00EF11BE">
        <w:rPr>
          <w:color w:val="000000"/>
          <w:sz w:val="20"/>
          <w:lang w:val="it-IT"/>
        </w:rPr>
        <w:t>: si deve selezionare il tariffario (Nazionale, Trento, Bolzano).</w:t>
      </w:r>
    </w:p>
    <w:p w14:paraId="12FB3E5F" w14:textId="67F7F1F5" w:rsidR="00866B9D" w:rsidRPr="00EF11BE" w:rsidRDefault="00866B9D" w:rsidP="00866B9D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EF11BE">
        <w:rPr>
          <w:i/>
          <w:color w:val="000000"/>
          <w:sz w:val="20"/>
          <w:lang w:val="it-IT"/>
        </w:rPr>
        <w:t xml:space="preserve">Selezione </w:t>
      </w:r>
      <w:r w:rsidR="009D16BD">
        <w:rPr>
          <w:i/>
          <w:color w:val="000000"/>
          <w:sz w:val="20"/>
          <w:lang w:val="it-IT"/>
        </w:rPr>
        <w:t xml:space="preserve">Vecchia </w:t>
      </w:r>
      <w:r w:rsidRPr="00EF11BE">
        <w:rPr>
          <w:i/>
          <w:color w:val="000000"/>
          <w:sz w:val="20"/>
          <w:lang w:val="it-IT"/>
        </w:rPr>
        <w:t>tariffa:</w:t>
      </w:r>
      <w:r w:rsidRPr="00EF11BE">
        <w:rPr>
          <w:color w:val="000000"/>
          <w:sz w:val="20"/>
          <w:lang w:val="it-IT"/>
        </w:rPr>
        <w:t xml:space="preserve"> </w:t>
      </w:r>
      <w:r>
        <w:rPr>
          <w:color w:val="000000"/>
          <w:sz w:val="20"/>
          <w:lang w:val="it-IT"/>
        </w:rPr>
        <w:t>la</w:t>
      </w:r>
      <w:r w:rsidR="00457CDA">
        <w:rPr>
          <w:color w:val="000000"/>
          <w:sz w:val="20"/>
          <w:lang w:val="it-IT"/>
        </w:rPr>
        <w:t xml:space="preserve"> vecchia</w:t>
      </w:r>
      <w:r>
        <w:rPr>
          <w:color w:val="000000"/>
          <w:sz w:val="20"/>
          <w:lang w:val="it-IT"/>
        </w:rPr>
        <w:t xml:space="preserve"> tariffa per cui </w:t>
      </w:r>
      <w:r w:rsidR="005348B4">
        <w:rPr>
          <w:color w:val="000000"/>
          <w:sz w:val="20"/>
          <w:lang w:val="it-IT"/>
        </w:rPr>
        <w:t>si vuol conoscere la corrispondente nuova tariffa</w:t>
      </w:r>
      <w:r w:rsidRPr="00EF11BE">
        <w:rPr>
          <w:color w:val="000000"/>
          <w:sz w:val="20"/>
          <w:lang w:val="it-IT"/>
        </w:rPr>
        <w:t>.</w:t>
      </w:r>
    </w:p>
    <w:p w14:paraId="0B7BA5A9" w14:textId="77777777" w:rsidR="00866B9D" w:rsidRDefault="00866B9D" w:rsidP="00866B9D">
      <w:pPr>
        <w:pStyle w:val="Heading2"/>
        <w:rPr>
          <w:rFonts w:ascii="Arial" w:hAnsi="Arial"/>
          <w:sz w:val="20"/>
          <w:szCs w:val="20"/>
          <w:lang w:val="it-IT"/>
        </w:rPr>
      </w:pPr>
      <w:bookmarkStart w:id="75" w:name="_Toc115880998"/>
      <w:r w:rsidRPr="009D6CD4">
        <w:rPr>
          <w:rFonts w:ascii="Arial" w:hAnsi="Arial"/>
          <w:sz w:val="20"/>
          <w:szCs w:val="20"/>
          <w:lang w:val="it-IT"/>
        </w:rPr>
        <w:t>Operazioni consentite</w:t>
      </w:r>
      <w:bookmarkEnd w:id="75"/>
    </w:p>
    <w:p w14:paraId="218EF40D" w14:textId="583442EA" w:rsidR="00866B9D" w:rsidRDefault="00866B9D" w:rsidP="00457CDA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>
        <w:rPr>
          <w:i/>
          <w:sz w:val="20"/>
          <w:u w:val="single"/>
          <w:lang w:val="it-IT"/>
        </w:rPr>
        <w:t>Verifica</w:t>
      </w:r>
      <w:r w:rsidRPr="009D6CD4">
        <w:rPr>
          <w:sz w:val="20"/>
          <w:lang w:val="it-IT"/>
        </w:rPr>
        <w:t xml:space="preserve">: </w:t>
      </w:r>
      <w:r w:rsidRPr="00EB4269">
        <w:rPr>
          <w:sz w:val="20"/>
          <w:lang w:val="it-IT"/>
        </w:rPr>
        <w:t>la funzionalità</w:t>
      </w:r>
      <w:r>
        <w:rPr>
          <w:sz w:val="20"/>
          <w:lang w:val="it-IT"/>
        </w:rPr>
        <w:t xml:space="preserve">, consente di visualizzare </w:t>
      </w:r>
      <w:r w:rsidR="00457CDA">
        <w:rPr>
          <w:color w:val="000000"/>
          <w:sz w:val="20"/>
          <w:lang w:val="it-IT"/>
        </w:rPr>
        <w:t>la corrispondente nuova tariffa e l</w:t>
      </w:r>
      <w:r w:rsidR="0057446C">
        <w:rPr>
          <w:color w:val="000000"/>
          <w:sz w:val="20"/>
          <w:lang w:val="it-IT"/>
        </w:rPr>
        <w:t xml:space="preserve">a lista di pratiche </w:t>
      </w:r>
      <w:r w:rsidR="00457CDA">
        <w:rPr>
          <w:color w:val="000000"/>
          <w:sz w:val="20"/>
          <w:lang w:val="it-IT"/>
        </w:rPr>
        <w:t>esp</w:t>
      </w:r>
      <w:r w:rsidR="007E6342">
        <w:rPr>
          <w:color w:val="000000"/>
          <w:sz w:val="20"/>
          <w:lang w:val="it-IT"/>
        </w:rPr>
        <w:t>l</w:t>
      </w:r>
      <w:r w:rsidR="00457CDA">
        <w:rPr>
          <w:color w:val="000000"/>
          <w:sz w:val="20"/>
          <w:lang w:val="it-IT"/>
        </w:rPr>
        <w:t xml:space="preserve">etabili </w:t>
      </w:r>
      <w:r w:rsidR="0057446C">
        <w:rPr>
          <w:color w:val="000000"/>
          <w:sz w:val="20"/>
          <w:lang w:val="it-IT"/>
        </w:rPr>
        <w:t>con la nuova tariffa.</w:t>
      </w:r>
    </w:p>
    <w:p w14:paraId="4765D793" w14:textId="1FBFCA20" w:rsidR="00216575" w:rsidRDefault="00216575" w:rsidP="00216575">
      <w:pPr>
        <w:spacing w:before="0"/>
        <w:jc w:val="both"/>
        <w:rPr>
          <w:color w:val="000000"/>
          <w:sz w:val="20"/>
          <w:lang w:val="it-IT"/>
        </w:rPr>
      </w:pPr>
      <w:r>
        <w:rPr>
          <w:noProof/>
        </w:rPr>
        <w:drawing>
          <wp:inline distT="0" distB="0" distL="0" distR="0" wp14:anchorId="1BB9F269" wp14:editId="221A8777">
            <wp:extent cx="5276215" cy="2529840"/>
            <wp:effectExtent l="0" t="0" r="635" b="381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A1608" w14:textId="77777777" w:rsidR="00C3252B" w:rsidRDefault="00C3252B" w:rsidP="00C3252B">
      <w:pPr>
        <w:pStyle w:val="Heading1"/>
        <w:rPr>
          <w:b/>
          <w:sz w:val="28"/>
          <w:szCs w:val="28"/>
          <w:lang w:val="it-IT"/>
        </w:rPr>
      </w:pPr>
      <w:bookmarkStart w:id="76" w:name="_Toc115878358"/>
      <w:bookmarkStart w:id="77" w:name="_Toc115880999"/>
      <w:r>
        <w:rPr>
          <w:b/>
          <w:sz w:val="28"/>
          <w:szCs w:val="28"/>
          <w:lang w:val="it-IT"/>
        </w:rPr>
        <w:lastRenderedPageBreak/>
        <w:t>TARIFFARIO</w:t>
      </w:r>
      <w:bookmarkEnd w:id="76"/>
      <w:bookmarkEnd w:id="77"/>
    </w:p>
    <w:p w14:paraId="2A3C336F" w14:textId="77777777" w:rsidR="00C3252B" w:rsidRDefault="00C3252B" w:rsidP="00C3252B">
      <w:pPr>
        <w:rPr>
          <w:lang w:val="it-IT"/>
        </w:rPr>
      </w:pPr>
    </w:p>
    <w:p w14:paraId="628DECFC" w14:textId="77777777" w:rsidR="00C3252B" w:rsidRDefault="00C3252B" w:rsidP="00C3252B">
      <w:pPr>
        <w:pStyle w:val="Heading2"/>
        <w:rPr>
          <w:rFonts w:ascii="Arial" w:hAnsi="Arial"/>
          <w:sz w:val="20"/>
          <w:szCs w:val="20"/>
          <w:lang w:val="it-IT"/>
        </w:rPr>
      </w:pPr>
      <w:bookmarkStart w:id="78" w:name="_Toc115878359"/>
      <w:bookmarkStart w:id="79" w:name="_Toc115881000"/>
      <w:r w:rsidRPr="009D6CD4">
        <w:rPr>
          <w:rFonts w:ascii="Arial" w:hAnsi="Arial"/>
          <w:sz w:val="20"/>
          <w:szCs w:val="20"/>
          <w:lang w:val="it-IT"/>
        </w:rPr>
        <w:t>Applicabilità</w:t>
      </w:r>
      <w:bookmarkEnd w:id="78"/>
      <w:bookmarkEnd w:id="79"/>
    </w:p>
    <w:p w14:paraId="79C95A35" w14:textId="77777777" w:rsidR="00C3252B" w:rsidRDefault="00C3252B" w:rsidP="00C3252B">
      <w:pPr>
        <w:rPr>
          <w:color w:val="000000"/>
          <w:sz w:val="20"/>
          <w:lang w:val="it-IT"/>
        </w:rPr>
      </w:pPr>
      <w:r w:rsidRPr="00CF2662">
        <w:rPr>
          <w:color w:val="000000"/>
          <w:sz w:val="20"/>
          <w:lang w:val="it-IT"/>
        </w:rPr>
        <w:t>Voce di Menù raggiungibile da</w:t>
      </w:r>
      <w:r>
        <w:rPr>
          <w:color w:val="000000"/>
          <w:sz w:val="20"/>
          <w:lang w:val="it-IT"/>
        </w:rPr>
        <w:t xml:space="preserve">lla Voce in alto a destra </w:t>
      </w:r>
      <w:r w:rsidRPr="00CF2662">
        <w:rPr>
          <w:color w:val="000000"/>
          <w:sz w:val="20"/>
          <w:lang w:val="it-IT"/>
        </w:rPr>
        <w:t xml:space="preserve"> “</w:t>
      </w:r>
      <w:r>
        <w:rPr>
          <w:color w:val="000000"/>
          <w:sz w:val="20"/>
          <w:lang w:val="it-IT"/>
        </w:rPr>
        <w:t>Tariffario</w:t>
      </w:r>
      <w:r w:rsidRPr="00CF2662">
        <w:rPr>
          <w:color w:val="000000"/>
          <w:sz w:val="20"/>
          <w:lang w:val="it-IT"/>
        </w:rPr>
        <w:t>”</w:t>
      </w:r>
      <w:r>
        <w:rPr>
          <w:color w:val="000000"/>
          <w:sz w:val="20"/>
          <w:lang w:val="it-IT"/>
        </w:rPr>
        <w:t>.</w:t>
      </w:r>
    </w:p>
    <w:p w14:paraId="3C969B37" w14:textId="31C9ED0B" w:rsidR="00C3252B" w:rsidRPr="00FC74D5" w:rsidRDefault="00C3252B" w:rsidP="00C3252B">
      <w:pPr>
        <w:rPr>
          <w:lang w:val="it-IT"/>
        </w:rPr>
      </w:pPr>
      <w:r>
        <w:rPr>
          <w:color w:val="000000"/>
          <w:sz w:val="20"/>
          <w:lang w:val="it-IT"/>
        </w:rPr>
        <w:t>Funzionali</w:t>
      </w:r>
      <w:r w:rsidR="00F83596">
        <w:rPr>
          <w:color w:val="000000"/>
          <w:sz w:val="20"/>
          <w:lang w:val="it-IT"/>
        </w:rPr>
        <w:t>t</w:t>
      </w:r>
      <w:r>
        <w:rPr>
          <w:color w:val="000000"/>
          <w:sz w:val="20"/>
          <w:lang w:val="it-IT"/>
        </w:rPr>
        <w:t>à disponibile anche non essendo autenticati dal portale dell’automobilista sul portale, la consultazione prevede la digitazione del captcha.</w:t>
      </w:r>
    </w:p>
    <w:p w14:paraId="78CD5F79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 w:rsidRPr="009D6CD4">
        <w:rPr>
          <w:color w:val="000000"/>
          <w:sz w:val="20"/>
          <w:lang w:val="it-IT"/>
        </w:rPr>
        <w:t xml:space="preserve">Attraverso tale funzionalità è possibile </w:t>
      </w:r>
      <w:r>
        <w:rPr>
          <w:color w:val="000000"/>
          <w:sz w:val="20"/>
          <w:lang w:val="it-IT"/>
        </w:rPr>
        <w:t>poter visualizzare il tariffario in modo completo, applicando diversi filtri di ricerca.</w:t>
      </w:r>
    </w:p>
    <w:p w14:paraId="79D4A4A2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6C6D2FB" wp14:editId="5498C571">
            <wp:simplePos x="0" y="0"/>
            <wp:positionH relativeFrom="margin">
              <wp:align>left</wp:align>
            </wp:positionH>
            <wp:positionV relativeFrom="paragraph">
              <wp:posOffset>63500</wp:posOffset>
            </wp:positionV>
            <wp:extent cx="4586898" cy="2409653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6898" cy="2409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BCC878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7E6399E7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4E142BED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76E60A6C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722ABD94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6CB7C9C7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61C4D09A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68380C8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0DF05486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7E74051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3DB6D3A" wp14:editId="13F9F023">
            <wp:simplePos x="0" y="0"/>
            <wp:positionH relativeFrom="margin">
              <wp:align>left</wp:align>
            </wp:positionH>
            <wp:positionV relativeFrom="paragraph">
              <wp:posOffset>232068</wp:posOffset>
            </wp:positionV>
            <wp:extent cx="4749489" cy="4192172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796" cy="4195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B40A3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280B858F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D0F7858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3588A70E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67D8AD1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29435FC0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18BD0AD7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27559587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19561118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15DA9046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7CDD9D00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CDD0574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2627281B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473A5C0A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24E9C95F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37DEFDE8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00BF7032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4B3FE982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6DEDF4AB" w14:textId="77777777" w:rsidR="00C3252B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</w:p>
    <w:p w14:paraId="5CD0449F" w14:textId="77777777" w:rsidR="00C3252B" w:rsidRPr="009D6CD4" w:rsidRDefault="00C3252B" w:rsidP="00C3252B">
      <w:pPr>
        <w:pStyle w:val="Heading2"/>
        <w:rPr>
          <w:rFonts w:ascii="Arial" w:hAnsi="Arial"/>
          <w:sz w:val="20"/>
          <w:szCs w:val="20"/>
          <w:lang w:val="it-IT"/>
        </w:rPr>
      </w:pPr>
      <w:bookmarkStart w:id="80" w:name="_Toc115878360"/>
      <w:bookmarkStart w:id="81" w:name="_Toc115881001"/>
      <w:r w:rsidRPr="009D6CD4">
        <w:rPr>
          <w:rFonts w:ascii="Arial" w:hAnsi="Arial"/>
          <w:sz w:val="20"/>
          <w:szCs w:val="20"/>
          <w:lang w:val="it-IT"/>
        </w:rPr>
        <w:t>Descrizione dei campi</w:t>
      </w:r>
      <w:bookmarkEnd w:id="80"/>
      <w:bookmarkEnd w:id="81"/>
    </w:p>
    <w:p w14:paraId="3CE57562" w14:textId="77777777" w:rsidR="00C3252B" w:rsidRPr="00B642F9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B642F9">
        <w:rPr>
          <w:i/>
          <w:color w:val="000000"/>
          <w:sz w:val="20"/>
          <w:lang w:val="it-IT"/>
        </w:rPr>
        <w:t>Tariffario</w:t>
      </w:r>
      <w:r w:rsidRPr="00B642F9">
        <w:rPr>
          <w:color w:val="000000"/>
          <w:sz w:val="20"/>
          <w:lang w:val="it-IT"/>
        </w:rPr>
        <w:t xml:space="preserve">: </w:t>
      </w:r>
      <w:r>
        <w:rPr>
          <w:color w:val="000000"/>
          <w:sz w:val="20"/>
          <w:lang w:val="it-IT"/>
        </w:rPr>
        <w:t xml:space="preserve">esprime </w:t>
      </w:r>
      <w:r w:rsidRPr="00B642F9">
        <w:rPr>
          <w:color w:val="000000"/>
          <w:sz w:val="20"/>
          <w:lang w:val="it-IT"/>
        </w:rPr>
        <w:t>il tariffario specifico che si desidera consultare Nazionale, Trento o Bolzano</w:t>
      </w:r>
    </w:p>
    <w:p w14:paraId="49D5007A" w14:textId="77777777" w:rsidR="00C3252B" w:rsidRPr="00A279EA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>Categoria</w:t>
      </w:r>
      <w:r w:rsidRPr="00A279EA">
        <w:rPr>
          <w:color w:val="000000"/>
          <w:sz w:val="20"/>
          <w:lang w:val="it-IT"/>
        </w:rPr>
        <w:t xml:space="preserve"> </w:t>
      </w:r>
      <w:r w:rsidRPr="00A279EA">
        <w:rPr>
          <w:i/>
          <w:iCs/>
          <w:color w:val="000000"/>
          <w:sz w:val="20"/>
          <w:lang w:val="it-IT"/>
        </w:rPr>
        <w:t xml:space="preserve">e Catalogo: </w:t>
      </w:r>
      <w:r w:rsidRPr="00A279EA">
        <w:rPr>
          <w:color w:val="000000"/>
          <w:sz w:val="20"/>
          <w:lang w:val="it-IT"/>
        </w:rPr>
        <w:t xml:space="preserve"> </w:t>
      </w:r>
      <w:r>
        <w:rPr>
          <w:color w:val="000000"/>
          <w:sz w:val="20"/>
          <w:lang w:val="it-IT"/>
        </w:rPr>
        <w:t>esprime la classificazione delle diverse pratiche presenti nel tariffario</w:t>
      </w:r>
      <w:r w:rsidRPr="00A279EA">
        <w:rPr>
          <w:color w:val="000000"/>
          <w:sz w:val="20"/>
          <w:lang w:val="it-IT"/>
        </w:rPr>
        <w:t>.</w:t>
      </w:r>
    </w:p>
    <w:p w14:paraId="0B8013ED" w14:textId="77777777" w:rsidR="00C3252B" w:rsidRPr="00A279EA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>Descrizione pratica:</w:t>
      </w:r>
      <w:r>
        <w:rPr>
          <w:i/>
          <w:iCs/>
          <w:color w:val="000000"/>
          <w:sz w:val="20"/>
          <w:lang w:val="it-IT"/>
        </w:rPr>
        <w:t xml:space="preserve"> </w:t>
      </w:r>
      <w:r>
        <w:rPr>
          <w:color w:val="000000"/>
          <w:sz w:val="20"/>
          <w:lang w:val="it-IT"/>
        </w:rPr>
        <w:t xml:space="preserve">identifica le diverse pratiche espletabili </w:t>
      </w:r>
    </w:p>
    <w:p w14:paraId="4B892923" w14:textId="77777777" w:rsidR="00C3252B" w:rsidRPr="00A279EA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 xml:space="preserve">Tariffa: </w:t>
      </w:r>
      <w:r>
        <w:rPr>
          <w:color w:val="000000"/>
          <w:sz w:val="20"/>
          <w:lang w:val="it-IT"/>
        </w:rPr>
        <w:t>identifica le nuova tariffa associata ad una determinata pratica</w:t>
      </w:r>
    </w:p>
    <w:p w14:paraId="67FC0CD6" w14:textId="77777777" w:rsidR="00C3252B" w:rsidRPr="00A279EA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 xml:space="preserve">Diritti, Diritti TN, Diritti BZ, Bolli, Costo targa, Gas compressi: </w:t>
      </w:r>
      <w:r>
        <w:rPr>
          <w:color w:val="000000"/>
          <w:sz w:val="20"/>
          <w:lang w:val="it-IT"/>
        </w:rPr>
        <w:t xml:space="preserve">rappresentano gli importi da dover pagare </w:t>
      </w:r>
      <w:r w:rsidRPr="00BC28F5">
        <w:rPr>
          <w:color w:val="000000"/>
          <w:sz w:val="20"/>
          <w:lang w:val="it-IT"/>
        </w:rPr>
        <w:t xml:space="preserve">per ogni </w:t>
      </w:r>
      <w:r>
        <w:rPr>
          <w:color w:val="000000"/>
          <w:sz w:val="20"/>
          <w:lang w:val="it-IT"/>
        </w:rPr>
        <w:t>specifico conto di interesse di una determinata tariffa.</w:t>
      </w:r>
    </w:p>
    <w:p w14:paraId="4B8567E0" w14:textId="77777777" w:rsidR="00C3252B" w:rsidRPr="005F1A01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5F1A01">
        <w:rPr>
          <w:i/>
          <w:iCs/>
          <w:color w:val="000000"/>
          <w:sz w:val="20"/>
          <w:lang w:val="it-IT"/>
        </w:rPr>
        <w:t>Esenzione</w:t>
      </w:r>
      <w:r>
        <w:rPr>
          <w:i/>
          <w:iCs/>
          <w:color w:val="000000"/>
          <w:sz w:val="20"/>
          <w:lang w:val="it-IT"/>
        </w:rPr>
        <w:t xml:space="preserve">: </w:t>
      </w:r>
      <w:r w:rsidRPr="000244D0">
        <w:rPr>
          <w:color w:val="000000"/>
          <w:sz w:val="20"/>
          <w:lang w:val="it-IT"/>
        </w:rPr>
        <w:t xml:space="preserve">il valore S indica che in fase di acquisto della pratica può essere applicata l’esenzione bollo istanza per </w:t>
      </w:r>
      <w:r w:rsidRPr="00A00AAA">
        <w:rPr>
          <w:color w:val="000000"/>
          <w:sz w:val="20"/>
          <w:lang w:val="it-IT"/>
        </w:rPr>
        <w:t>l'Art. 15- ter L. 122/2012</w:t>
      </w:r>
    </w:p>
    <w:p w14:paraId="57EED90F" w14:textId="77777777" w:rsidR="00C3252B" w:rsidRPr="004200AD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5F1A01">
        <w:rPr>
          <w:i/>
          <w:iCs/>
          <w:color w:val="000000"/>
          <w:sz w:val="20"/>
          <w:lang w:val="it-IT"/>
        </w:rPr>
        <w:t>Cumulabile</w:t>
      </w:r>
      <w:r>
        <w:rPr>
          <w:i/>
          <w:iCs/>
          <w:color w:val="000000"/>
          <w:sz w:val="20"/>
          <w:lang w:val="it-IT"/>
        </w:rPr>
        <w:t>:</w:t>
      </w:r>
      <w:r w:rsidRPr="004200AD">
        <w:rPr>
          <w:color w:val="000000"/>
          <w:sz w:val="20"/>
          <w:lang w:val="it-IT"/>
        </w:rPr>
        <w:t xml:space="preserve"> il valore S indica che la pratica corrispondente può essere acquistata anche in forma cumulativa.</w:t>
      </w:r>
    </w:p>
    <w:p w14:paraId="010A08BE" w14:textId="77777777" w:rsidR="00C3252B" w:rsidRDefault="00C3252B" w:rsidP="00C3252B">
      <w:pPr>
        <w:spacing w:before="0"/>
        <w:ind w:left="426"/>
        <w:jc w:val="both"/>
        <w:rPr>
          <w:color w:val="000000"/>
          <w:sz w:val="20"/>
          <w:highlight w:val="yellow"/>
          <w:lang w:val="it-IT"/>
        </w:rPr>
      </w:pPr>
    </w:p>
    <w:p w14:paraId="78FE10E6" w14:textId="77777777" w:rsidR="00C3252B" w:rsidRPr="00311818" w:rsidRDefault="00C3252B" w:rsidP="00C3252B">
      <w:pPr>
        <w:spacing w:before="0"/>
        <w:ind w:left="426"/>
        <w:jc w:val="both"/>
        <w:rPr>
          <w:color w:val="000000"/>
          <w:sz w:val="20"/>
          <w:highlight w:val="yellow"/>
          <w:lang w:val="it-IT"/>
        </w:rPr>
      </w:pPr>
    </w:p>
    <w:p w14:paraId="45DB4A61" w14:textId="77777777" w:rsidR="00C3252B" w:rsidRDefault="00C3252B" w:rsidP="00C3252B">
      <w:pPr>
        <w:pStyle w:val="Heading2"/>
        <w:rPr>
          <w:rFonts w:ascii="Arial" w:hAnsi="Arial"/>
          <w:sz w:val="20"/>
          <w:szCs w:val="20"/>
          <w:lang w:val="it-IT"/>
        </w:rPr>
      </w:pPr>
      <w:bookmarkStart w:id="82" w:name="_Toc115878361"/>
      <w:bookmarkStart w:id="83" w:name="_Toc115881002"/>
      <w:r w:rsidRPr="009D6CD4">
        <w:rPr>
          <w:rFonts w:ascii="Arial" w:hAnsi="Arial"/>
          <w:sz w:val="20"/>
          <w:szCs w:val="20"/>
          <w:lang w:val="it-IT"/>
        </w:rPr>
        <w:t>Operazioni consentite</w:t>
      </w:r>
      <w:bookmarkEnd w:id="82"/>
      <w:bookmarkEnd w:id="83"/>
    </w:p>
    <w:p w14:paraId="08C1562A" w14:textId="77777777" w:rsidR="00C3252B" w:rsidRDefault="00C3252B" w:rsidP="00C3252B">
      <w:pPr>
        <w:rPr>
          <w:lang w:val="it-IT"/>
        </w:rPr>
      </w:pPr>
    </w:p>
    <w:p w14:paraId="7C134473" w14:textId="77777777" w:rsidR="00C3252B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AE4F5F">
        <w:rPr>
          <w:i/>
          <w:iCs/>
          <w:color w:val="000000"/>
          <w:sz w:val="20"/>
          <w:lang w:val="it-IT"/>
        </w:rPr>
        <w:t>Ricerca</w:t>
      </w:r>
      <w:r>
        <w:rPr>
          <w:color w:val="000000"/>
          <w:sz w:val="20"/>
          <w:lang w:val="it-IT"/>
        </w:rPr>
        <w:t>: la funzionalità consente una ricerca libera testuale su tutti i campi presenti sul tariffario.</w:t>
      </w:r>
    </w:p>
    <w:p w14:paraId="0A35DCA7" w14:textId="77777777" w:rsidR="00C3252B" w:rsidRPr="00D404AD" w:rsidRDefault="00C3252B" w:rsidP="00C3252B">
      <w:pPr>
        <w:spacing w:before="0"/>
        <w:ind w:left="426"/>
        <w:jc w:val="both"/>
        <w:rPr>
          <w:color w:val="000000"/>
          <w:sz w:val="20"/>
          <w:lang w:val="it-IT"/>
        </w:rPr>
      </w:pPr>
    </w:p>
    <w:p w14:paraId="4F5EA34C" w14:textId="3E171C02" w:rsidR="00C3252B" w:rsidRPr="00EF11BE" w:rsidRDefault="00C3252B" w:rsidP="00C3252B">
      <w:pPr>
        <w:spacing w:before="100" w:after="100" w:line="280" w:lineRule="exact"/>
        <w:jc w:val="both"/>
        <w:rPr>
          <w:color w:val="000000"/>
          <w:sz w:val="20"/>
          <w:lang w:val="it-IT"/>
        </w:rPr>
      </w:pPr>
      <w:r>
        <w:rPr>
          <w:color w:val="000000"/>
          <w:sz w:val="20"/>
          <w:lang w:val="it-IT"/>
        </w:rPr>
        <w:t>Inoltre n</w:t>
      </w:r>
      <w:r w:rsidRPr="00EF11BE">
        <w:rPr>
          <w:color w:val="000000"/>
          <w:sz w:val="20"/>
          <w:lang w:val="it-IT"/>
        </w:rPr>
        <w:t xml:space="preserve">ella pagina si </w:t>
      </w:r>
      <w:r>
        <w:rPr>
          <w:color w:val="000000"/>
          <w:sz w:val="20"/>
          <w:lang w:val="it-IT"/>
        </w:rPr>
        <w:t xml:space="preserve">possono impostare diversi </w:t>
      </w:r>
      <w:r w:rsidRPr="00EF11BE">
        <w:rPr>
          <w:color w:val="000000"/>
          <w:sz w:val="20"/>
          <w:lang w:val="it-IT"/>
        </w:rPr>
        <w:t>filtri di ricerca</w:t>
      </w:r>
      <w:r>
        <w:rPr>
          <w:color w:val="000000"/>
          <w:sz w:val="20"/>
          <w:lang w:val="it-IT"/>
        </w:rPr>
        <w:t xml:space="preserve"> specifici</w:t>
      </w:r>
      <w:r w:rsidRPr="00EF11BE">
        <w:rPr>
          <w:color w:val="000000"/>
          <w:sz w:val="20"/>
          <w:lang w:val="it-IT"/>
        </w:rPr>
        <w:t>:</w:t>
      </w:r>
    </w:p>
    <w:p w14:paraId="7CAB7006" w14:textId="77777777" w:rsidR="00C3252B" w:rsidRPr="00B642F9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B642F9">
        <w:rPr>
          <w:i/>
          <w:color w:val="000000"/>
          <w:sz w:val="20"/>
          <w:lang w:val="it-IT"/>
        </w:rPr>
        <w:t>Tariffario</w:t>
      </w:r>
      <w:r w:rsidRPr="00B642F9">
        <w:rPr>
          <w:color w:val="000000"/>
          <w:sz w:val="20"/>
          <w:lang w:val="it-IT"/>
        </w:rPr>
        <w:t>: si deve impostare come filtro obbligatorio il tariffario specifico che si desidera consultare Nazionale, Trento o Bolzano</w:t>
      </w:r>
    </w:p>
    <w:p w14:paraId="57F59914" w14:textId="72CC466D" w:rsidR="00C3252B" w:rsidRPr="00A279EA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>Categoria</w:t>
      </w:r>
      <w:r w:rsidRPr="00A279EA">
        <w:rPr>
          <w:color w:val="000000"/>
          <w:sz w:val="20"/>
          <w:lang w:val="it-IT"/>
        </w:rPr>
        <w:t xml:space="preserve"> </w:t>
      </w:r>
      <w:r w:rsidRPr="00A279EA">
        <w:rPr>
          <w:i/>
          <w:iCs/>
          <w:color w:val="000000"/>
          <w:sz w:val="20"/>
          <w:lang w:val="it-IT"/>
        </w:rPr>
        <w:t xml:space="preserve">e Catalogo: </w:t>
      </w:r>
      <w:r w:rsidRPr="00A279EA">
        <w:rPr>
          <w:color w:val="000000"/>
          <w:sz w:val="20"/>
          <w:lang w:val="it-IT"/>
        </w:rPr>
        <w:t xml:space="preserve"> si possono selezionare la catego</w:t>
      </w:r>
      <w:r w:rsidR="00891F9B">
        <w:rPr>
          <w:color w:val="000000"/>
          <w:sz w:val="20"/>
          <w:lang w:val="it-IT"/>
        </w:rPr>
        <w:t>ria</w:t>
      </w:r>
      <w:r w:rsidRPr="00A279EA">
        <w:rPr>
          <w:color w:val="000000"/>
          <w:sz w:val="20"/>
          <w:lang w:val="it-IT"/>
        </w:rPr>
        <w:t xml:space="preserve"> ed il catalogo di interesse.</w:t>
      </w:r>
    </w:p>
    <w:p w14:paraId="03FE7AB2" w14:textId="77777777" w:rsidR="00C3252B" w:rsidRPr="00A279EA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 xml:space="preserve">Descrizione pratica: </w:t>
      </w:r>
      <w:r w:rsidRPr="00A279EA">
        <w:rPr>
          <w:color w:val="000000"/>
          <w:sz w:val="20"/>
          <w:lang w:val="it-IT"/>
        </w:rPr>
        <w:t>si puo’ selezionare la pratica di interesse</w:t>
      </w:r>
    </w:p>
    <w:p w14:paraId="54B5BDC1" w14:textId="77777777" w:rsidR="00C3252B" w:rsidRPr="00A279EA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 xml:space="preserve">Tariffa: </w:t>
      </w:r>
      <w:r w:rsidRPr="00A279EA">
        <w:rPr>
          <w:color w:val="000000"/>
          <w:sz w:val="20"/>
          <w:lang w:val="it-IT"/>
        </w:rPr>
        <w:t>si puo’ selezionare la tariffa di interesse</w:t>
      </w:r>
    </w:p>
    <w:p w14:paraId="5B3D6CB4" w14:textId="77777777" w:rsidR="00C3252B" w:rsidRPr="00A279EA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A279EA">
        <w:rPr>
          <w:i/>
          <w:iCs/>
          <w:color w:val="000000"/>
          <w:sz w:val="20"/>
          <w:lang w:val="it-IT"/>
        </w:rPr>
        <w:t xml:space="preserve">Diritti, Diritti TN, Diritti BZ, Bolli, Costo targa, Gas compressi: </w:t>
      </w:r>
      <w:r w:rsidRPr="00BC28F5">
        <w:rPr>
          <w:color w:val="000000"/>
          <w:sz w:val="20"/>
          <w:lang w:val="it-IT"/>
        </w:rPr>
        <w:t xml:space="preserve">si possono specificare gli importi da ricercare per ogni </w:t>
      </w:r>
      <w:r>
        <w:rPr>
          <w:color w:val="000000"/>
          <w:sz w:val="20"/>
          <w:lang w:val="it-IT"/>
        </w:rPr>
        <w:t>specifico conto di interesse</w:t>
      </w:r>
    </w:p>
    <w:p w14:paraId="5E801C31" w14:textId="03D8C1FD" w:rsidR="00C3252B" w:rsidRPr="00C5410C" w:rsidRDefault="00C3252B" w:rsidP="00C5410C">
      <w:pPr>
        <w:numPr>
          <w:ilvl w:val="1"/>
          <w:numId w:val="15"/>
        </w:numPr>
        <w:spacing w:before="0"/>
        <w:ind w:left="426" w:hanging="425"/>
        <w:jc w:val="both"/>
        <w:rPr>
          <w:color w:val="000000"/>
          <w:sz w:val="20"/>
          <w:lang w:val="it-IT"/>
        </w:rPr>
      </w:pPr>
      <w:r w:rsidRPr="005F1A01">
        <w:rPr>
          <w:i/>
          <w:iCs/>
          <w:color w:val="000000"/>
          <w:sz w:val="20"/>
          <w:lang w:val="it-IT"/>
        </w:rPr>
        <w:t>Esenzione</w:t>
      </w:r>
      <w:r>
        <w:rPr>
          <w:color w:val="000000"/>
          <w:sz w:val="20"/>
          <w:lang w:val="it-IT"/>
        </w:rPr>
        <w:t xml:space="preserve">: </w:t>
      </w:r>
      <w:r w:rsidR="00C5410C" w:rsidRPr="001D74FB">
        <w:rPr>
          <w:color w:val="000000"/>
          <w:sz w:val="20"/>
          <w:lang w:val="it-IT"/>
        </w:rPr>
        <w:t>si p</w:t>
      </w:r>
      <w:r w:rsidR="00C5410C">
        <w:rPr>
          <w:color w:val="000000"/>
          <w:sz w:val="20"/>
          <w:lang w:val="it-IT"/>
        </w:rPr>
        <w:t xml:space="preserve">uò scegliere di </w:t>
      </w:r>
      <w:r w:rsidR="00C5410C" w:rsidRPr="001D74FB">
        <w:rPr>
          <w:color w:val="000000"/>
          <w:sz w:val="20"/>
          <w:lang w:val="it-IT"/>
        </w:rPr>
        <w:t xml:space="preserve">selezionare le tariffe che possono avere o meno </w:t>
      </w:r>
      <w:r w:rsidR="00C5410C">
        <w:rPr>
          <w:color w:val="000000"/>
          <w:sz w:val="20"/>
          <w:lang w:val="it-IT"/>
        </w:rPr>
        <w:t>l’</w:t>
      </w:r>
      <w:r w:rsidR="00C5410C" w:rsidRPr="001D74FB">
        <w:rPr>
          <w:color w:val="000000"/>
          <w:sz w:val="20"/>
          <w:lang w:val="it-IT"/>
        </w:rPr>
        <w:t>esenzione del bollo istanza</w:t>
      </w:r>
    </w:p>
    <w:p w14:paraId="73C665BB" w14:textId="28E720DD" w:rsidR="00C3252B" w:rsidRPr="005F1A01" w:rsidRDefault="00C3252B" w:rsidP="00C3252B">
      <w:pPr>
        <w:numPr>
          <w:ilvl w:val="1"/>
          <w:numId w:val="15"/>
        </w:numPr>
        <w:spacing w:before="0"/>
        <w:ind w:left="426" w:hanging="425"/>
        <w:jc w:val="both"/>
        <w:rPr>
          <w:i/>
          <w:iCs/>
          <w:color w:val="000000"/>
          <w:sz w:val="20"/>
          <w:lang w:val="it-IT"/>
        </w:rPr>
      </w:pPr>
      <w:r w:rsidRPr="005F1A01">
        <w:rPr>
          <w:i/>
          <w:iCs/>
          <w:color w:val="000000"/>
          <w:sz w:val="20"/>
          <w:lang w:val="it-IT"/>
        </w:rPr>
        <w:t>Cumulabile</w:t>
      </w:r>
      <w:r>
        <w:rPr>
          <w:i/>
          <w:iCs/>
          <w:color w:val="000000"/>
          <w:sz w:val="20"/>
          <w:lang w:val="it-IT"/>
        </w:rPr>
        <w:t xml:space="preserve">: </w:t>
      </w:r>
      <w:r w:rsidR="00064802" w:rsidRPr="001D74FB">
        <w:rPr>
          <w:color w:val="000000"/>
          <w:sz w:val="20"/>
          <w:lang w:val="it-IT"/>
        </w:rPr>
        <w:t>si p</w:t>
      </w:r>
      <w:r w:rsidR="00064802">
        <w:rPr>
          <w:color w:val="000000"/>
          <w:sz w:val="20"/>
          <w:lang w:val="it-IT"/>
        </w:rPr>
        <w:t xml:space="preserve">uò scegliere di </w:t>
      </w:r>
      <w:r w:rsidR="00064802" w:rsidRPr="001D74FB">
        <w:rPr>
          <w:color w:val="000000"/>
          <w:sz w:val="20"/>
          <w:lang w:val="it-IT"/>
        </w:rPr>
        <w:t xml:space="preserve">selezionare le tariffe che possono </w:t>
      </w:r>
      <w:r w:rsidR="00064802">
        <w:rPr>
          <w:color w:val="000000"/>
          <w:sz w:val="20"/>
          <w:lang w:val="it-IT"/>
        </w:rPr>
        <w:t>essere acquistate in modalità cumulativa</w:t>
      </w:r>
      <w:r w:rsidR="00064802" w:rsidRPr="001D74FB">
        <w:rPr>
          <w:color w:val="000000"/>
          <w:sz w:val="20"/>
          <w:lang w:val="it-IT"/>
        </w:rPr>
        <w:t xml:space="preserve"> o men</w:t>
      </w:r>
      <w:r w:rsidR="00064802">
        <w:rPr>
          <w:color w:val="000000"/>
          <w:sz w:val="20"/>
          <w:lang w:val="it-IT"/>
        </w:rPr>
        <w:t>o</w:t>
      </w:r>
    </w:p>
    <w:p w14:paraId="1D39A049" w14:textId="77777777" w:rsidR="00C3252B" w:rsidRDefault="00C3252B" w:rsidP="00C3252B">
      <w:pPr>
        <w:spacing w:before="0"/>
        <w:ind w:left="1"/>
        <w:jc w:val="both"/>
        <w:rPr>
          <w:color w:val="000000"/>
          <w:sz w:val="20"/>
          <w:highlight w:val="yellow"/>
          <w:lang w:val="it-IT"/>
        </w:rPr>
      </w:pPr>
    </w:p>
    <w:p w14:paraId="5ABC981E" w14:textId="77777777" w:rsidR="00494DCB" w:rsidRDefault="00494DCB" w:rsidP="004200AD">
      <w:pPr>
        <w:spacing w:before="0"/>
        <w:ind w:left="1"/>
        <w:jc w:val="both"/>
        <w:rPr>
          <w:color w:val="000000"/>
          <w:sz w:val="20"/>
          <w:highlight w:val="yellow"/>
          <w:lang w:val="it-IT"/>
        </w:rPr>
      </w:pPr>
    </w:p>
    <w:p w14:paraId="40164E8B" w14:textId="77777777" w:rsidR="00DB0549" w:rsidRPr="00DB0549" w:rsidRDefault="00DB0549" w:rsidP="00DB0549">
      <w:pPr>
        <w:rPr>
          <w:lang w:val="it-IT"/>
        </w:rPr>
      </w:pPr>
    </w:p>
    <w:p w14:paraId="392D3582" w14:textId="77777777" w:rsidR="002E1CD7" w:rsidRPr="009D6CD4" w:rsidRDefault="002E1CD7" w:rsidP="002E1CD7">
      <w:pPr>
        <w:rPr>
          <w:sz w:val="20"/>
          <w:lang w:val="it-IT"/>
        </w:rPr>
      </w:pPr>
    </w:p>
    <w:p w14:paraId="18CEF68F" w14:textId="77777777" w:rsidR="002E1CD7" w:rsidRDefault="002E1CD7" w:rsidP="00216575">
      <w:pPr>
        <w:spacing w:before="0"/>
        <w:jc w:val="both"/>
        <w:rPr>
          <w:color w:val="000000"/>
          <w:sz w:val="20"/>
          <w:lang w:val="it-IT"/>
        </w:rPr>
      </w:pPr>
    </w:p>
    <w:p w14:paraId="52D677A4" w14:textId="5CE85DE4" w:rsidR="002002AA" w:rsidRDefault="002002AA" w:rsidP="002002AA">
      <w:pPr>
        <w:pStyle w:val="Heading1"/>
        <w:numPr>
          <w:ilvl w:val="0"/>
          <w:numId w:val="0"/>
        </w:numPr>
        <w:rPr>
          <w:b/>
          <w:sz w:val="28"/>
          <w:szCs w:val="28"/>
          <w:lang w:val="it-IT"/>
        </w:rPr>
      </w:pPr>
      <w:bookmarkStart w:id="84" w:name="_Toc43385231"/>
      <w:bookmarkStart w:id="85" w:name="_Toc115881003"/>
      <w:r w:rsidRPr="00E80AFE">
        <w:rPr>
          <w:b/>
          <w:sz w:val="28"/>
          <w:szCs w:val="28"/>
          <w:lang w:val="it-IT"/>
        </w:rPr>
        <w:lastRenderedPageBreak/>
        <w:t xml:space="preserve">APPENDICE A - </w:t>
      </w:r>
      <w:bookmarkStart w:id="86" w:name="_Toc2876424"/>
      <w:r w:rsidRPr="00E80AFE">
        <w:rPr>
          <w:b/>
          <w:sz w:val="28"/>
          <w:szCs w:val="28"/>
          <w:lang w:val="it-IT"/>
        </w:rPr>
        <w:t>Diagramma Stati – Transizioni</w:t>
      </w:r>
      <w:bookmarkEnd w:id="84"/>
      <w:bookmarkEnd w:id="86"/>
      <w:bookmarkEnd w:id="85"/>
    </w:p>
    <w:p w14:paraId="5966D190" w14:textId="77777777" w:rsidR="009F073C" w:rsidRPr="009F073C" w:rsidRDefault="009F073C" w:rsidP="009F073C">
      <w:pPr>
        <w:rPr>
          <w:lang w:val="it-IT"/>
        </w:rPr>
      </w:pPr>
    </w:p>
    <w:p w14:paraId="08B8A127" w14:textId="0088667A" w:rsidR="002002AA" w:rsidRPr="003C2C11" w:rsidRDefault="002002AA" w:rsidP="003C2C11">
      <w:pPr>
        <w:pStyle w:val="Heading2"/>
        <w:numPr>
          <w:ilvl w:val="0"/>
          <w:numId w:val="0"/>
        </w:numPr>
        <w:ind w:left="756"/>
        <w:rPr>
          <w:rFonts w:ascii="Arial" w:hAnsi="Arial"/>
          <w:sz w:val="20"/>
          <w:szCs w:val="20"/>
          <w:lang w:val="it-IT"/>
        </w:rPr>
      </w:pPr>
      <w:bookmarkStart w:id="87" w:name="_Toc9272490"/>
      <w:bookmarkStart w:id="88" w:name="_Toc43385232"/>
      <w:bookmarkStart w:id="89" w:name="_Toc115881004"/>
      <w:r w:rsidRPr="003C2C11">
        <w:rPr>
          <w:rFonts w:ascii="Arial" w:hAnsi="Arial"/>
          <w:sz w:val="20"/>
          <w:szCs w:val="20"/>
          <w:lang w:val="it-IT"/>
        </w:rPr>
        <w:t xml:space="preserve">A1 </w:t>
      </w:r>
      <w:r w:rsidR="00236707" w:rsidRPr="003C2C11">
        <w:rPr>
          <w:rFonts w:ascii="Arial" w:hAnsi="Arial"/>
          <w:sz w:val="20"/>
          <w:szCs w:val="20"/>
          <w:lang w:val="it-IT"/>
        </w:rPr>
        <w:t>D</w:t>
      </w:r>
      <w:r w:rsidR="00CD36BF" w:rsidRPr="003C2C11">
        <w:rPr>
          <w:rFonts w:ascii="Arial" w:hAnsi="Arial"/>
          <w:sz w:val="20"/>
          <w:szCs w:val="20"/>
          <w:lang w:val="it-IT"/>
        </w:rPr>
        <w:t>escrizione</w:t>
      </w:r>
      <w:r w:rsidRPr="003C2C11">
        <w:rPr>
          <w:rFonts w:ascii="Arial" w:hAnsi="Arial"/>
          <w:sz w:val="20"/>
          <w:szCs w:val="20"/>
          <w:lang w:val="it-IT"/>
        </w:rPr>
        <w:t xml:space="preserve"> stati</w:t>
      </w:r>
      <w:bookmarkEnd w:id="87"/>
      <w:bookmarkEnd w:id="88"/>
      <w:r w:rsidR="00CD36BF" w:rsidRPr="003C2C11">
        <w:rPr>
          <w:rFonts w:ascii="Arial" w:hAnsi="Arial"/>
          <w:sz w:val="20"/>
          <w:szCs w:val="20"/>
          <w:lang w:val="it-IT"/>
        </w:rPr>
        <w:t xml:space="preserve"> della richiesta di pagamento</w:t>
      </w:r>
      <w:bookmarkEnd w:id="89"/>
    </w:p>
    <w:p w14:paraId="428D2FE0" w14:textId="3667F800" w:rsidR="00CD36BF" w:rsidRDefault="00CD36BF" w:rsidP="0050145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CD36BF">
        <w:rPr>
          <w:u w:val="single"/>
          <w:lang w:val="it-IT" w:eastAsia="ar-SA"/>
        </w:rPr>
        <w:t>CREAZIONE IN CORSO</w:t>
      </w:r>
      <w:r w:rsidRPr="00CD36BF">
        <w:rPr>
          <w:lang w:val="it-IT"/>
        </w:rPr>
        <w:t xml:space="preserve">: stato della richiesta </w:t>
      </w:r>
      <w:r w:rsidR="00545BE3">
        <w:rPr>
          <w:lang w:val="it-IT"/>
        </w:rPr>
        <w:t>prima della creazione de</w:t>
      </w:r>
      <w:r w:rsidRPr="00CD36BF">
        <w:rPr>
          <w:lang w:val="it-IT"/>
        </w:rPr>
        <w:t xml:space="preserve">gli IUV </w:t>
      </w:r>
      <w:r w:rsidR="003211C1">
        <w:rPr>
          <w:lang w:val="it-IT"/>
        </w:rPr>
        <w:t>di cui è composta;</w:t>
      </w:r>
    </w:p>
    <w:p w14:paraId="4DA1F536" w14:textId="77777777" w:rsidR="001C2F30" w:rsidRPr="00CD36BF" w:rsidRDefault="001C2F30" w:rsidP="001C2F30">
      <w:pPr>
        <w:pStyle w:val="ListParagraph"/>
        <w:autoSpaceDE w:val="0"/>
        <w:autoSpaceDN w:val="0"/>
        <w:adjustRightInd w:val="0"/>
        <w:spacing w:before="0" w:after="0"/>
        <w:ind w:left="720"/>
        <w:contextualSpacing/>
        <w:jc w:val="both"/>
        <w:rPr>
          <w:lang w:val="it-IT"/>
        </w:rPr>
      </w:pPr>
    </w:p>
    <w:p w14:paraId="4E49AE76" w14:textId="0DE9BD2A" w:rsidR="00CD36BF" w:rsidRDefault="00CD36BF" w:rsidP="0050145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CD36BF">
        <w:rPr>
          <w:u w:val="single"/>
          <w:lang w:val="it-IT"/>
        </w:rPr>
        <w:t>DA PAGARE</w:t>
      </w:r>
      <w:r w:rsidRPr="00CD36BF">
        <w:rPr>
          <w:lang w:val="it-IT"/>
        </w:rPr>
        <w:t xml:space="preserve">: </w:t>
      </w:r>
      <w:r w:rsidR="007C16B6">
        <w:rPr>
          <w:lang w:val="it-IT"/>
        </w:rPr>
        <w:t xml:space="preserve">richiesta </w:t>
      </w:r>
      <w:r w:rsidRPr="00CD36BF">
        <w:rPr>
          <w:lang w:val="it-IT"/>
        </w:rPr>
        <w:t xml:space="preserve">contenente </w:t>
      </w:r>
      <w:r w:rsidR="00D91156">
        <w:rPr>
          <w:lang w:val="it-IT"/>
        </w:rPr>
        <w:t>alcuni</w:t>
      </w:r>
      <w:r w:rsidR="007C16B6">
        <w:rPr>
          <w:lang w:val="it-IT"/>
        </w:rPr>
        <w:t xml:space="preserve"> </w:t>
      </w:r>
      <w:r w:rsidRPr="00CD36BF">
        <w:rPr>
          <w:lang w:val="it-IT"/>
        </w:rPr>
        <w:t xml:space="preserve">IUV </w:t>
      </w:r>
      <w:r w:rsidR="007C16B6">
        <w:rPr>
          <w:lang w:val="it-IT"/>
        </w:rPr>
        <w:t>che devono essere pagati;</w:t>
      </w:r>
    </w:p>
    <w:p w14:paraId="5E50C6C3" w14:textId="77777777" w:rsidR="001C2F30" w:rsidRPr="001C2F30" w:rsidRDefault="001C2F30" w:rsidP="001C2F30">
      <w:p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</w:p>
    <w:p w14:paraId="7BB6B94F" w14:textId="6DE566F1" w:rsidR="00CD36BF" w:rsidRDefault="00CD36BF" w:rsidP="0050145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CD36BF">
        <w:rPr>
          <w:u w:val="single"/>
          <w:lang w:val="it-IT"/>
        </w:rPr>
        <w:t>PAGATA</w:t>
      </w:r>
      <w:r w:rsidRPr="00CD36BF">
        <w:rPr>
          <w:lang w:val="it-IT"/>
        </w:rPr>
        <w:t>: contenente tutti IUV PAGATI o RIVITALIZZATI</w:t>
      </w:r>
      <w:r w:rsidR="007C16B6">
        <w:rPr>
          <w:lang w:val="it-IT"/>
        </w:rPr>
        <w:t>;</w:t>
      </w:r>
    </w:p>
    <w:p w14:paraId="14AB2B3B" w14:textId="77777777" w:rsidR="001C2F30" w:rsidRPr="001C2F30" w:rsidRDefault="001C2F30" w:rsidP="001C2F30">
      <w:p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</w:p>
    <w:p w14:paraId="2BF000BD" w14:textId="38E15802" w:rsidR="00CD36BF" w:rsidRPr="001C2F30" w:rsidRDefault="00CD36BF" w:rsidP="0050145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0" w:after="0"/>
        <w:contextualSpacing/>
        <w:jc w:val="both"/>
        <w:rPr>
          <w:i/>
          <w:iCs/>
          <w:lang w:val="it-IT"/>
        </w:rPr>
      </w:pPr>
      <w:r w:rsidRPr="00CD36BF">
        <w:rPr>
          <w:u w:val="single"/>
          <w:lang w:val="it-IT"/>
        </w:rPr>
        <w:t>BRUCIATA</w:t>
      </w:r>
      <w:r w:rsidRPr="00CD36BF">
        <w:rPr>
          <w:lang w:val="it-IT"/>
        </w:rPr>
        <w:t xml:space="preserve">: tutti gli IUV correlati sono tutti BRUCIATI e sulla richiesta è valorizzato il campo </w:t>
      </w:r>
      <w:r w:rsidR="00AE5CFF">
        <w:rPr>
          <w:i/>
          <w:iCs/>
          <w:lang w:val="it-IT"/>
        </w:rPr>
        <w:t>estremo di pagamento</w:t>
      </w:r>
      <w:r w:rsidR="00757729">
        <w:rPr>
          <w:lang w:val="it-IT"/>
        </w:rPr>
        <w:t>;</w:t>
      </w:r>
    </w:p>
    <w:p w14:paraId="5A07207F" w14:textId="77777777" w:rsidR="001C2F30" w:rsidRPr="001C2F30" w:rsidRDefault="001C2F30" w:rsidP="001C2F30">
      <w:pPr>
        <w:autoSpaceDE w:val="0"/>
        <w:autoSpaceDN w:val="0"/>
        <w:adjustRightInd w:val="0"/>
        <w:spacing w:before="0" w:after="0"/>
        <w:contextualSpacing/>
        <w:jc w:val="both"/>
        <w:rPr>
          <w:i/>
          <w:iCs/>
          <w:lang w:val="it-IT"/>
        </w:rPr>
      </w:pPr>
    </w:p>
    <w:p w14:paraId="31592203" w14:textId="295A5C7F" w:rsidR="00CD36BF" w:rsidRPr="00CD36BF" w:rsidRDefault="00CD36BF" w:rsidP="0050145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CD36BF">
        <w:rPr>
          <w:u w:val="single"/>
          <w:lang w:val="it-IT"/>
        </w:rPr>
        <w:t>CANCELLATA</w:t>
      </w:r>
      <w:r w:rsidRPr="00CD36BF">
        <w:rPr>
          <w:lang w:val="it-IT"/>
        </w:rPr>
        <w:t>: identifica le richieste che sono state CANCELLATE prima di diventare PAGATE. Gli IUV all’interno sono tutti</w:t>
      </w:r>
      <w:r w:rsidR="00037BAB">
        <w:rPr>
          <w:lang w:val="it-IT"/>
        </w:rPr>
        <w:t xml:space="preserve">, </w:t>
      </w:r>
      <w:r w:rsidRPr="00CD36BF">
        <w:rPr>
          <w:lang w:val="it-IT"/>
        </w:rPr>
        <w:t>a loro volta</w:t>
      </w:r>
      <w:r w:rsidR="00037BAB">
        <w:rPr>
          <w:lang w:val="it-IT"/>
        </w:rPr>
        <w:t xml:space="preserve">, </w:t>
      </w:r>
      <w:r w:rsidRPr="00CD36BF">
        <w:rPr>
          <w:lang w:val="it-IT"/>
        </w:rPr>
        <w:t>ANNULLATI o</w:t>
      </w:r>
      <w:r w:rsidR="00246A2B">
        <w:rPr>
          <w:lang w:val="it-IT"/>
        </w:rPr>
        <w:t xml:space="preserve"> con</w:t>
      </w:r>
      <w:r w:rsidRPr="00CD36BF">
        <w:rPr>
          <w:lang w:val="it-IT"/>
        </w:rPr>
        <w:t xml:space="preserve"> INVIO IN ERRORE.</w:t>
      </w:r>
    </w:p>
    <w:p w14:paraId="4FB114AE" w14:textId="4CDE7AA3" w:rsidR="00CD36BF" w:rsidRPr="00CD36BF" w:rsidRDefault="00CD36BF" w:rsidP="00E2429C">
      <w:pPr>
        <w:autoSpaceDE w:val="0"/>
        <w:autoSpaceDN w:val="0"/>
        <w:adjustRightInd w:val="0"/>
        <w:spacing w:before="0" w:after="0"/>
        <w:ind w:left="720"/>
        <w:rPr>
          <w:lang w:val="it-IT"/>
        </w:rPr>
      </w:pPr>
      <w:r w:rsidRPr="00CD36BF">
        <w:rPr>
          <w:lang w:val="it-IT"/>
        </w:rPr>
        <w:t xml:space="preserve">La richiesta di pagamento è nello stato CANCELLATA </w:t>
      </w:r>
      <w:r w:rsidR="00E2429C">
        <w:rPr>
          <w:lang w:val="it-IT"/>
        </w:rPr>
        <w:t>quando</w:t>
      </w:r>
      <w:r w:rsidRPr="00CD36BF">
        <w:rPr>
          <w:lang w:val="it-IT"/>
        </w:rPr>
        <w:t xml:space="preserve"> è stata creata dall’utente per errore</w:t>
      </w:r>
      <w:r w:rsidR="00246A2B">
        <w:rPr>
          <w:lang w:val="it-IT"/>
        </w:rPr>
        <w:t xml:space="preserve"> ed è stata </w:t>
      </w:r>
      <w:r w:rsidR="00FB364C">
        <w:rPr>
          <w:lang w:val="it-IT"/>
        </w:rPr>
        <w:t>cancellata</w:t>
      </w:r>
      <w:r w:rsidR="00E2429C">
        <w:rPr>
          <w:lang w:val="it-IT"/>
        </w:rPr>
        <w:t xml:space="preserve"> e tutti gli IUV sono stati annullati.</w:t>
      </w:r>
    </w:p>
    <w:p w14:paraId="40D74B46" w14:textId="7341D804" w:rsidR="00CD36BF" w:rsidRPr="00396DCD" w:rsidRDefault="00CD36BF" w:rsidP="000643F4">
      <w:pPr>
        <w:autoSpaceDE w:val="0"/>
        <w:autoSpaceDN w:val="0"/>
        <w:adjustRightInd w:val="0"/>
        <w:spacing w:before="0" w:after="0"/>
        <w:ind w:left="720"/>
        <w:rPr>
          <w:lang w:val="it-IT"/>
        </w:rPr>
      </w:pPr>
      <w:r w:rsidRPr="00CD36BF">
        <w:rPr>
          <w:lang w:val="it-IT"/>
        </w:rPr>
        <w:t xml:space="preserve">Per cancellare la richiesta, questa deve avere </w:t>
      </w:r>
      <w:r w:rsidR="00396DCD">
        <w:rPr>
          <w:lang w:val="it-IT"/>
        </w:rPr>
        <w:t>stato “</w:t>
      </w:r>
      <w:r w:rsidRPr="00CD36BF">
        <w:rPr>
          <w:lang w:val="it-IT"/>
        </w:rPr>
        <w:t>DA PAGARE</w:t>
      </w:r>
      <w:r w:rsidR="00396DCD">
        <w:rPr>
          <w:lang w:val="it-IT"/>
        </w:rPr>
        <w:t>” oppure</w:t>
      </w:r>
      <w:r w:rsidRPr="00CD36BF">
        <w:rPr>
          <w:lang w:val="it-IT"/>
        </w:rPr>
        <w:t xml:space="preserve"> </w:t>
      </w:r>
      <w:r w:rsidR="00396DCD">
        <w:rPr>
          <w:lang w:val="it-IT"/>
        </w:rPr>
        <w:t>“</w:t>
      </w:r>
      <w:r w:rsidRPr="00CD36BF">
        <w:rPr>
          <w:lang w:val="it-IT"/>
        </w:rPr>
        <w:t>ELABORATA CON ERRORE</w:t>
      </w:r>
      <w:r w:rsidR="00396DCD">
        <w:rPr>
          <w:lang w:val="it-IT"/>
        </w:rPr>
        <w:t>”</w:t>
      </w:r>
      <w:r w:rsidR="001A272F">
        <w:rPr>
          <w:lang w:val="it-IT"/>
        </w:rPr>
        <w:t>;</w:t>
      </w:r>
    </w:p>
    <w:p w14:paraId="2BC45EE6" w14:textId="77777777" w:rsidR="001C2F30" w:rsidRPr="00396DCD" w:rsidRDefault="001C2F30" w:rsidP="000643F4">
      <w:pPr>
        <w:autoSpaceDE w:val="0"/>
        <w:autoSpaceDN w:val="0"/>
        <w:adjustRightInd w:val="0"/>
        <w:spacing w:before="0" w:after="0"/>
        <w:ind w:firstLine="720"/>
        <w:rPr>
          <w:lang w:val="it-IT"/>
        </w:rPr>
      </w:pPr>
    </w:p>
    <w:p w14:paraId="36EAE903" w14:textId="5177D6C9" w:rsidR="00CD36BF" w:rsidRPr="00CD36BF" w:rsidRDefault="00CD36BF" w:rsidP="0050145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CD36BF">
        <w:rPr>
          <w:u w:val="single"/>
          <w:lang w:val="it-IT"/>
        </w:rPr>
        <w:t>PARZIALMENTE CANCELLATA</w:t>
      </w:r>
      <w:r w:rsidRPr="00CD36BF">
        <w:rPr>
          <w:lang w:val="it-IT"/>
        </w:rPr>
        <w:t xml:space="preserve">: richiesta per la quale l’utente ha </w:t>
      </w:r>
      <w:r w:rsidR="00833948">
        <w:rPr>
          <w:lang w:val="it-IT"/>
        </w:rPr>
        <w:t>effettuato</w:t>
      </w:r>
      <w:r w:rsidRPr="00CD36BF">
        <w:rPr>
          <w:lang w:val="it-IT"/>
        </w:rPr>
        <w:t xml:space="preserve"> la cancellazione ma </w:t>
      </w:r>
      <w:r w:rsidR="00AD3AFC">
        <w:rPr>
          <w:lang w:val="it-IT"/>
        </w:rPr>
        <w:t xml:space="preserve">non </w:t>
      </w:r>
      <w:r w:rsidRPr="00CD36BF">
        <w:rPr>
          <w:lang w:val="it-IT"/>
        </w:rPr>
        <w:t xml:space="preserve">è stato possibile </w:t>
      </w:r>
      <w:r w:rsidR="00833948">
        <w:rPr>
          <w:lang w:val="it-IT"/>
        </w:rPr>
        <w:t>annullare tutti gli IUV</w:t>
      </w:r>
      <w:r w:rsidR="001A272F">
        <w:rPr>
          <w:lang w:val="it-IT"/>
        </w:rPr>
        <w:t>;</w:t>
      </w:r>
    </w:p>
    <w:p w14:paraId="43DE340F" w14:textId="77777777" w:rsidR="001A272F" w:rsidRPr="001A272F" w:rsidRDefault="001A272F" w:rsidP="001A272F">
      <w:pPr>
        <w:pStyle w:val="ListParagraph"/>
        <w:autoSpaceDE w:val="0"/>
        <w:autoSpaceDN w:val="0"/>
        <w:adjustRightInd w:val="0"/>
        <w:spacing w:before="0" w:after="0"/>
        <w:ind w:left="720"/>
        <w:contextualSpacing/>
        <w:jc w:val="both"/>
        <w:rPr>
          <w:lang w:val="it-IT"/>
        </w:rPr>
      </w:pPr>
    </w:p>
    <w:p w14:paraId="3775CE6D" w14:textId="7C543888" w:rsidR="001C2ADB" w:rsidRDefault="00CD36BF" w:rsidP="0050145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1012C4">
        <w:rPr>
          <w:u w:val="single"/>
          <w:lang w:val="it-IT"/>
        </w:rPr>
        <w:t>DA INTEGRARE</w:t>
      </w:r>
      <w:r w:rsidR="00C37957" w:rsidRPr="001012C4">
        <w:rPr>
          <w:u w:val="single"/>
          <w:lang w:val="it-IT"/>
        </w:rPr>
        <w:t>:</w:t>
      </w:r>
      <w:r w:rsidRPr="001012C4">
        <w:rPr>
          <w:lang w:val="it-IT"/>
        </w:rPr>
        <w:t xml:space="preserve"> </w:t>
      </w:r>
      <w:r w:rsidR="00C37957" w:rsidRPr="001012C4">
        <w:rPr>
          <w:lang w:val="it-IT"/>
        </w:rPr>
        <w:t xml:space="preserve">la </w:t>
      </w:r>
      <w:r w:rsidRPr="001012C4">
        <w:rPr>
          <w:lang w:val="it-IT"/>
        </w:rPr>
        <w:t xml:space="preserve">richiesta contiene solo IUV </w:t>
      </w:r>
      <w:r w:rsidR="001012C4" w:rsidRPr="001012C4">
        <w:rPr>
          <w:lang w:val="it-IT"/>
        </w:rPr>
        <w:t>per i quali</w:t>
      </w:r>
      <w:r w:rsidR="002B4653" w:rsidRPr="001012C4">
        <w:rPr>
          <w:lang w:val="it-IT"/>
        </w:rPr>
        <w:t>,</w:t>
      </w:r>
      <w:r w:rsidRPr="001012C4">
        <w:rPr>
          <w:lang w:val="it-IT"/>
        </w:rPr>
        <w:t xml:space="preserve"> </w:t>
      </w:r>
      <w:r w:rsidR="002B4653" w:rsidRPr="001012C4">
        <w:rPr>
          <w:lang w:val="it-IT"/>
        </w:rPr>
        <w:t>a</w:t>
      </w:r>
      <w:r w:rsidR="00093318" w:rsidRPr="001012C4">
        <w:rPr>
          <w:lang w:val="it-IT"/>
        </w:rPr>
        <w:t xml:space="preserve"> causa di una modifica nella tariffa prevista</w:t>
      </w:r>
      <w:r w:rsidR="001012C4" w:rsidRPr="001012C4">
        <w:rPr>
          <w:lang w:val="it-IT"/>
        </w:rPr>
        <w:t>,</w:t>
      </w:r>
      <w:r w:rsidR="00093318" w:rsidRPr="001012C4">
        <w:rPr>
          <w:lang w:val="it-IT"/>
        </w:rPr>
        <w:t xml:space="preserve"> è necessario procedere ad un pagamento integrativo</w:t>
      </w:r>
      <w:r w:rsidR="001012C4">
        <w:rPr>
          <w:lang w:val="it-IT"/>
        </w:rPr>
        <w:t>;</w:t>
      </w:r>
    </w:p>
    <w:p w14:paraId="6DB51DEE" w14:textId="77777777" w:rsidR="001C2ADB" w:rsidRPr="00D03ABF" w:rsidRDefault="001C2ADB" w:rsidP="00D03ABF">
      <w:p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</w:p>
    <w:p w14:paraId="627545F1" w14:textId="5C5FBBC4" w:rsidR="00CD36BF" w:rsidRPr="0046088E" w:rsidRDefault="00CD36BF" w:rsidP="0050145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0" w:after="0"/>
        <w:contextualSpacing/>
        <w:jc w:val="both"/>
        <w:rPr>
          <w:lang w:val="it-IT"/>
        </w:rPr>
      </w:pPr>
      <w:r w:rsidRPr="00CD36BF">
        <w:rPr>
          <w:u w:val="single"/>
          <w:lang w:val="it-IT"/>
        </w:rPr>
        <w:t>ELABORATA CON ERRORE</w:t>
      </w:r>
      <w:r w:rsidRPr="00CD36BF">
        <w:rPr>
          <w:lang w:val="it-IT"/>
        </w:rPr>
        <w:t xml:space="preserve">: alcuni IUV possono essere in stato DA PAGARE ma ne esistono </w:t>
      </w:r>
      <w:r w:rsidR="0004772B">
        <w:rPr>
          <w:lang w:val="it-IT"/>
        </w:rPr>
        <w:t>altri</w:t>
      </w:r>
      <w:r w:rsidRPr="00CD36BF">
        <w:rPr>
          <w:lang w:val="it-IT"/>
        </w:rPr>
        <w:t xml:space="preserve"> in INVIO IN ERRORE</w:t>
      </w:r>
      <w:r w:rsidR="00F63067">
        <w:rPr>
          <w:lang w:val="it-IT"/>
        </w:rPr>
        <w:t>;</w:t>
      </w:r>
    </w:p>
    <w:p w14:paraId="495CFCCF" w14:textId="77777777" w:rsidR="00A203CD" w:rsidRPr="00A203CD" w:rsidRDefault="00A203CD" w:rsidP="00A203CD">
      <w:pPr>
        <w:pStyle w:val="ListParagraph"/>
        <w:autoSpaceDE w:val="0"/>
        <w:autoSpaceDN w:val="0"/>
        <w:adjustRightInd w:val="0"/>
        <w:spacing w:before="0" w:after="200" w:line="276" w:lineRule="auto"/>
        <w:ind w:left="720"/>
        <w:contextualSpacing/>
        <w:jc w:val="both"/>
        <w:rPr>
          <w:i/>
          <w:iCs/>
          <w:lang w:val="it-IT"/>
        </w:rPr>
      </w:pPr>
    </w:p>
    <w:p w14:paraId="48091BA5" w14:textId="45573C8B" w:rsidR="00CD36BF" w:rsidRPr="00CD36BF" w:rsidRDefault="00CD36BF" w:rsidP="0050145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0" w:after="200" w:line="276" w:lineRule="auto"/>
        <w:contextualSpacing/>
        <w:jc w:val="both"/>
        <w:rPr>
          <w:i/>
          <w:iCs/>
          <w:lang w:val="it-IT"/>
        </w:rPr>
      </w:pPr>
      <w:r w:rsidRPr="00CD36BF">
        <w:rPr>
          <w:u w:val="single"/>
          <w:lang w:val="it-IT"/>
        </w:rPr>
        <w:t>DA INTEGRARE IN ERRORE</w:t>
      </w:r>
      <w:r w:rsidRPr="00CD36BF">
        <w:rPr>
          <w:lang w:val="it-IT"/>
        </w:rPr>
        <w:t>:</w:t>
      </w:r>
      <w:r w:rsidRPr="00CD36BF">
        <w:rPr>
          <w:i/>
          <w:iCs/>
          <w:lang w:val="it-IT"/>
        </w:rPr>
        <w:t xml:space="preserve"> </w:t>
      </w:r>
      <w:r w:rsidR="0021724B">
        <w:rPr>
          <w:lang w:val="it-IT"/>
        </w:rPr>
        <w:t>in fase di integrazione della richiesta</w:t>
      </w:r>
      <w:r w:rsidR="00CA559B">
        <w:rPr>
          <w:lang w:val="it-IT"/>
        </w:rPr>
        <w:t xml:space="preserve"> la creazione di </w:t>
      </w:r>
      <w:r w:rsidRPr="00CD36BF">
        <w:rPr>
          <w:lang w:val="it-IT"/>
        </w:rPr>
        <w:t xml:space="preserve">alcuni IUV </w:t>
      </w:r>
      <w:r w:rsidR="00CA559B">
        <w:rPr>
          <w:lang w:val="it-IT"/>
        </w:rPr>
        <w:t>non è andata a buon fine</w:t>
      </w:r>
      <w:r w:rsidR="00757729">
        <w:rPr>
          <w:lang w:val="it-IT"/>
        </w:rPr>
        <w:t>.</w:t>
      </w:r>
      <w:r w:rsidR="004258FE">
        <w:rPr>
          <w:lang w:val="it-IT"/>
        </w:rPr>
        <w:t xml:space="preserve"> È necessario l’intervento dell’Help Desk.</w:t>
      </w:r>
    </w:p>
    <w:p w14:paraId="04E92644" w14:textId="77777777" w:rsidR="00530AF8" w:rsidRDefault="00530AF8">
      <w:pPr>
        <w:spacing w:before="0" w:after="0"/>
        <w:rPr>
          <w:b/>
          <w:caps/>
          <w:color w:val="29568F"/>
          <w:sz w:val="20"/>
          <w:lang w:val="it-IT"/>
        </w:rPr>
      </w:pPr>
      <w:r>
        <w:rPr>
          <w:sz w:val="20"/>
          <w:lang w:val="it-IT"/>
        </w:rPr>
        <w:br w:type="page"/>
      </w:r>
    </w:p>
    <w:p w14:paraId="0E359A13" w14:textId="7E43AA4C" w:rsidR="00CD36BF" w:rsidRPr="003C2C11" w:rsidRDefault="00CD36BF" w:rsidP="003C2C11">
      <w:pPr>
        <w:pStyle w:val="Heading2"/>
        <w:numPr>
          <w:ilvl w:val="0"/>
          <w:numId w:val="0"/>
        </w:numPr>
        <w:ind w:left="756"/>
        <w:rPr>
          <w:rFonts w:ascii="Arial" w:hAnsi="Arial"/>
          <w:sz w:val="20"/>
          <w:szCs w:val="20"/>
          <w:lang w:val="it-IT"/>
        </w:rPr>
      </w:pPr>
      <w:bookmarkStart w:id="90" w:name="_Toc115881005"/>
      <w:r w:rsidRPr="003C2C11">
        <w:rPr>
          <w:rFonts w:ascii="Arial" w:hAnsi="Arial"/>
          <w:sz w:val="20"/>
          <w:szCs w:val="20"/>
          <w:lang w:val="it-IT"/>
        </w:rPr>
        <w:lastRenderedPageBreak/>
        <w:t>A2 Diagramma stati della richiesta di pagamento</w:t>
      </w:r>
      <w:bookmarkEnd w:id="90"/>
    </w:p>
    <w:p w14:paraId="7B6A4549" w14:textId="09940C5A" w:rsidR="00CD36BF" w:rsidRPr="00D60794" w:rsidRDefault="00CD3C98" w:rsidP="00CD36BF">
      <w:pPr>
        <w:pStyle w:val="ListParagraph"/>
        <w:autoSpaceDE w:val="0"/>
        <w:autoSpaceDN w:val="0"/>
        <w:adjustRightInd w:val="0"/>
        <w:spacing w:after="0"/>
        <w:ind w:left="0"/>
        <w:jc w:val="center"/>
        <w:rPr>
          <w:highlight w:val="cyan"/>
        </w:rPr>
      </w:pPr>
      <w:r>
        <w:rPr>
          <w:noProof/>
        </w:rPr>
        <w:drawing>
          <wp:inline distT="0" distB="0" distL="0" distR="0" wp14:anchorId="0FAA8E33" wp14:editId="236ABCCA">
            <wp:extent cx="5276215" cy="4184015"/>
            <wp:effectExtent l="0" t="0" r="635" b="6985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109AA" w14:textId="77777777" w:rsidR="00CD36BF" w:rsidRPr="001A542A" w:rsidRDefault="00CD36BF" w:rsidP="00CD36BF">
      <w:pPr>
        <w:pStyle w:val="ListParagraph"/>
        <w:autoSpaceDE w:val="0"/>
        <w:autoSpaceDN w:val="0"/>
        <w:adjustRightInd w:val="0"/>
        <w:spacing w:after="0"/>
        <w:rPr>
          <w:i/>
          <w:iCs/>
        </w:rPr>
      </w:pPr>
    </w:p>
    <w:p w14:paraId="3A5E2BDE" w14:textId="48A40317" w:rsidR="00CD36BF" w:rsidRPr="00CD36BF" w:rsidRDefault="00CD36BF" w:rsidP="00CD36BF">
      <w:pPr>
        <w:rPr>
          <w:lang w:val="it-IT"/>
        </w:rPr>
      </w:pPr>
    </w:p>
    <w:sectPr w:rsidR="00CD36BF" w:rsidRPr="00CD36BF" w:rsidSect="00B156E0">
      <w:headerReference w:type="even" r:id="rId47"/>
      <w:pgSz w:w="11909" w:h="16834" w:code="9"/>
      <w:pgMar w:top="1440" w:right="1800" w:bottom="1440" w:left="1800" w:header="720" w:footer="57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01391" w14:textId="77777777" w:rsidR="00420A76" w:rsidRDefault="00420A76">
      <w:r>
        <w:separator/>
      </w:r>
    </w:p>
    <w:p w14:paraId="02DB839C" w14:textId="77777777" w:rsidR="00420A76" w:rsidRDefault="00420A76"/>
    <w:p w14:paraId="3A54BAA9" w14:textId="77777777" w:rsidR="00420A76" w:rsidRDefault="00420A76"/>
  </w:endnote>
  <w:endnote w:type="continuationSeparator" w:id="0">
    <w:p w14:paraId="3EF3B215" w14:textId="77777777" w:rsidR="00420A76" w:rsidRDefault="00420A76">
      <w:r>
        <w:continuationSeparator/>
      </w:r>
    </w:p>
    <w:p w14:paraId="2603959D" w14:textId="77777777" w:rsidR="00420A76" w:rsidRDefault="00420A76"/>
    <w:p w14:paraId="728F7489" w14:textId="77777777" w:rsidR="00420A76" w:rsidRDefault="00420A76"/>
  </w:endnote>
  <w:endnote w:type="continuationNotice" w:id="1">
    <w:p w14:paraId="548E4536" w14:textId="77777777" w:rsidR="00420A76" w:rsidRDefault="00420A76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center" w:tblpY="15841"/>
      <w:tblOverlap w:val="never"/>
      <w:tblW w:w="10201" w:type="dxa"/>
      <w:tblBorders>
        <w:insideH w:val="single" w:sz="4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927"/>
      <w:gridCol w:w="5103"/>
      <w:gridCol w:w="2171"/>
    </w:tblGrid>
    <w:tr w:rsidR="002002AA" w:rsidRPr="00E92C3C" w14:paraId="1846E4D2" w14:textId="77777777" w:rsidTr="00DB14CE">
      <w:tc>
        <w:tcPr>
          <w:tcW w:w="2927" w:type="dxa"/>
        </w:tcPr>
        <w:p w14:paraId="4C57AB97" w14:textId="77777777" w:rsidR="002002AA" w:rsidRPr="00214C68" w:rsidRDefault="002002AA" w:rsidP="002C1ACE">
          <w:pPr>
            <w:keepNext/>
            <w:keepLines/>
            <w:spacing w:before="60" w:after="20"/>
            <w:rPr>
              <w:rFonts w:ascii="Verdana" w:hAnsi="Verdana"/>
              <w:lang w:val="en-GB"/>
            </w:rPr>
          </w:pPr>
        </w:p>
      </w:tc>
      <w:tc>
        <w:tcPr>
          <w:tcW w:w="5103" w:type="dxa"/>
        </w:tcPr>
        <w:p w14:paraId="5A5E9366" w14:textId="77777777" w:rsidR="002002AA" w:rsidRPr="00DE4CBE" w:rsidRDefault="002002AA" w:rsidP="00413357">
          <w:pPr>
            <w:pStyle w:val="Table"/>
            <w:spacing w:before="60" w:after="20"/>
            <w:jc w:val="center"/>
            <w:rPr>
              <w:rFonts w:ascii="Verdana" w:hAnsi="Verdana"/>
              <w:i/>
              <w:lang w:val="it-IT"/>
            </w:rPr>
          </w:pPr>
        </w:p>
      </w:tc>
      <w:tc>
        <w:tcPr>
          <w:tcW w:w="2171" w:type="dxa"/>
        </w:tcPr>
        <w:p w14:paraId="79499E32" w14:textId="77777777" w:rsidR="002002AA" w:rsidRPr="00E24699" w:rsidRDefault="002002AA" w:rsidP="003803DC">
          <w:pPr>
            <w:spacing w:before="60" w:after="20"/>
            <w:jc w:val="right"/>
            <w:rPr>
              <w:sz w:val="20"/>
            </w:rPr>
          </w:pPr>
          <w:r w:rsidRPr="00E24699">
            <w:rPr>
              <w:rFonts w:ascii="Verdana" w:hAnsi="Verdana"/>
              <w:sz w:val="20"/>
            </w:rPr>
            <w:t xml:space="preserve">Pag. </w:t>
          </w:r>
          <w:r w:rsidRPr="00E24699">
            <w:rPr>
              <w:rFonts w:ascii="Verdana" w:hAnsi="Verdana"/>
              <w:sz w:val="20"/>
            </w:rPr>
            <w:fldChar w:fldCharType="begin"/>
          </w:r>
          <w:r w:rsidRPr="00E24699">
            <w:rPr>
              <w:rFonts w:ascii="Verdana" w:hAnsi="Verdana"/>
              <w:sz w:val="20"/>
            </w:rPr>
            <w:instrText xml:space="preserve"> PAGE   \* MERGEFORMAT </w:instrText>
          </w:r>
          <w:r w:rsidRPr="00E24699">
            <w:rPr>
              <w:rFonts w:ascii="Verdana" w:hAnsi="Verdana"/>
              <w:sz w:val="20"/>
            </w:rPr>
            <w:fldChar w:fldCharType="separate"/>
          </w:r>
          <w:r w:rsidR="00D762CF" w:rsidRPr="00E24699">
            <w:rPr>
              <w:rFonts w:ascii="Verdana" w:hAnsi="Verdana"/>
              <w:noProof/>
              <w:sz w:val="20"/>
            </w:rPr>
            <w:t>42</w:t>
          </w:r>
          <w:r w:rsidRPr="00E24699">
            <w:rPr>
              <w:rFonts w:ascii="Verdana" w:hAnsi="Verdana"/>
              <w:sz w:val="20"/>
            </w:rPr>
            <w:fldChar w:fldCharType="end"/>
          </w:r>
          <w:r w:rsidRPr="00E24699">
            <w:rPr>
              <w:rFonts w:ascii="Verdana" w:hAnsi="Verdana"/>
              <w:sz w:val="20"/>
            </w:rPr>
            <w:t xml:space="preserve"> di</w:t>
          </w:r>
          <w:r w:rsidRPr="00BC369B">
            <w:rPr>
              <w:rFonts w:ascii="Verdana" w:hAnsi="Verdana"/>
              <w:sz w:val="20"/>
            </w:rPr>
            <w:t xml:space="preserve"> </w:t>
          </w:r>
          <w:r w:rsidRPr="00BC369B">
            <w:rPr>
              <w:rFonts w:ascii="Verdana" w:hAnsi="Verdana"/>
              <w:noProof/>
              <w:sz w:val="20"/>
            </w:rPr>
            <w:fldChar w:fldCharType="begin"/>
          </w:r>
          <w:r w:rsidRPr="00BC369B">
            <w:rPr>
              <w:rFonts w:ascii="Verdana" w:hAnsi="Verdana"/>
              <w:noProof/>
              <w:sz w:val="20"/>
            </w:rPr>
            <w:instrText xml:space="preserve"> NUMPAGES  \* MERGEFORMAT </w:instrText>
          </w:r>
          <w:r w:rsidRPr="00BC369B">
            <w:rPr>
              <w:rFonts w:ascii="Verdana" w:hAnsi="Verdana"/>
              <w:noProof/>
              <w:sz w:val="20"/>
            </w:rPr>
            <w:fldChar w:fldCharType="separate"/>
          </w:r>
          <w:r w:rsidR="00D762CF" w:rsidRPr="00BC369B">
            <w:rPr>
              <w:rFonts w:ascii="Verdana" w:hAnsi="Verdana"/>
              <w:noProof/>
              <w:sz w:val="20"/>
            </w:rPr>
            <w:t>43</w:t>
          </w:r>
          <w:r w:rsidRPr="00BC369B">
            <w:rPr>
              <w:rFonts w:ascii="Verdana" w:hAnsi="Verdana"/>
              <w:noProof/>
              <w:sz w:val="20"/>
            </w:rPr>
            <w:fldChar w:fldCharType="end"/>
          </w:r>
        </w:p>
      </w:tc>
    </w:tr>
    <w:tr w:rsidR="002002AA" w:rsidRPr="00E92C3C" w14:paraId="5C047942" w14:textId="77777777" w:rsidTr="00DB14CE">
      <w:trPr>
        <w:trHeight w:val="555"/>
      </w:trPr>
      <w:tc>
        <w:tcPr>
          <w:tcW w:w="2927" w:type="dxa"/>
        </w:tcPr>
        <w:p w14:paraId="72C4FB1E" w14:textId="77777777" w:rsidR="002002AA" w:rsidRPr="00E92C3C" w:rsidRDefault="002002AA" w:rsidP="001C3A9F">
          <w:pPr>
            <w:keepNext/>
            <w:keepLines/>
            <w:spacing w:after="0"/>
            <w:rPr>
              <w:rFonts w:ascii="Verdana" w:hAnsi="Verdana"/>
              <w:b/>
              <w:sz w:val="14"/>
              <w:szCs w:val="14"/>
              <w:lang w:val="fr-FR"/>
            </w:rPr>
          </w:pPr>
        </w:p>
      </w:tc>
      <w:tc>
        <w:tcPr>
          <w:tcW w:w="5103" w:type="dxa"/>
        </w:tcPr>
        <w:p w14:paraId="09E29BE6" w14:textId="77777777" w:rsidR="002002AA" w:rsidRPr="00DE4CBE" w:rsidRDefault="002002AA" w:rsidP="0007309B">
          <w:pPr>
            <w:keepNext/>
            <w:keepLines/>
            <w:spacing w:after="0"/>
            <w:jc w:val="center"/>
            <w:rPr>
              <w:rFonts w:ascii="Verdana" w:hAnsi="Verdana"/>
              <w:sz w:val="14"/>
              <w:szCs w:val="14"/>
            </w:rPr>
          </w:pPr>
        </w:p>
        <w:p w14:paraId="55836C8B" w14:textId="77777777" w:rsidR="002002AA" w:rsidRPr="00DE4CBE" w:rsidRDefault="002002AA" w:rsidP="0007309B">
          <w:pPr>
            <w:keepNext/>
            <w:keepLines/>
            <w:spacing w:after="0"/>
            <w:jc w:val="center"/>
            <w:rPr>
              <w:rFonts w:ascii="Verdana" w:hAnsi="Verdana"/>
              <w:sz w:val="14"/>
              <w:szCs w:val="14"/>
            </w:rPr>
          </w:pPr>
        </w:p>
        <w:p w14:paraId="2DE7EDDC" w14:textId="77777777" w:rsidR="002002AA" w:rsidRPr="00DE4CBE" w:rsidRDefault="002002AA" w:rsidP="0007309B">
          <w:pPr>
            <w:keepNext/>
            <w:keepLines/>
            <w:spacing w:after="0"/>
            <w:jc w:val="center"/>
            <w:rPr>
              <w:rFonts w:ascii="Verdana" w:hAnsi="Verdana"/>
              <w:sz w:val="14"/>
              <w:szCs w:val="14"/>
            </w:rPr>
          </w:pPr>
        </w:p>
      </w:tc>
      <w:tc>
        <w:tcPr>
          <w:tcW w:w="2171" w:type="dxa"/>
        </w:tcPr>
        <w:p w14:paraId="359CD0D6" w14:textId="77777777" w:rsidR="002002AA" w:rsidRPr="00E92C3C" w:rsidRDefault="002002AA" w:rsidP="002C1ACE">
          <w:pPr>
            <w:keepNext/>
            <w:keepLines/>
            <w:spacing w:after="0"/>
            <w:jc w:val="right"/>
            <w:rPr>
              <w:rFonts w:ascii="Verdana" w:hAnsi="Verdana"/>
              <w:snapToGrid w:val="0"/>
              <w:sz w:val="12"/>
            </w:rPr>
          </w:pPr>
        </w:p>
      </w:tc>
    </w:tr>
  </w:tbl>
  <w:p w14:paraId="32ACB8D0" w14:textId="77777777" w:rsidR="002002AA" w:rsidRPr="0099379B" w:rsidRDefault="002002AA" w:rsidP="00AB4C70">
    <w:pPr>
      <w:pStyle w:val="FooterEDSLegal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6C029" w14:textId="77777777" w:rsidR="00420A76" w:rsidRDefault="00420A76">
      <w:r>
        <w:separator/>
      </w:r>
    </w:p>
    <w:p w14:paraId="63068D21" w14:textId="77777777" w:rsidR="00420A76" w:rsidRDefault="00420A76"/>
    <w:p w14:paraId="0D611996" w14:textId="77777777" w:rsidR="00420A76" w:rsidRDefault="00420A76"/>
  </w:footnote>
  <w:footnote w:type="continuationSeparator" w:id="0">
    <w:p w14:paraId="07EE6F0B" w14:textId="77777777" w:rsidR="00420A76" w:rsidRDefault="00420A76">
      <w:r>
        <w:continuationSeparator/>
      </w:r>
    </w:p>
    <w:p w14:paraId="6126BBE8" w14:textId="77777777" w:rsidR="00420A76" w:rsidRDefault="00420A76"/>
    <w:p w14:paraId="260394FD" w14:textId="77777777" w:rsidR="00420A76" w:rsidRDefault="00420A76"/>
  </w:footnote>
  <w:footnote w:type="continuationNotice" w:id="1">
    <w:p w14:paraId="6DD0ABBB" w14:textId="77777777" w:rsidR="00420A76" w:rsidRDefault="00420A7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C744B" w14:textId="2461C4CD" w:rsidR="002002AA" w:rsidRPr="00E17B99" w:rsidRDefault="002002AA" w:rsidP="0007309B">
    <w:pPr>
      <w:pStyle w:val="Header"/>
      <w:pBdr>
        <w:bottom w:val="single" w:sz="4" w:space="1" w:color="1F497D"/>
      </w:pBdr>
      <w:jc w:val="right"/>
      <w:rPr>
        <w:rFonts w:ascii="Verdana" w:hAnsi="Verdana"/>
        <w:lang w:val="it-IT"/>
      </w:rPr>
    </w:pPr>
    <w:r>
      <w:fldChar w:fldCharType="begin"/>
    </w:r>
    <w:r w:rsidRPr="00E17B99">
      <w:rPr>
        <w:lang w:val="it-IT"/>
      </w:rPr>
      <w:instrText xml:space="preserve"> FILENAME   \* MERGEFORMAT </w:instrText>
    </w:r>
    <w:r>
      <w:fldChar w:fldCharType="separate"/>
    </w:r>
    <w:r w:rsidR="00C05C9A" w:rsidRPr="00C05C9A">
      <w:rPr>
        <w:rFonts w:ascii="Verdana" w:hAnsi="Verdana"/>
        <w:noProof/>
        <w:lang w:val="it-IT"/>
      </w:rPr>
      <w:t>ManualeUtente_OP_PortalePagamenti-1.</w:t>
    </w:r>
    <w:r w:rsidR="00563C4F">
      <w:rPr>
        <w:rFonts w:ascii="Verdana" w:hAnsi="Verdana"/>
        <w:noProof/>
        <w:lang w:val="it-IT"/>
      </w:rPr>
      <w:t>6</w:t>
    </w:r>
    <w:r w:rsidR="00C05C9A" w:rsidRPr="00C05C9A">
      <w:rPr>
        <w:rFonts w:ascii="Verdana" w:hAnsi="Verdana"/>
        <w:noProof/>
        <w:lang w:val="it-IT"/>
      </w:rPr>
      <w:t>.docx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4BCA3" w14:textId="77777777" w:rsidR="00E40DBB" w:rsidRDefault="00E40D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35F91"/>
    <w:multiLevelType w:val="multilevel"/>
    <w:tmpl w:val="6B24C87C"/>
    <w:lvl w:ilvl="0">
      <w:start w:val="1"/>
      <w:numFmt w:val="lowerLetter"/>
      <w:pStyle w:val="TableBullet"/>
      <w:lvlText w:val="%1."/>
      <w:lvlJc w:val="left"/>
      <w:pPr>
        <w:tabs>
          <w:tab w:val="num" w:pos="288"/>
        </w:tabs>
        <w:ind w:left="432" w:hanging="288"/>
      </w:pPr>
      <w:rPr>
        <w:rFonts w:hint="default"/>
        <w:b w:val="0"/>
        <w:i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32"/>
        </w:tabs>
        <w:ind w:left="201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92"/>
        </w:tabs>
        <w:ind w:left="252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12"/>
        </w:tabs>
        <w:ind w:left="302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72"/>
        </w:tabs>
        <w:ind w:left="35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92"/>
        </w:tabs>
        <w:ind w:left="40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52"/>
        </w:tabs>
        <w:ind w:left="45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72"/>
        </w:tabs>
        <w:ind w:left="5112" w:hanging="1440"/>
      </w:pPr>
      <w:rPr>
        <w:rFonts w:hint="default"/>
      </w:rPr>
    </w:lvl>
  </w:abstractNum>
  <w:abstractNum w:abstractNumId="1" w15:restartNumberingAfterBreak="0">
    <w:nsid w:val="13600A7E"/>
    <w:multiLevelType w:val="hybridMultilevel"/>
    <w:tmpl w:val="7DC20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457A3"/>
    <w:multiLevelType w:val="singleLevel"/>
    <w:tmpl w:val="BEEABCBA"/>
    <w:lvl w:ilvl="0">
      <w:start w:val="1"/>
      <w:numFmt w:val="bullet"/>
      <w:pStyle w:val="Corponumerat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3" w15:restartNumberingAfterBreak="0">
    <w:nsid w:val="2A2E5430"/>
    <w:multiLevelType w:val="multilevel"/>
    <w:tmpl w:val="E954E17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3271"/>
        </w:tabs>
        <w:ind w:left="3271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024"/>
        </w:tabs>
        <w:ind w:left="302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 w15:restartNumberingAfterBreak="0">
    <w:nsid w:val="2EB87255"/>
    <w:multiLevelType w:val="hybridMultilevel"/>
    <w:tmpl w:val="46D00A54"/>
    <w:lvl w:ilvl="0" w:tplc="0410000F">
      <w:start w:val="1"/>
      <w:numFmt w:val="decimal"/>
      <w:pStyle w:val="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302A73D1"/>
    <w:multiLevelType w:val="hybridMultilevel"/>
    <w:tmpl w:val="FA30C7C2"/>
    <w:lvl w:ilvl="0" w:tplc="04090001">
      <w:start w:val="1"/>
      <w:numFmt w:val="none"/>
      <w:pStyle w:val="Warning"/>
      <w:lvlText w:val="%1Warning!"/>
      <w:lvlJc w:val="left"/>
      <w:pPr>
        <w:tabs>
          <w:tab w:val="num" w:pos="1152"/>
        </w:tabs>
        <w:ind w:left="1152" w:hanging="1152"/>
      </w:pPr>
      <w:rPr>
        <w:rFonts w:ascii="Verdana" w:hAnsi="Verdana" w:cs="Times New Roman" w:hint="default"/>
        <w:b/>
        <w:i w:val="0"/>
        <w:color w:val="CC0000"/>
        <w:sz w:val="18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0876BCF"/>
    <w:multiLevelType w:val="hybridMultilevel"/>
    <w:tmpl w:val="85661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B7B26"/>
    <w:multiLevelType w:val="hybridMultilevel"/>
    <w:tmpl w:val="5EEC1246"/>
    <w:lvl w:ilvl="0" w:tplc="04090001">
      <w:start w:val="1"/>
      <w:numFmt w:val="lowerLetter"/>
      <w:pStyle w:val="Stepa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8223E70"/>
    <w:multiLevelType w:val="hybridMultilevel"/>
    <w:tmpl w:val="8E42EA48"/>
    <w:lvl w:ilvl="0" w:tplc="451A457A">
      <w:start w:val="1"/>
      <w:numFmt w:val="bullet"/>
      <w:pStyle w:val="STSPuntoElenco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4ECD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88AB8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9603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4A17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F083E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C06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B602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5E8E0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07069"/>
    <w:multiLevelType w:val="multilevel"/>
    <w:tmpl w:val="B142D6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024"/>
        </w:tabs>
        <w:ind w:left="302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0" w15:restartNumberingAfterBreak="0">
    <w:nsid w:val="42D532AB"/>
    <w:multiLevelType w:val="multilevel"/>
    <w:tmpl w:val="7520C2EC"/>
    <w:lvl w:ilvl="0">
      <w:start w:val="1"/>
      <w:numFmt w:val="decimal"/>
      <w:pStyle w:val="Number2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Times New Roman" w:hint="default"/>
        <w:sz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44"/>
        </w:tabs>
        <w:ind w:left="144" w:firstLine="936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4827371B"/>
    <w:multiLevelType w:val="multilevel"/>
    <w:tmpl w:val="A0706A0E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3">
      <w:start w:val="1"/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4B79330D"/>
    <w:multiLevelType w:val="hybridMultilevel"/>
    <w:tmpl w:val="765E8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E301B1"/>
    <w:multiLevelType w:val="hybridMultilevel"/>
    <w:tmpl w:val="D8C823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16CFE"/>
    <w:multiLevelType w:val="hybridMultilevel"/>
    <w:tmpl w:val="227C6874"/>
    <w:lvl w:ilvl="0" w:tplc="0409000F">
      <w:start w:val="1"/>
      <w:numFmt w:val="none"/>
      <w:pStyle w:val="Note"/>
      <w:lvlText w:val="%1Note:"/>
      <w:lvlJc w:val="left"/>
      <w:pPr>
        <w:tabs>
          <w:tab w:val="num" w:pos="792"/>
        </w:tabs>
        <w:ind w:left="792" w:hanging="792"/>
      </w:pPr>
      <w:rPr>
        <w:rFonts w:ascii="Arial Bold" w:hAnsi="Arial Bold" w:cs="Times New Roman" w:hint="default"/>
        <w:b/>
        <w:i w:val="0"/>
        <w:color w:val="29568F"/>
        <w:sz w:val="18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32C01A4"/>
    <w:multiLevelType w:val="singleLevel"/>
    <w:tmpl w:val="7D861DA4"/>
    <w:lvl w:ilvl="0">
      <w:start w:val="1"/>
      <w:numFmt w:val="bullet"/>
      <w:pStyle w:val="Bullet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53E12F7F"/>
    <w:multiLevelType w:val="hybridMultilevel"/>
    <w:tmpl w:val="9EEEAC5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"/>
      <w:lvlJc w:val="left"/>
      <w:pPr>
        <w:tabs>
          <w:tab w:val="num" w:pos="2912"/>
        </w:tabs>
        <w:ind w:left="2912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C7642F"/>
    <w:multiLevelType w:val="multilevel"/>
    <w:tmpl w:val="75305766"/>
    <w:lvl w:ilvl="0">
      <w:start w:val="1"/>
      <w:numFmt w:val="decimal"/>
      <w:pStyle w:val="H1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H2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pStyle w:val="H3"/>
      <w:lvlText w:val="%1.%2.%3"/>
      <w:lvlJc w:val="left"/>
      <w:pPr>
        <w:tabs>
          <w:tab w:val="num" w:pos="720"/>
        </w:tabs>
        <w:ind w:left="1080" w:hanging="108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8" w15:restartNumberingAfterBreak="0">
    <w:nsid w:val="65FB08D5"/>
    <w:multiLevelType w:val="hybridMultilevel"/>
    <w:tmpl w:val="2778A72A"/>
    <w:lvl w:ilvl="0" w:tplc="04100001">
      <w:start w:val="1"/>
      <w:numFmt w:val="decimal"/>
      <w:pStyle w:val="NumberedStep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6C3B6246"/>
    <w:multiLevelType w:val="hybridMultilevel"/>
    <w:tmpl w:val="6DDACC5E"/>
    <w:lvl w:ilvl="0" w:tplc="04100001">
      <w:start w:val="1"/>
      <w:numFmt w:val="bullet"/>
      <w:pStyle w:val="ElencoPuntato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D7F7206"/>
    <w:multiLevelType w:val="hybridMultilevel"/>
    <w:tmpl w:val="1CFC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E14B03"/>
    <w:multiLevelType w:val="hybridMultilevel"/>
    <w:tmpl w:val="AE9076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10"/>
  </w:num>
  <w:num w:numId="5">
    <w:abstractNumId w:val="5"/>
  </w:num>
  <w:num w:numId="6">
    <w:abstractNumId w:val="17"/>
  </w:num>
  <w:num w:numId="7">
    <w:abstractNumId w:val="4"/>
  </w:num>
  <w:num w:numId="8">
    <w:abstractNumId w:val="18"/>
  </w:num>
  <w:num w:numId="9">
    <w:abstractNumId w:val="14"/>
  </w:num>
  <w:num w:numId="10">
    <w:abstractNumId w:val="1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2"/>
  </w:num>
  <w:num w:numId="14">
    <w:abstractNumId w:val="0"/>
  </w:num>
  <w:num w:numId="15">
    <w:abstractNumId w:val="16"/>
  </w:num>
  <w:num w:numId="16">
    <w:abstractNumId w:val="3"/>
  </w:num>
  <w:num w:numId="17">
    <w:abstractNumId w:val="13"/>
  </w:num>
  <w:num w:numId="18">
    <w:abstractNumId w:val="12"/>
  </w:num>
  <w:num w:numId="19">
    <w:abstractNumId w:val="21"/>
  </w:num>
  <w:num w:numId="20">
    <w:abstractNumId w:val="6"/>
  </w:num>
  <w:num w:numId="21">
    <w:abstractNumId w:val="1"/>
  </w:num>
  <w:num w:numId="22">
    <w:abstractNumId w:val="20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stylePaneFormatFilter w:val="3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A9F"/>
    <w:rsid w:val="00000F19"/>
    <w:rsid w:val="00001491"/>
    <w:rsid w:val="00001C8E"/>
    <w:rsid w:val="00002A37"/>
    <w:rsid w:val="00002ABD"/>
    <w:rsid w:val="00002F9C"/>
    <w:rsid w:val="00003006"/>
    <w:rsid w:val="00003CAB"/>
    <w:rsid w:val="000047B1"/>
    <w:rsid w:val="00004C2C"/>
    <w:rsid w:val="00004D60"/>
    <w:rsid w:val="000058F5"/>
    <w:rsid w:val="00005CC0"/>
    <w:rsid w:val="0000638F"/>
    <w:rsid w:val="00006A22"/>
    <w:rsid w:val="0000716E"/>
    <w:rsid w:val="00010301"/>
    <w:rsid w:val="000130FA"/>
    <w:rsid w:val="00017265"/>
    <w:rsid w:val="00020DBD"/>
    <w:rsid w:val="00020E11"/>
    <w:rsid w:val="00023B67"/>
    <w:rsid w:val="000244D0"/>
    <w:rsid w:val="000246AF"/>
    <w:rsid w:val="0002498E"/>
    <w:rsid w:val="00024A6F"/>
    <w:rsid w:val="00025E41"/>
    <w:rsid w:val="000266AB"/>
    <w:rsid w:val="00026911"/>
    <w:rsid w:val="000307D7"/>
    <w:rsid w:val="0003089C"/>
    <w:rsid w:val="0003136D"/>
    <w:rsid w:val="00031B65"/>
    <w:rsid w:val="000328F6"/>
    <w:rsid w:val="00033163"/>
    <w:rsid w:val="00033602"/>
    <w:rsid w:val="00033D54"/>
    <w:rsid w:val="00036355"/>
    <w:rsid w:val="000368CF"/>
    <w:rsid w:val="00037066"/>
    <w:rsid w:val="00037BAB"/>
    <w:rsid w:val="00044AEF"/>
    <w:rsid w:val="0004772B"/>
    <w:rsid w:val="00047766"/>
    <w:rsid w:val="00050317"/>
    <w:rsid w:val="00050A91"/>
    <w:rsid w:val="000519D8"/>
    <w:rsid w:val="00052712"/>
    <w:rsid w:val="00053156"/>
    <w:rsid w:val="000542C3"/>
    <w:rsid w:val="00056C38"/>
    <w:rsid w:val="0005766E"/>
    <w:rsid w:val="000578DD"/>
    <w:rsid w:val="00061A6B"/>
    <w:rsid w:val="00062A65"/>
    <w:rsid w:val="00063361"/>
    <w:rsid w:val="00063C3D"/>
    <w:rsid w:val="0006410B"/>
    <w:rsid w:val="000643F4"/>
    <w:rsid w:val="00064802"/>
    <w:rsid w:val="00064E1C"/>
    <w:rsid w:val="00065A56"/>
    <w:rsid w:val="00066A0A"/>
    <w:rsid w:val="00067A21"/>
    <w:rsid w:val="00070A6B"/>
    <w:rsid w:val="00070B77"/>
    <w:rsid w:val="00070CFE"/>
    <w:rsid w:val="00071352"/>
    <w:rsid w:val="0007309B"/>
    <w:rsid w:val="000733E0"/>
    <w:rsid w:val="00075174"/>
    <w:rsid w:val="00075211"/>
    <w:rsid w:val="0007592A"/>
    <w:rsid w:val="00075A0A"/>
    <w:rsid w:val="00076CA1"/>
    <w:rsid w:val="00077856"/>
    <w:rsid w:val="00080081"/>
    <w:rsid w:val="000808BD"/>
    <w:rsid w:val="00082D77"/>
    <w:rsid w:val="00083245"/>
    <w:rsid w:val="00086EF2"/>
    <w:rsid w:val="00090644"/>
    <w:rsid w:val="00090DFA"/>
    <w:rsid w:val="00093318"/>
    <w:rsid w:val="00093540"/>
    <w:rsid w:val="00094006"/>
    <w:rsid w:val="00096AC2"/>
    <w:rsid w:val="00097128"/>
    <w:rsid w:val="000974C8"/>
    <w:rsid w:val="00097706"/>
    <w:rsid w:val="000A09D4"/>
    <w:rsid w:val="000A0CF9"/>
    <w:rsid w:val="000A0E2E"/>
    <w:rsid w:val="000A402C"/>
    <w:rsid w:val="000A4437"/>
    <w:rsid w:val="000A4970"/>
    <w:rsid w:val="000A56A6"/>
    <w:rsid w:val="000A68E8"/>
    <w:rsid w:val="000A6BDE"/>
    <w:rsid w:val="000A7035"/>
    <w:rsid w:val="000A73B4"/>
    <w:rsid w:val="000A78A0"/>
    <w:rsid w:val="000A7997"/>
    <w:rsid w:val="000B0CDB"/>
    <w:rsid w:val="000B3DBE"/>
    <w:rsid w:val="000B3F7D"/>
    <w:rsid w:val="000B4F4F"/>
    <w:rsid w:val="000B54EB"/>
    <w:rsid w:val="000B5554"/>
    <w:rsid w:val="000B57CE"/>
    <w:rsid w:val="000B6071"/>
    <w:rsid w:val="000B715B"/>
    <w:rsid w:val="000B769C"/>
    <w:rsid w:val="000C14EB"/>
    <w:rsid w:val="000C1B14"/>
    <w:rsid w:val="000C3B76"/>
    <w:rsid w:val="000C3CD0"/>
    <w:rsid w:val="000C3D3C"/>
    <w:rsid w:val="000C4297"/>
    <w:rsid w:val="000C4503"/>
    <w:rsid w:val="000C59AD"/>
    <w:rsid w:val="000C641F"/>
    <w:rsid w:val="000C6AB3"/>
    <w:rsid w:val="000C72F1"/>
    <w:rsid w:val="000C7FF5"/>
    <w:rsid w:val="000D0C0B"/>
    <w:rsid w:val="000D11D3"/>
    <w:rsid w:val="000D45E1"/>
    <w:rsid w:val="000D5BBD"/>
    <w:rsid w:val="000D6C71"/>
    <w:rsid w:val="000D7E25"/>
    <w:rsid w:val="000E0E8B"/>
    <w:rsid w:val="000E1011"/>
    <w:rsid w:val="000E2E8F"/>
    <w:rsid w:val="000E33AB"/>
    <w:rsid w:val="000E351C"/>
    <w:rsid w:val="000E37AC"/>
    <w:rsid w:val="000E3968"/>
    <w:rsid w:val="000E3E1E"/>
    <w:rsid w:val="000E4E0F"/>
    <w:rsid w:val="000E5E44"/>
    <w:rsid w:val="000E5FC9"/>
    <w:rsid w:val="000E713B"/>
    <w:rsid w:val="000E77C3"/>
    <w:rsid w:val="000F24C5"/>
    <w:rsid w:val="000F3259"/>
    <w:rsid w:val="000F427C"/>
    <w:rsid w:val="000F7005"/>
    <w:rsid w:val="000F781F"/>
    <w:rsid w:val="000F784D"/>
    <w:rsid w:val="001003C7"/>
    <w:rsid w:val="001012C4"/>
    <w:rsid w:val="001035BB"/>
    <w:rsid w:val="00103732"/>
    <w:rsid w:val="00103F85"/>
    <w:rsid w:val="00104AAF"/>
    <w:rsid w:val="00104CB9"/>
    <w:rsid w:val="001057CD"/>
    <w:rsid w:val="00107314"/>
    <w:rsid w:val="00107DF1"/>
    <w:rsid w:val="0011017A"/>
    <w:rsid w:val="00110EF3"/>
    <w:rsid w:val="001125C2"/>
    <w:rsid w:val="00116636"/>
    <w:rsid w:val="0012044C"/>
    <w:rsid w:val="00120D52"/>
    <w:rsid w:val="0012577F"/>
    <w:rsid w:val="00126692"/>
    <w:rsid w:val="001303D8"/>
    <w:rsid w:val="001307A5"/>
    <w:rsid w:val="00130C66"/>
    <w:rsid w:val="00132063"/>
    <w:rsid w:val="0013357E"/>
    <w:rsid w:val="00133C58"/>
    <w:rsid w:val="0013408B"/>
    <w:rsid w:val="001343E7"/>
    <w:rsid w:val="00134505"/>
    <w:rsid w:val="00134AF8"/>
    <w:rsid w:val="00134DA6"/>
    <w:rsid w:val="0013522F"/>
    <w:rsid w:val="00135D70"/>
    <w:rsid w:val="00135F1C"/>
    <w:rsid w:val="0013622E"/>
    <w:rsid w:val="00136CE6"/>
    <w:rsid w:val="00140507"/>
    <w:rsid w:val="00140D29"/>
    <w:rsid w:val="00142245"/>
    <w:rsid w:val="00142328"/>
    <w:rsid w:val="00143A0C"/>
    <w:rsid w:val="00144072"/>
    <w:rsid w:val="001448F8"/>
    <w:rsid w:val="00144ABE"/>
    <w:rsid w:val="00145F6A"/>
    <w:rsid w:val="001467C4"/>
    <w:rsid w:val="001471C3"/>
    <w:rsid w:val="00147D36"/>
    <w:rsid w:val="00150641"/>
    <w:rsid w:val="00151E8E"/>
    <w:rsid w:val="00152D81"/>
    <w:rsid w:val="001537B7"/>
    <w:rsid w:val="00154AB9"/>
    <w:rsid w:val="00155649"/>
    <w:rsid w:val="00156A10"/>
    <w:rsid w:val="001601D6"/>
    <w:rsid w:val="001602AB"/>
    <w:rsid w:val="001609DC"/>
    <w:rsid w:val="00160D85"/>
    <w:rsid w:val="00162AA2"/>
    <w:rsid w:val="00163605"/>
    <w:rsid w:val="00163798"/>
    <w:rsid w:val="00164370"/>
    <w:rsid w:val="001643CA"/>
    <w:rsid w:val="00166365"/>
    <w:rsid w:val="001669CB"/>
    <w:rsid w:val="00166C84"/>
    <w:rsid w:val="00170A6D"/>
    <w:rsid w:val="00170EC6"/>
    <w:rsid w:val="00171FBC"/>
    <w:rsid w:val="00173938"/>
    <w:rsid w:val="0017424A"/>
    <w:rsid w:val="00176F89"/>
    <w:rsid w:val="001770D8"/>
    <w:rsid w:val="00177E4E"/>
    <w:rsid w:val="00181056"/>
    <w:rsid w:val="00181CB8"/>
    <w:rsid w:val="0018269B"/>
    <w:rsid w:val="0018318E"/>
    <w:rsid w:val="001845F4"/>
    <w:rsid w:val="00184EA9"/>
    <w:rsid w:val="00187198"/>
    <w:rsid w:val="00190149"/>
    <w:rsid w:val="00190162"/>
    <w:rsid w:val="00190EE1"/>
    <w:rsid w:val="001938BA"/>
    <w:rsid w:val="0019394C"/>
    <w:rsid w:val="001944DA"/>
    <w:rsid w:val="0019527D"/>
    <w:rsid w:val="001964BC"/>
    <w:rsid w:val="00196721"/>
    <w:rsid w:val="0019729C"/>
    <w:rsid w:val="00197F02"/>
    <w:rsid w:val="001A1D40"/>
    <w:rsid w:val="001A1F51"/>
    <w:rsid w:val="001A272F"/>
    <w:rsid w:val="001A279A"/>
    <w:rsid w:val="001A3384"/>
    <w:rsid w:val="001A33C0"/>
    <w:rsid w:val="001A33D1"/>
    <w:rsid w:val="001A48C3"/>
    <w:rsid w:val="001A58F4"/>
    <w:rsid w:val="001A63A2"/>
    <w:rsid w:val="001A6CD1"/>
    <w:rsid w:val="001A6DA6"/>
    <w:rsid w:val="001A79B8"/>
    <w:rsid w:val="001B18F6"/>
    <w:rsid w:val="001B3016"/>
    <w:rsid w:val="001B43F1"/>
    <w:rsid w:val="001B5F78"/>
    <w:rsid w:val="001B661B"/>
    <w:rsid w:val="001C050A"/>
    <w:rsid w:val="001C1077"/>
    <w:rsid w:val="001C1F30"/>
    <w:rsid w:val="001C2375"/>
    <w:rsid w:val="001C2ADB"/>
    <w:rsid w:val="001C2F30"/>
    <w:rsid w:val="001C3A9F"/>
    <w:rsid w:val="001C3B4A"/>
    <w:rsid w:val="001C46A3"/>
    <w:rsid w:val="001C5AC4"/>
    <w:rsid w:val="001C5CE5"/>
    <w:rsid w:val="001C6A45"/>
    <w:rsid w:val="001C7220"/>
    <w:rsid w:val="001C7602"/>
    <w:rsid w:val="001C7BB3"/>
    <w:rsid w:val="001D0F61"/>
    <w:rsid w:val="001D3BE4"/>
    <w:rsid w:val="001D52BB"/>
    <w:rsid w:val="001D575A"/>
    <w:rsid w:val="001D6357"/>
    <w:rsid w:val="001D6686"/>
    <w:rsid w:val="001D74FB"/>
    <w:rsid w:val="001D78AE"/>
    <w:rsid w:val="001E0DCC"/>
    <w:rsid w:val="001E1CF1"/>
    <w:rsid w:val="001E2025"/>
    <w:rsid w:val="001E2F66"/>
    <w:rsid w:val="001E3E23"/>
    <w:rsid w:val="001E41A2"/>
    <w:rsid w:val="001E595C"/>
    <w:rsid w:val="001E5A79"/>
    <w:rsid w:val="001E5D12"/>
    <w:rsid w:val="001E5D55"/>
    <w:rsid w:val="001E617E"/>
    <w:rsid w:val="001E62C4"/>
    <w:rsid w:val="001E6BCB"/>
    <w:rsid w:val="001E7906"/>
    <w:rsid w:val="001E7960"/>
    <w:rsid w:val="001F0039"/>
    <w:rsid w:val="001F039F"/>
    <w:rsid w:val="001F0C6D"/>
    <w:rsid w:val="001F14D6"/>
    <w:rsid w:val="001F1BAA"/>
    <w:rsid w:val="001F218D"/>
    <w:rsid w:val="001F255A"/>
    <w:rsid w:val="001F363D"/>
    <w:rsid w:val="001F3BB5"/>
    <w:rsid w:val="001F46F4"/>
    <w:rsid w:val="001F4ECA"/>
    <w:rsid w:val="001F75BD"/>
    <w:rsid w:val="001F7C62"/>
    <w:rsid w:val="001F7D6E"/>
    <w:rsid w:val="00200299"/>
    <w:rsid w:val="002002AA"/>
    <w:rsid w:val="00200382"/>
    <w:rsid w:val="002005A9"/>
    <w:rsid w:val="002009A6"/>
    <w:rsid w:val="002026DC"/>
    <w:rsid w:val="00202BAB"/>
    <w:rsid w:val="002038E0"/>
    <w:rsid w:val="00204EB5"/>
    <w:rsid w:val="002053FB"/>
    <w:rsid w:val="002056B5"/>
    <w:rsid w:val="002064F0"/>
    <w:rsid w:val="00207F5C"/>
    <w:rsid w:val="00210D92"/>
    <w:rsid w:val="0021208B"/>
    <w:rsid w:val="002145FA"/>
    <w:rsid w:val="0021473A"/>
    <w:rsid w:val="0021490E"/>
    <w:rsid w:val="00214C68"/>
    <w:rsid w:val="00215A9E"/>
    <w:rsid w:val="00216575"/>
    <w:rsid w:val="00216CB5"/>
    <w:rsid w:val="0021724B"/>
    <w:rsid w:val="002209E0"/>
    <w:rsid w:val="00222412"/>
    <w:rsid w:val="002228BC"/>
    <w:rsid w:val="002243B3"/>
    <w:rsid w:val="00225729"/>
    <w:rsid w:val="002268CE"/>
    <w:rsid w:val="00226CD1"/>
    <w:rsid w:val="00227733"/>
    <w:rsid w:val="00230D6B"/>
    <w:rsid w:val="00231424"/>
    <w:rsid w:val="00233AB8"/>
    <w:rsid w:val="00233C0D"/>
    <w:rsid w:val="00234898"/>
    <w:rsid w:val="00234A96"/>
    <w:rsid w:val="00234F19"/>
    <w:rsid w:val="0023519A"/>
    <w:rsid w:val="00235794"/>
    <w:rsid w:val="00236707"/>
    <w:rsid w:val="00236C9B"/>
    <w:rsid w:val="00237FB7"/>
    <w:rsid w:val="00240ABD"/>
    <w:rsid w:val="00240AC0"/>
    <w:rsid w:val="00241E60"/>
    <w:rsid w:val="0024245C"/>
    <w:rsid w:val="0024288B"/>
    <w:rsid w:val="002448EF"/>
    <w:rsid w:val="00244995"/>
    <w:rsid w:val="00244F17"/>
    <w:rsid w:val="00245129"/>
    <w:rsid w:val="00246A2B"/>
    <w:rsid w:val="00246C53"/>
    <w:rsid w:val="00246D75"/>
    <w:rsid w:val="00246E25"/>
    <w:rsid w:val="0024746C"/>
    <w:rsid w:val="00250144"/>
    <w:rsid w:val="00250687"/>
    <w:rsid w:val="00250C43"/>
    <w:rsid w:val="00252205"/>
    <w:rsid w:val="002522F3"/>
    <w:rsid w:val="002524EE"/>
    <w:rsid w:val="00252BB8"/>
    <w:rsid w:val="00254022"/>
    <w:rsid w:val="00256066"/>
    <w:rsid w:val="00257809"/>
    <w:rsid w:val="00257E87"/>
    <w:rsid w:val="00262E91"/>
    <w:rsid w:val="0026314D"/>
    <w:rsid w:val="00265685"/>
    <w:rsid w:val="00266103"/>
    <w:rsid w:val="00266189"/>
    <w:rsid w:val="002662D2"/>
    <w:rsid w:val="00267147"/>
    <w:rsid w:val="00267579"/>
    <w:rsid w:val="00267B78"/>
    <w:rsid w:val="002704D3"/>
    <w:rsid w:val="002708AF"/>
    <w:rsid w:val="00270C16"/>
    <w:rsid w:val="002725E5"/>
    <w:rsid w:val="00272C62"/>
    <w:rsid w:val="00274E48"/>
    <w:rsid w:val="0027580F"/>
    <w:rsid w:val="002762EF"/>
    <w:rsid w:val="0027635F"/>
    <w:rsid w:val="00284AAE"/>
    <w:rsid w:val="00284E6E"/>
    <w:rsid w:val="00285D9E"/>
    <w:rsid w:val="002867C0"/>
    <w:rsid w:val="002876D1"/>
    <w:rsid w:val="00287702"/>
    <w:rsid w:val="00287BE5"/>
    <w:rsid w:val="00290728"/>
    <w:rsid w:val="002908D9"/>
    <w:rsid w:val="00290FC0"/>
    <w:rsid w:val="0029388F"/>
    <w:rsid w:val="002942E5"/>
    <w:rsid w:val="00295679"/>
    <w:rsid w:val="002964FC"/>
    <w:rsid w:val="00296610"/>
    <w:rsid w:val="00296E85"/>
    <w:rsid w:val="002A097B"/>
    <w:rsid w:val="002A0E46"/>
    <w:rsid w:val="002A1171"/>
    <w:rsid w:val="002A1258"/>
    <w:rsid w:val="002A2174"/>
    <w:rsid w:val="002A25C1"/>
    <w:rsid w:val="002A31AD"/>
    <w:rsid w:val="002A363A"/>
    <w:rsid w:val="002A4A85"/>
    <w:rsid w:val="002A4D23"/>
    <w:rsid w:val="002A5B3D"/>
    <w:rsid w:val="002A64A3"/>
    <w:rsid w:val="002B148E"/>
    <w:rsid w:val="002B2675"/>
    <w:rsid w:val="002B2FF7"/>
    <w:rsid w:val="002B4435"/>
    <w:rsid w:val="002B4653"/>
    <w:rsid w:val="002B4CF4"/>
    <w:rsid w:val="002B5E09"/>
    <w:rsid w:val="002B76D3"/>
    <w:rsid w:val="002B7F21"/>
    <w:rsid w:val="002C04E4"/>
    <w:rsid w:val="002C177F"/>
    <w:rsid w:val="002C1851"/>
    <w:rsid w:val="002C1ACE"/>
    <w:rsid w:val="002C1ED0"/>
    <w:rsid w:val="002C4117"/>
    <w:rsid w:val="002C41C7"/>
    <w:rsid w:val="002C62EB"/>
    <w:rsid w:val="002C667C"/>
    <w:rsid w:val="002C73E6"/>
    <w:rsid w:val="002D21E7"/>
    <w:rsid w:val="002D251A"/>
    <w:rsid w:val="002D281F"/>
    <w:rsid w:val="002D6C3A"/>
    <w:rsid w:val="002D6CC8"/>
    <w:rsid w:val="002D6F4E"/>
    <w:rsid w:val="002D7143"/>
    <w:rsid w:val="002D7F94"/>
    <w:rsid w:val="002E00B4"/>
    <w:rsid w:val="002E02A9"/>
    <w:rsid w:val="002E0457"/>
    <w:rsid w:val="002E0D28"/>
    <w:rsid w:val="002E1C7A"/>
    <w:rsid w:val="002E1CD7"/>
    <w:rsid w:val="002E1D68"/>
    <w:rsid w:val="002E3210"/>
    <w:rsid w:val="002E3493"/>
    <w:rsid w:val="002E3BF2"/>
    <w:rsid w:val="002E494D"/>
    <w:rsid w:val="002F04EE"/>
    <w:rsid w:val="002F0967"/>
    <w:rsid w:val="002F1EFF"/>
    <w:rsid w:val="002F2E27"/>
    <w:rsid w:val="002F31F8"/>
    <w:rsid w:val="002F344B"/>
    <w:rsid w:val="002F37CD"/>
    <w:rsid w:val="002F3CB9"/>
    <w:rsid w:val="002F496B"/>
    <w:rsid w:val="002F4CC5"/>
    <w:rsid w:val="002F529D"/>
    <w:rsid w:val="002F58CC"/>
    <w:rsid w:val="002F5F00"/>
    <w:rsid w:val="002F610D"/>
    <w:rsid w:val="002F633A"/>
    <w:rsid w:val="002F6957"/>
    <w:rsid w:val="002F6E8B"/>
    <w:rsid w:val="002F7F19"/>
    <w:rsid w:val="003032F3"/>
    <w:rsid w:val="00303F5B"/>
    <w:rsid w:val="00305386"/>
    <w:rsid w:val="00306231"/>
    <w:rsid w:val="00306EDC"/>
    <w:rsid w:val="00307551"/>
    <w:rsid w:val="00310506"/>
    <w:rsid w:val="00310BC3"/>
    <w:rsid w:val="00311818"/>
    <w:rsid w:val="0031257F"/>
    <w:rsid w:val="00312DE5"/>
    <w:rsid w:val="00313011"/>
    <w:rsid w:val="00315C82"/>
    <w:rsid w:val="00315DED"/>
    <w:rsid w:val="00320F24"/>
    <w:rsid w:val="003211C1"/>
    <w:rsid w:val="003227FC"/>
    <w:rsid w:val="00325068"/>
    <w:rsid w:val="00325238"/>
    <w:rsid w:val="00327E4C"/>
    <w:rsid w:val="00327E94"/>
    <w:rsid w:val="0033167C"/>
    <w:rsid w:val="00331846"/>
    <w:rsid w:val="003319EE"/>
    <w:rsid w:val="003324CE"/>
    <w:rsid w:val="00332741"/>
    <w:rsid w:val="00332B76"/>
    <w:rsid w:val="00332FBC"/>
    <w:rsid w:val="00335225"/>
    <w:rsid w:val="003362E7"/>
    <w:rsid w:val="00341228"/>
    <w:rsid w:val="003425C9"/>
    <w:rsid w:val="0034320D"/>
    <w:rsid w:val="003444FB"/>
    <w:rsid w:val="003446E9"/>
    <w:rsid w:val="0034488A"/>
    <w:rsid w:val="00345D80"/>
    <w:rsid w:val="00345F7F"/>
    <w:rsid w:val="00346602"/>
    <w:rsid w:val="00346F7E"/>
    <w:rsid w:val="00347E67"/>
    <w:rsid w:val="00351701"/>
    <w:rsid w:val="00351A24"/>
    <w:rsid w:val="003532D6"/>
    <w:rsid w:val="00353F6C"/>
    <w:rsid w:val="00354462"/>
    <w:rsid w:val="00355FF1"/>
    <w:rsid w:val="00356086"/>
    <w:rsid w:val="00357128"/>
    <w:rsid w:val="00357273"/>
    <w:rsid w:val="00360057"/>
    <w:rsid w:val="00360069"/>
    <w:rsid w:val="003608AD"/>
    <w:rsid w:val="0036113D"/>
    <w:rsid w:val="00362F7A"/>
    <w:rsid w:val="00363A7A"/>
    <w:rsid w:val="00363C91"/>
    <w:rsid w:val="0036611A"/>
    <w:rsid w:val="00366C9D"/>
    <w:rsid w:val="00366D4E"/>
    <w:rsid w:val="00372840"/>
    <w:rsid w:val="00372B0F"/>
    <w:rsid w:val="003735D6"/>
    <w:rsid w:val="00373944"/>
    <w:rsid w:val="0037436A"/>
    <w:rsid w:val="00375883"/>
    <w:rsid w:val="003763E4"/>
    <w:rsid w:val="00377306"/>
    <w:rsid w:val="00377671"/>
    <w:rsid w:val="00377FB6"/>
    <w:rsid w:val="003803DC"/>
    <w:rsid w:val="00380941"/>
    <w:rsid w:val="00380C9B"/>
    <w:rsid w:val="00381A87"/>
    <w:rsid w:val="00383693"/>
    <w:rsid w:val="00385FE9"/>
    <w:rsid w:val="003863C2"/>
    <w:rsid w:val="003865AB"/>
    <w:rsid w:val="00386C7F"/>
    <w:rsid w:val="003877E0"/>
    <w:rsid w:val="003878A3"/>
    <w:rsid w:val="00390C77"/>
    <w:rsid w:val="003915EF"/>
    <w:rsid w:val="00392424"/>
    <w:rsid w:val="003927AA"/>
    <w:rsid w:val="003927C6"/>
    <w:rsid w:val="00393A41"/>
    <w:rsid w:val="00395365"/>
    <w:rsid w:val="00395DCA"/>
    <w:rsid w:val="00395FC2"/>
    <w:rsid w:val="00396DCD"/>
    <w:rsid w:val="003A00F8"/>
    <w:rsid w:val="003A01BF"/>
    <w:rsid w:val="003A1D55"/>
    <w:rsid w:val="003A21C8"/>
    <w:rsid w:val="003A2F92"/>
    <w:rsid w:val="003A36E5"/>
    <w:rsid w:val="003A4B7A"/>
    <w:rsid w:val="003A6318"/>
    <w:rsid w:val="003A6EB3"/>
    <w:rsid w:val="003A737E"/>
    <w:rsid w:val="003B003E"/>
    <w:rsid w:val="003B19F0"/>
    <w:rsid w:val="003B1D91"/>
    <w:rsid w:val="003B23D6"/>
    <w:rsid w:val="003B26B9"/>
    <w:rsid w:val="003B4620"/>
    <w:rsid w:val="003B49C8"/>
    <w:rsid w:val="003B4F77"/>
    <w:rsid w:val="003B50AE"/>
    <w:rsid w:val="003B78F3"/>
    <w:rsid w:val="003C068D"/>
    <w:rsid w:val="003C2C11"/>
    <w:rsid w:val="003C336D"/>
    <w:rsid w:val="003C440C"/>
    <w:rsid w:val="003C57DF"/>
    <w:rsid w:val="003C5A69"/>
    <w:rsid w:val="003C6078"/>
    <w:rsid w:val="003C6B3B"/>
    <w:rsid w:val="003C7146"/>
    <w:rsid w:val="003C7DA0"/>
    <w:rsid w:val="003D06E7"/>
    <w:rsid w:val="003D0B76"/>
    <w:rsid w:val="003D0E91"/>
    <w:rsid w:val="003D182C"/>
    <w:rsid w:val="003D268C"/>
    <w:rsid w:val="003D2F43"/>
    <w:rsid w:val="003D3EB4"/>
    <w:rsid w:val="003D57A2"/>
    <w:rsid w:val="003D5E5C"/>
    <w:rsid w:val="003D64BD"/>
    <w:rsid w:val="003E0BDB"/>
    <w:rsid w:val="003E191C"/>
    <w:rsid w:val="003E1E2E"/>
    <w:rsid w:val="003E20B0"/>
    <w:rsid w:val="003E3565"/>
    <w:rsid w:val="003E4075"/>
    <w:rsid w:val="003E4F0E"/>
    <w:rsid w:val="003E5C62"/>
    <w:rsid w:val="003E637A"/>
    <w:rsid w:val="003E67A0"/>
    <w:rsid w:val="003E7503"/>
    <w:rsid w:val="003F0473"/>
    <w:rsid w:val="003F05B6"/>
    <w:rsid w:val="003F0BF1"/>
    <w:rsid w:val="003F14ED"/>
    <w:rsid w:val="003F2568"/>
    <w:rsid w:val="003F2F30"/>
    <w:rsid w:val="003F3895"/>
    <w:rsid w:val="003F4541"/>
    <w:rsid w:val="003F4D6B"/>
    <w:rsid w:val="003F602A"/>
    <w:rsid w:val="003F6262"/>
    <w:rsid w:val="003F76D0"/>
    <w:rsid w:val="003F7F1D"/>
    <w:rsid w:val="00400A15"/>
    <w:rsid w:val="00400BF1"/>
    <w:rsid w:val="004022B2"/>
    <w:rsid w:val="0040413B"/>
    <w:rsid w:val="004041E1"/>
    <w:rsid w:val="004051D0"/>
    <w:rsid w:val="004073B6"/>
    <w:rsid w:val="0041084D"/>
    <w:rsid w:val="00410DCE"/>
    <w:rsid w:val="00411CF6"/>
    <w:rsid w:val="0041228D"/>
    <w:rsid w:val="00413357"/>
    <w:rsid w:val="004134B6"/>
    <w:rsid w:val="00415289"/>
    <w:rsid w:val="00415314"/>
    <w:rsid w:val="0041541E"/>
    <w:rsid w:val="004163B8"/>
    <w:rsid w:val="00417160"/>
    <w:rsid w:val="004200AD"/>
    <w:rsid w:val="00420A76"/>
    <w:rsid w:val="004220D1"/>
    <w:rsid w:val="00422A5F"/>
    <w:rsid w:val="00423E45"/>
    <w:rsid w:val="004249A0"/>
    <w:rsid w:val="00424E42"/>
    <w:rsid w:val="004258FE"/>
    <w:rsid w:val="00430A02"/>
    <w:rsid w:val="00430FE3"/>
    <w:rsid w:val="0043103C"/>
    <w:rsid w:val="00432328"/>
    <w:rsid w:val="00434217"/>
    <w:rsid w:val="0043495B"/>
    <w:rsid w:val="004351A7"/>
    <w:rsid w:val="004357AC"/>
    <w:rsid w:val="00435B15"/>
    <w:rsid w:val="004379D8"/>
    <w:rsid w:val="00437B1A"/>
    <w:rsid w:val="00441E73"/>
    <w:rsid w:val="00443292"/>
    <w:rsid w:val="00443510"/>
    <w:rsid w:val="004442E8"/>
    <w:rsid w:val="00444C26"/>
    <w:rsid w:val="00446CFF"/>
    <w:rsid w:val="00446F8E"/>
    <w:rsid w:val="00450810"/>
    <w:rsid w:val="004514BA"/>
    <w:rsid w:val="00455076"/>
    <w:rsid w:val="004554C7"/>
    <w:rsid w:val="00456B8D"/>
    <w:rsid w:val="00457CDA"/>
    <w:rsid w:val="00457D8C"/>
    <w:rsid w:val="0046088E"/>
    <w:rsid w:val="00461C01"/>
    <w:rsid w:val="00462270"/>
    <w:rsid w:val="004623E4"/>
    <w:rsid w:val="00462B98"/>
    <w:rsid w:val="00464DCE"/>
    <w:rsid w:val="004658E9"/>
    <w:rsid w:val="00466609"/>
    <w:rsid w:val="0046787B"/>
    <w:rsid w:val="00467AE1"/>
    <w:rsid w:val="004702E8"/>
    <w:rsid w:val="00470452"/>
    <w:rsid w:val="004709DE"/>
    <w:rsid w:val="00470A9B"/>
    <w:rsid w:val="0047152C"/>
    <w:rsid w:val="004715A6"/>
    <w:rsid w:val="00471E28"/>
    <w:rsid w:val="00475369"/>
    <w:rsid w:val="00480390"/>
    <w:rsid w:val="00480454"/>
    <w:rsid w:val="0048351F"/>
    <w:rsid w:val="00484404"/>
    <w:rsid w:val="00485CD6"/>
    <w:rsid w:val="00486939"/>
    <w:rsid w:val="00486D5C"/>
    <w:rsid w:val="00490894"/>
    <w:rsid w:val="00490EFD"/>
    <w:rsid w:val="00491976"/>
    <w:rsid w:val="0049271E"/>
    <w:rsid w:val="00493A9A"/>
    <w:rsid w:val="00494058"/>
    <w:rsid w:val="004942B9"/>
    <w:rsid w:val="00494DCB"/>
    <w:rsid w:val="00496E5E"/>
    <w:rsid w:val="004970AC"/>
    <w:rsid w:val="0049773C"/>
    <w:rsid w:val="004A1B66"/>
    <w:rsid w:val="004A20B1"/>
    <w:rsid w:val="004A30FD"/>
    <w:rsid w:val="004A384A"/>
    <w:rsid w:val="004A40B0"/>
    <w:rsid w:val="004A415C"/>
    <w:rsid w:val="004A46C6"/>
    <w:rsid w:val="004A59E7"/>
    <w:rsid w:val="004A5A17"/>
    <w:rsid w:val="004A5B3F"/>
    <w:rsid w:val="004B19AB"/>
    <w:rsid w:val="004B1AE8"/>
    <w:rsid w:val="004B3E74"/>
    <w:rsid w:val="004B4D4B"/>
    <w:rsid w:val="004B4E85"/>
    <w:rsid w:val="004B57BF"/>
    <w:rsid w:val="004B7485"/>
    <w:rsid w:val="004C3B36"/>
    <w:rsid w:val="004C3DF2"/>
    <w:rsid w:val="004C5057"/>
    <w:rsid w:val="004C7568"/>
    <w:rsid w:val="004C7E90"/>
    <w:rsid w:val="004D53C9"/>
    <w:rsid w:val="004D7B2B"/>
    <w:rsid w:val="004E02D8"/>
    <w:rsid w:val="004E153D"/>
    <w:rsid w:val="004E1C5E"/>
    <w:rsid w:val="004E3C31"/>
    <w:rsid w:val="004E40C9"/>
    <w:rsid w:val="004E4303"/>
    <w:rsid w:val="004E4EAB"/>
    <w:rsid w:val="004E51BB"/>
    <w:rsid w:val="004E633C"/>
    <w:rsid w:val="004F055A"/>
    <w:rsid w:val="004F0B8E"/>
    <w:rsid w:val="004F0FDA"/>
    <w:rsid w:val="004F12B8"/>
    <w:rsid w:val="004F1B62"/>
    <w:rsid w:val="004F1BD1"/>
    <w:rsid w:val="004F2779"/>
    <w:rsid w:val="004F31D9"/>
    <w:rsid w:val="004F3A66"/>
    <w:rsid w:val="004F3E79"/>
    <w:rsid w:val="004F4501"/>
    <w:rsid w:val="004F4D82"/>
    <w:rsid w:val="004F4E0C"/>
    <w:rsid w:val="004F68F4"/>
    <w:rsid w:val="004F7178"/>
    <w:rsid w:val="004F778C"/>
    <w:rsid w:val="004F7DDD"/>
    <w:rsid w:val="00501454"/>
    <w:rsid w:val="00501666"/>
    <w:rsid w:val="00502F43"/>
    <w:rsid w:val="005034BF"/>
    <w:rsid w:val="00503531"/>
    <w:rsid w:val="00503844"/>
    <w:rsid w:val="005113FF"/>
    <w:rsid w:val="0051529C"/>
    <w:rsid w:val="005152D5"/>
    <w:rsid w:val="00516C28"/>
    <w:rsid w:val="005171ED"/>
    <w:rsid w:val="00517BA5"/>
    <w:rsid w:val="005206EC"/>
    <w:rsid w:val="00521FD1"/>
    <w:rsid w:val="0052282D"/>
    <w:rsid w:val="005242FD"/>
    <w:rsid w:val="0052672B"/>
    <w:rsid w:val="005272F8"/>
    <w:rsid w:val="00527600"/>
    <w:rsid w:val="00530315"/>
    <w:rsid w:val="00530AAA"/>
    <w:rsid w:val="00530AF8"/>
    <w:rsid w:val="00533A3B"/>
    <w:rsid w:val="005348B4"/>
    <w:rsid w:val="00534B9F"/>
    <w:rsid w:val="00534C30"/>
    <w:rsid w:val="00535DAA"/>
    <w:rsid w:val="00535FAA"/>
    <w:rsid w:val="005360E9"/>
    <w:rsid w:val="00536121"/>
    <w:rsid w:val="00536359"/>
    <w:rsid w:val="00541C91"/>
    <w:rsid w:val="00541D89"/>
    <w:rsid w:val="0054238D"/>
    <w:rsid w:val="00543899"/>
    <w:rsid w:val="00543989"/>
    <w:rsid w:val="00544652"/>
    <w:rsid w:val="00545BE3"/>
    <w:rsid w:val="00545D6E"/>
    <w:rsid w:val="00546984"/>
    <w:rsid w:val="0054736B"/>
    <w:rsid w:val="005475CA"/>
    <w:rsid w:val="005476B0"/>
    <w:rsid w:val="00547AD3"/>
    <w:rsid w:val="00547E57"/>
    <w:rsid w:val="00550217"/>
    <w:rsid w:val="00550759"/>
    <w:rsid w:val="0055123A"/>
    <w:rsid w:val="005516FA"/>
    <w:rsid w:val="00551EBF"/>
    <w:rsid w:val="005522DB"/>
    <w:rsid w:val="0055372A"/>
    <w:rsid w:val="005559C3"/>
    <w:rsid w:val="00557AE4"/>
    <w:rsid w:val="0056038C"/>
    <w:rsid w:val="00560F6C"/>
    <w:rsid w:val="005616A4"/>
    <w:rsid w:val="00561F85"/>
    <w:rsid w:val="00562EF4"/>
    <w:rsid w:val="00563000"/>
    <w:rsid w:val="00563902"/>
    <w:rsid w:val="00563C4F"/>
    <w:rsid w:val="00565337"/>
    <w:rsid w:val="0056547B"/>
    <w:rsid w:val="00565657"/>
    <w:rsid w:val="00565721"/>
    <w:rsid w:val="00566F13"/>
    <w:rsid w:val="00567B92"/>
    <w:rsid w:val="00570D1D"/>
    <w:rsid w:val="0057173D"/>
    <w:rsid w:val="00571FA0"/>
    <w:rsid w:val="00572957"/>
    <w:rsid w:val="005739BC"/>
    <w:rsid w:val="0057401A"/>
    <w:rsid w:val="00574188"/>
    <w:rsid w:val="0057446C"/>
    <w:rsid w:val="0057455A"/>
    <w:rsid w:val="005751AD"/>
    <w:rsid w:val="00575AE1"/>
    <w:rsid w:val="005805F0"/>
    <w:rsid w:val="00581037"/>
    <w:rsid w:val="0058241D"/>
    <w:rsid w:val="005834C1"/>
    <w:rsid w:val="005847DC"/>
    <w:rsid w:val="0058636B"/>
    <w:rsid w:val="00587357"/>
    <w:rsid w:val="00587738"/>
    <w:rsid w:val="00590274"/>
    <w:rsid w:val="00591640"/>
    <w:rsid w:val="005922C4"/>
    <w:rsid w:val="005932B2"/>
    <w:rsid w:val="0059367E"/>
    <w:rsid w:val="005942EF"/>
    <w:rsid w:val="00594AAB"/>
    <w:rsid w:val="0059507B"/>
    <w:rsid w:val="00595C96"/>
    <w:rsid w:val="0059661C"/>
    <w:rsid w:val="00596C28"/>
    <w:rsid w:val="005A0EE0"/>
    <w:rsid w:val="005A2DA7"/>
    <w:rsid w:val="005A3B0F"/>
    <w:rsid w:val="005A5219"/>
    <w:rsid w:val="005A59D3"/>
    <w:rsid w:val="005A5B03"/>
    <w:rsid w:val="005A5B91"/>
    <w:rsid w:val="005A6BF1"/>
    <w:rsid w:val="005A6DB1"/>
    <w:rsid w:val="005A715D"/>
    <w:rsid w:val="005B067F"/>
    <w:rsid w:val="005B097F"/>
    <w:rsid w:val="005B2B7E"/>
    <w:rsid w:val="005B2E73"/>
    <w:rsid w:val="005B2EF4"/>
    <w:rsid w:val="005B3111"/>
    <w:rsid w:val="005B3857"/>
    <w:rsid w:val="005B5B98"/>
    <w:rsid w:val="005B5C3A"/>
    <w:rsid w:val="005B603A"/>
    <w:rsid w:val="005B612B"/>
    <w:rsid w:val="005B632B"/>
    <w:rsid w:val="005B7765"/>
    <w:rsid w:val="005C1804"/>
    <w:rsid w:val="005C235B"/>
    <w:rsid w:val="005C2820"/>
    <w:rsid w:val="005C2D40"/>
    <w:rsid w:val="005C332F"/>
    <w:rsid w:val="005C36B2"/>
    <w:rsid w:val="005C3AC3"/>
    <w:rsid w:val="005C5AA3"/>
    <w:rsid w:val="005C5F4A"/>
    <w:rsid w:val="005C6052"/>
    <w:rsid w:val="005C6749"/>
    <w:rsid w:val="005C6FE7"/>
    <w:rsid w:val="005D15F6"/>
    <w:rsid w:val="005D18BA"/>
    <w:rsid w:val="005D1ACA"/>
    <w:rsid w:val="005D1BE9"/>
    <w:rsid w:val="005D29D3"/>
    <w:rsid w:val="005D36EC"/>
    <w:rsid w:val="005D4315"/>
    <w:rsid w:val="005D5413"/>
    <w:rsid w:val="005D5F29"/>
    <w:rsid w:val="005D66A5"/>
    <w:rsid w:val="005D6F34"/>
    <w:rsid w:val="005D7089"/>
    <w:rsid w:val="005D70AB"/>
    <w:rsid w:val="005D7136"/>
    <w:rsid w:val="005D78B3"/>
    <w:rsid w:val="005D7ADD"/>
    <w:rsid w:val="005D7E84"/>
    <w:rsid w:val="005E16E9"/>
    <w:rsid w:val="005E1C84"/>
    <w:rsid w:val="005E2BA4"/>
    <w:rsid w:val="005E437F"/>
    <w:rsid w:val="005E6244"/>
    <w:rsid w:val="005E64BE"/>
    <w:rsid w:val="005E69AC"/>
    <w:rsid w:val="005E7566"/>
    <w:rsid w:val="005E77C3"/>
    <w:rsid w:val="005E7A95"/>
    <w:rsid w:val="005F0030"/>
    <w:rsid w:val="005F0B55"/>
    <w:rsid w:val="005F15C4"/>
    <w:rsid w:val="005F1A01"/>
    <w:rsid w:val="005F25C5"/>
    <w:rsid w:val="005F47EB"/>
    <w:rsid w:val="005F4D1A"/>
    <w:rsid w:val="005F5335"/>
    <w:rsid w:val="005F57DE"/>
    <w:rsid w:val="005F654E"/>
    <w:rsid w:val="005F785B"/>
    <w:rsid w:val="005F7F01"/>
    <w:rsid w:val="00600289"/>
    <w:rsid w:val="00600BC1"/>
    <w:rsid w:val="00600D3C"/>
    <w:rsid w:val="0060127C"/>
    <w:rsid w:val="00601A11"/>
    <w:rsid w:val="006020C7"/>
    <w:rsid w:val="006045BC"/>
    <w:rsid w:val="00605178"/>
    <w:rsid w:val="00606F72"/>
    <w:rsid w:val="00607329"/>
    <w:rsid w:val="00607BFE"/>
    <w:rsid w:val="00611F64"/>
    <w:rsid w:val="00611F79"/>
    <w:rsid w:val="00612616"/>
    <w:rsid w:val="0061468E"/>
    <w:rsid w:val="00615B4E"/>
    <w:rsid w:val="00621336"/>
    <w:rsid w:val="006230CC"/>
    <w:rsid w:val="0062558A"/>
    <w:rsid w:val="006262A4"/>
    <w:rsid w:val="006269CE"/>
    <w:rsid w:val="00626AF8"/>
    <w:rsid w:val="0062769C"/>
    <w:rsid w:val="0062796E"/>
    <w:rsid w:val="00630381"/>
    <w:rsid w:val="00631BAF"/>
    <w:rsid w:val="00631DCD"/>
    <w:rsid w:val="00631FCA"/>
    <w:rsid w:val="00632236"/>
    <w:rsid w:val="0063397B"/>
    <w:rsid w:val="00634150"/>
    <w:rsid w:val="00634F70"/>
    <w:rsid w:val="00637681"/>
    <w:rsid w:val="00640466"/>
    <w:rsid w:val="00640483"/>
    <w:rsid w:val="0064178A"/>
    <w:rsid w:val="00641F6C"/>
    <w:rsid w:val="0064285F"/>
    <w:rsid w:val="00642ACD"/>
    <w:rsid w:val="0064322F"/>
    <w:rsid w:val="00643319"/>
    <w:rsid w:val="00645F2F"/>
    <w:rsid w:val="00646C87"/>
    <w:rsid w:val="006511F3"/>
    <w:rsid w:val="0065121B"/>
    <w:rsid w:val="0065183C"/>
    <w:rsid w:val="00651EA9"/>
    <w:rsid w:val="00652DC4"/>
    <w:rsid w:val="00653289"/>
    <w:rsid w:val="00654433"/>
    <w:rsid w:val="00655F34"/>
    <w:rsid w:val="00660BF7"/>
    <w:rsid w:val="00661C80"/>
    <w:rsid w:val="00662E66"/>
    <w:rsid w:val="0066406E"/>
    <w:rsid w:val="00664661"/>
    <w:rsid w:val="00664FEB"/>
    <w:rsid w:val="00665BCE"/>
    <w:rsid w:val="00665D34"/>
    <w:rsid w:val="00666AE3"/>
    <w:rsid w:val="00666BCB"/>
    <w:rsid w:val="00666C3A"/>
    <w:rsid w:val="00667081"/>
    <w:rsid w:val="0067133A"/>
    <w:rsid w:val="00672A28"/>
    <w:rsid w:val="006733D7"/>
    <w:rsid w:val="00673C32"/>
    <w:rsid w:val="00673EDA"/>
    <w:rsid w:val="00674437"/>
    <w:rsid w:val="006748A4"/>
    <w:rsid w:val="0067657F"/>
    <w:rsid w:val="00676C9F"/>
    <w:rsid w:val="00680F9D"/>
    <w:rsid w:val="006811F6"/>
    <w:rsid w:val="00681453"/>
    <w:rsid w:val="00681ED1"/>
    <w:rsid w:val="00682583"/>
    <w:rsid w:val="00683157"/>
    <w:rsid w:val="006832F0"/>
    <w:rsid w:val="00683FB9"/>
    <w:rsid w:val="00684199"/>
    <w:rsid w:val="00684300"/>
    <w:rsid w:val="006847ED"/>
    <w:rsid w:val="00686B28"/>
    <w:rsid w:val="00687932"/>
    <w:rsid w:val="00687938"/>
    <w:rsid w:val="00690795"/>
    <w:rsid w:val="00691FFC"/>
    <w:rsid w:val="0069208C"/>
    <w:rsid w:val="006921BB"/>
    <w:rsid w:val="00692333"/>
    <w:rsid w:val="00692655"/>
    <w:rsid w:val="00692DAF"/>
    <w:rsid w:val="00693228"/>
    <w:rsid w:val="006933AB"/>
    <w:rsid w:val="006955A5"/>
    <w:rsid w:val="00695CC9"/>
    <w:rsid w:val="00695CEA"/>
    <w:rsid w:val="006966F6"/>
    <w:rsid w:val="006967C2"/>
    <w:rsid w:val="00696CFC"/>
    <w:rsid w:val="00697260"/>
    <w:rsid w:val="00697EDB"/>
    <w:rsid w:val="006A076F"/>
    <w:rsid w:val="006A1060"/>
    <w:rsid w:val="006A1388"/>
    <w:rsid w:val="006A1C32"/>
    <w:rsid w:val="006A6DBB"/>
    <w:rsid w:val="006A7D91"/>
    <w:rsid w:val="006B0E75"/>
    <w:rsid w:val="006B2F7E"/>
    <w:rsid w:val="006B3517"/>
    <w:rsid w:val="006B3595"/>
    <w:rsid w:val="006B3BD0"/>
    <w:rsid w:val="006B3F30"/>
    <w:rsid w:val="006B5B04"/>
    <w:rsid w:val="006B5CC9"/>
    <w:rsid w:val="006B62EF"/>
    <w:rsid w:val="006B6425"/>
    <w:rsid w:val="006B6794"/>
    <w:rsid w:val="006B7270"/>
    <w:rsid w:val="006B74DB"/>
    <w:rsid w:val="006B7A98"/>
    <w:rsid w:val="006C29C5"/>
    <w:rsid w:val="006C2DED"/>
    <w:rsid w:val="006C3081"/>
    <w:rsid w:val="006C3A90"/>
    <w:rsid w:val="006C4D11"/>
    <w:rsid w:val="006C4DC8"/>
    <w:rsid w:val="006C5CD1"/>
    <w:rsid w:val="006C5EB9"/>
    <w:rsid w:val="006C6264"/>
    <w:rsid w:val="006C73A5"/>
    <w:rsid w:val="006D004A"/>
    <w:rsid w:val="006D166B"/>
    <w:rsid w:val="006D27E6"/>
    <w:rsid w:val="006D2BC8"/>
    <w:rsid w:val="006D2CB9"/>
    <w:rsid w:val="006D3DBC"/>
    <w:rsid w:val="006D44A0"/>
    <w:rsid w:val="006D4A1F"/>
    <w:rsid w:val="006D4AA6"/>
    <w:rsid w:val="006D4B5C"/>
    <w:rsid w:val="006D4EFF"/>
    <w:rsid w:val="006D5660"/>
    <w:rsid w:val="006D5E18"/>
    <w:rsid w:val="006E0294"/>
    <w:rsid w:val="006E207D"/>
    <w:rsid w:val="006E4282"/>
    <w:rsid w:val="006E5AE4"/>
    <w:rsid w:val="006E7264"/>
    <w:rsid w:val="006F0A15"/>
    <w:rsid w:val="006F0E7A"/>
    <w:rsid w:val="006F1EF6"/>
    <w:rsid w:val="006F3CB2"/>
    <w:rsid w:val="006F4F6E"/>
    <w:rsid w:val="006F658C"/>
    <w:rsid w:val="006F6DB2"/>
    <w:rsid w:val="006F7670"/>
    <w:rsid w:val="006F7D2F"/>
    <w:rsid w:val="0070006C"/>
    <w:rsid w:val="00705002"/>
    <w:rsid w:val="00705774"/>
    <w:rsid w:val="0071232E"/>
    <w:rsid w:val="00712755"/>
    <w:rsid w:val="00714BBD"/>
    <w:rsid w:val="00716837"/>
    <w:rsid w:val="00717966"/>
    <w:rsid w:val="0072099F"/>
    <w:rsid w:val="00724D26"/>
    <w:rsid w:val="00725093"/>
    <w:rsid w:val="00725AC6"/>
    <w:rsid w:val="0072605D"/>
    <w:rsid w:val="007265BE"/>
    <w:rsid w:val="00726BBC"/>
    <w:rsid w:val="007279C9"/>
    <w:rsid w:val="00730DB7"/>
    <w:rsid w:val="0073100C"/>
    <w:rsid w:val="007318CD"/>
    <w:rsid w:val="0073210B"/>
    <w:rsid w:val="00732784"/>
    <w:rsid w:val="0073295E"/>
    <w:rsid w:val="00732E73"/>
    <w:rsid w:val="00732EF9"/>
    <w:rsid w:val="0073410B"/>
    <w:rsid w:val="007354E6"/>
    <w:rsid w:val="00736574"/>
    <w:rsid w:val="00736961"/>
    <w:rsid w:val="00740AFB"/>
    <w:rsid w:val="00740D5C"/>
    <w:rsid w:val="007410B6"/>
    <w:rsid w:val="007413BC"/>
    <w:rsid w:val="00742743"/>
    <w:rsid w:val="007432D6"/>
    <w:rsid w:val="00743793"/>
    <w:rsid w:val="00743B41"/>
    <w:rsid w:val="007440BC"/>
    <w:rsid w:val="0074421F"/>
    <w:rsid w:val="00744C12"/>
    <w:rsid w:val="00745810"/>
    <w:rsid w:val="0074602D"/>
    <w:rsid w:val="00747621"/>
    <w:rsid w:val="00747649"/>
    <w:rsid w:val="00747935"/>
    <w:rsid w:val="0075080A"/>
    <w:rsid w:val="00750EDE"/>
    <w:rsid w:val="007512EA"/>
    <w:rsid w:val="00751863"/>
    <w:rsid w:val="00752FED"/>
    <w:rsid w:val="00753722"/>
    <w:rsid w:val="00753A2E"/>
    <w:rsid w:val="0075502D"/>
    <w:rsid w:val="00755064"/>
    <w:rsid w:val="00756126"/>
    <w:rsid w:val="00756799"/>
    <w:rsid w:val="00756D3D"/>
    <w:rsid w:val="00757729"/>
    <w:rsid w:val="00762EA6"/>
    <w:rsid w:val="00764C5C"/>
    <w:rsid w:val="00764D1F"/>
    <w:rsid w:val="00765D7F"/>
    <w:rsid w:val="00765E9A"/>
    <w:rsid w:val="0076712C"/>
    <w:rsid w:val="0076788B"/>
    <w:rsid w:val="007722B8"/>
    <w:rsid w:val="0077256C"/>
    <w:rsid w:val="007748D3"/>
    <w:rsid w:val="00774C3F"/>
    <w:rsid w:val="00775954"/>
    <w:rsid w:val="00775E8B"/>
    <w:rsid w:val="0077780C"/>
    <w:rsid w:val="007816B5"/>
    <w:rsid w:val="007827F2"/>
    <w:rsid w:val="00782FC4"/>
    <w:rsid w:val="007842B3"/>
    <w:rsid w:val="00784335"/>
    <w:rsid w:val="00787069"/>
    <w:rsid w:val="007875E2"/>
    <w:rsid w:val="00787862"/>
    <w:rsid w:val="00790C5E"/>
    <w:rsid w:val="007912A7"/>
    <w:rsid w:val="00791A4A"/>
    <w:rsid w:val="00791B40"/>
    <w:rsid w:val="00791C12"/>
    <w:rsid w:val="00792081"/>
    <w:rsid w:val="00792193"/>
    <w:rsid w:val="007926EF"/>
    <w:rsid w:val="00793321"/>
    <w:rsid w:val="00795DEF"/>
    <w:rsid w:val="00796113"/>
    <w:rsid w:val="007A0953"/>
    <w:rsid w:val="007A0CD6"/>
    <w:rsid w:val="007A13CA"/>
    <w:rsid w:val="007A15F0"/>
    <w:rsid w:val="007A1BEC"/>
    <w:rsid w:val="007A1C59"/>
    <w:rsid w:val="007A284B"/>
    <w:rsid w:val="007A3B1D"/>
    <w:rsid w:val="007A7888"/>
    <w:rsid w:val="007B15A2"/>
    <w:rsid w:val="007B1C02"/>
    <w:rsid w:val="007B233F"/>
    <w:rsid w:val="007B2D74"/>
    <w:rsid w:val="007B2F15"/>
    <w:rsid w:val="007B490C"/>
    <w:rsid w:val="007B51B5"/>
    <w:rsid w:val="007B575E"/>
    <w:rsid w:val="007B5B31"/>
    <w:rsid w:val="007B779A"/>
    <w:rsid w:val="007C086C"/>
    <w:rsid w:val="007C16B6"/>
    <w:rsid w:val="007C17A4"/>
    <w:rsid w:val="007C3519"/>
    <w:rsid w:val="007C4125"/>
    <w:rsid w:val="007C4840"/>
    <w:rsid w:val="007C5028"/>
    <w:rsid w:val="007C5B31"/>
    <w:rsid w:val="007C64B9"/>
    <w:rsid w:val="007C7408"/>
    <w:rsid w:val="007C7601"/>
    <w:rsid w:val="007C7861"/>
    <w:rsid w:val="007D0AC9"/>
    <w:rsid w:val="007D0E7D"/>
    <w:rsid w:val="007D3D4D"/>
    <w:rsid w:val="007D57F3"/>
    <w:rsid w:val="007D7276"/>
    <w:rsid w:val="007D7EFE"/>
    <w:rsid w:val="007E015F"/>
    <w:rsid w:val="007E5FFF"/>
    <w:rsid w:val="007E6342"/>
    <w:rsid w:val="007E7B58"/>
    <w:rsid w:val="007F0BE1"/>
    <w:rsid w:val="007F32C8"/>
    <w:rsid w:val="007F4F29"/>
    <w:rsid w:val="007F58B8"/>
    <w:rsid w:val="007F6CAF"/>
    <w:rsid w:val="008014C0"/>
    <w:rsid w:val="008014D7"/>
    <w:rsid w:val="008035FA"/>
    <w:rsid w:val="00804882"/>
    <w:rsid w:val="0081077A"/>
    <w:rsid w:val="00810F8A"/>
    <w:rsid w:val="00811013"/>
    <w:rsid w:val="0081189E"/>
    <w:rsid w:val="0081200A"/>
    <w:rsid w:val="00812391"/>
    <w:rsid w:val="008126C3"/>
    <w:rsid w:val="00813570"/>
    <w:rsid w:val="00815D31"/>
    <w:rsid w:val="00817FE9"/>
    <w:rsid w:val="00820D90"/>
    <w:rsid w:val="0082120B"/>
    <w:rsid w:val="008225B9"/>
    <w:rsid w:val="00823D90"/>
    <w:rsid w:val="0082454B"/>
    <w:rsid w:val="008254A1"/>
    <w:rsid w:val="00826E84"/>
    <w:rsid w:val="00827295"/>
    <w:rsid w:val="008273E8"/>
    <w:rsid w:val="008279B8"/>
    <w:rsid w:val="00827F9B"/>
    <w:rsid w:val="008301A8"/>
    <w:rsid w:val="00831DD6"/>
    <w:rsid w:val="008329D2"/>
    <w:rsid w:val="00833948"/>
    <w:rsid w:val="00833CD4"/>
    <w:rsid w:val="008353E6"/>
    <w:rsid w:val="0083570B"/>
    <w:rsid w:val="00835946"/>
    <w:rsid w:val="0083657D"/>
    <w:rsid w:val="00836F77"/>
    <w:rsid w:val="00837E65"/>
    <w:rsid w:val="00840A7D"/>
    <w:rsid w:val="00840B56"/>
    <w:rsid w:val="00841D50"/>
    <w:rsid w:val="00842667"/>
    <w:rsid w:val="00843C58"/>
    <w:rsid w:val="008441BE"/>
    <w:rsid w:val="00844295"/>
    <w:rsid w:val="00847CD7"/>
    <w:rsid w:val="00850681"/>
    <w:rsid w:val="00851BA2"/>
    <w:rsid w:val="0085256B"/>
    <w:rsid w:val="00852E9B"/>
    <w:rsid w:val="00853BD3"/>
    <w:rsid w:val="008540F1"/>
    <w:rsid w:val="00855096"/>
    <w:rsid w:val="008553F9"/>
    <w:rsid w:val="00855D84"/>
    <w:rsid w:val="0085785F"/>
    <w:rsid w:val="008612C8"/>
    <w:rsid w:val="008614CB"/>
    <w:rsid w:val="00861B5E"/>
    <w:rsid w:val="0086284C"/>
    <w:rsid w:val="0086313A"/>
    <w:rsid w:val="008631C8"/>
    <w:rsid w:val="0086355D"/>
    <w:rsid w:val="00863862"/>
    <w:rsid w:val="008655B3"/>
    <w:rsid w:val="0086648B"/>
    <w:rsid w:val="00866817"/>
    <w:rsid w:val="00866B9D"/>
    <w:rsid w:val="00871C88"/>
    <w:rsid w:val="0087263C"/>
    <w:rsid w:val="00874F2E"/>
    <w:rsid w:val="008750B2"/>
    <w:rsid w:val="00875797"/>
    <w:rsid w:val="0087795E"/>
    <w:rsid w:val="008800A6"/>
    <w:rsid w:val="00881792"/>
    <w:rsid w:val="0088256F"/>
    <w:rsid w:val="00885597"/>
    <w:rsid w:val="00887A2F"/>
    <w:rsid w:val="00887B5E"/>
    <w:rsid w:val="0089087A"/>
    <w:rsid w:val="00890AFE"/>
    <w:rsid w:val="00891699"/>
    <w:rsid w:val="00891F9B"/>
    <w:rsid w:val="008927B4"/>
    <w:rsid w:val="008927BD"/>
    <w:rsid w:val="00893E7B"/>
    <w:rsid w:val="00894DEC"/>
    <w:rsid w:val="0089523A"/>
    <w:rsid w:val="00895FAE"/>
    <w:rsid w:val="00896AA0"/>
    <w:rsid w:val="008A153D"/>
    <w:rsid w:val="008A3270"/>
    <w:rsid w:val="008A4EF4"/>
    <w:rsid w:val="008A5C42"/>
    <w:rsid w:val="008A5EB1"/>
    <w:rsid w:val="008A5F85"/>
    <w:rsid w:val="008A6750"/>
    <w:rsid w:val="008A7163"/>
    <w:rsid w:val="008A7653"/>
    <w:rsid w:val="008A79CF"/>
    <w:rsid w:val="008B0F62"/>
    <w:rsid w:val="008B182F"/>
    <w:rsid w:val="008B209A"/>
    <w:rsid w:val="008B34E9"/>
    <w:rsid w:val="008B3F8C"/>
    <w:rsid w:val="008B6D86"/>
    <w:rsid w:val="008C0306"/>
    <w:rsid w:val="008C14D6"/>
    <w:rsid w:val="008C1F09"/>
    <w:rsid w:val="008C2A6B"/>
    <w:rsid w:val="008C2E65"/>
    <w:rsid w:val="008C30F4"/>
    <w:rsid w:val="008C3C8A"/>
    <w:rsid w:val="008C50D2"/>
    <w:rsid w:val="008C52FC"/>
    <w:rsid w:val="008C60C3"/>
    <w:rsid w:val="008C77A7"/>
    <w:rsid w:val="008C7C1A"/>
    <w:rsid w:val="008C7E58"/>
    <w:rsid w:val="008D17B1"/>
    <w:rsid w:val="008D1C56"/>
    <w:rsid w:val="008D2158"/>
    <w:rsid w:val="008D2BD5"/>
    <w:rsid w:val="008D4210"/>
    <w:rsid w:val="008D58A9"/>
    <w:rsid w:val="008D5D39"/>
    <w:rsid w:val="008D6B5D"/>
    <w:rsid w:val="008D710A"/>
    <w:rsid w:val="008D71C6"/>
    <w:rsid w:val="008D754B"/>
    <w:rsid w:val="008D7C9B"/>
    <w:rsid w:val="008E0ACC"/>
    <w:rsid w:val="008E1CD6"/>
    <w:rsid w:val="008E21CC"/>
    <w:rsid w:val="008E58AB"/>
    <w:rsid w:val="008E6156"/>
    <w:rsid w:val="008E69B4"/>
    <w:rsid w:val="008E6CCC"/>
    <w:rsid w:val="008E6D76"/>
    <w:rsid w:val="008F0AC4"/>
    <w:rsid w:val="008F13EE"/>
    <w:rsid w:val="008F1A81"/>
    <w:rsid w:val="008F1E13"/>
    <w:rsid w:val="008F4912"/>
    <w:rsid w:val="008F4A0F"/>
    <w:rsid w:val="008F63FA"/>
    <w:rsid w:val="008F655B"/>
    <w:rsid w:val="008F7049"/>
    <w:rsid w:val="008F708D"/>
    <w:rsid w:val="008F75DD"/>
    <w:rsid w:val="0090157B"/>
    <w:rsid w:val="00901901"/>
    <w:rsid w:val="00901CDE"/>
    <w:rsid w:val="00902759"/>
    <w:rsid w:val="00903073"/>
    <w:rsid w:val="0090325E"/>
    <w:rsid w:val="00903989"/>
    <w:rsid w:val="0090489E"/>
    <w:rsid w:val="00905377"/>
    <w:rsid w:val="009054D3"/>
    <w:rsid w:val="00905AFC"/>
    <w:rsid w:val="0090652E"/>
    <w:rsid w:val="00906738"/>
    <w:rsid w:val="009075D2"/>
    <w:rsid w:val="00910E60"/>
    <w:rsid w:val="009112F0"/>
    <w:rsid w:val="009117E7"/>
    <w:rsid w:val="00911AA0"/>
    <w:rsid w:val="00913749"/>
    <w:rsid w:val="009141C0"/>
    <w:rsid w:val="00917330"/>
    <w:rsid w:val="009211FE"/>
    <w:rsid w:val="009222E5"/>
    <w:rsid w:val="009226D9"/>
    <w:rsid w:val="00922C12"/>
    <w:rsid w:val="00922FA9"/>
    <w:rsid w:val="00923805"/>
    <w:rsid w:val="009238CE"/>
    <w:rsid w:val="00924075"/>
    <w:rsid w:val="00924CDC"/>
    <w:rsid w:val="0092685D"/>
    <w:rsid w:val="009279A6"/>
    <w:rsid w:val="0093028D"/>
    <w:rsid w:val="00930452"/>
    <w:rsid w:val="00930693"/>
    <w:rsid w:val="00930938"/>
    <w:rsid w:val="00931CB1"/>
    <w:rsid w:val="00933325"/>
    <w:rsid w:val="00933B42"/>
    <w:rsid w:val="00934A25"/>
    <w:rsid w:val="0093557A"/>
    <w:rsid w:val="00935CED"/>
    <w:rsid w:val="00940AA4"/>
    <w:rsid w:val="009411E9"/>
    <w:rsid w:val="00941F4C"/>
    <w:rsid w:val="00941F95"/>
    <w:rsid w:val="0094287F"/>
    <w:rsid w:val="009442F3"/>
    <w:rsid w:val="0094441E"/>
    <w:rsid w:val="00945FA1"/>
    <w:rsid w:val="00950B82"/>
    <w:rsid w:val="00952338"/>
    <w:rsid w:val="00952998"/>
    <w:rsid w:val="00953200"/>
    <w:rsid w:val="0095368A"/>
    <w:rsid w:val="00953794"/>
    <w:rsid w:val="00953BFE"/>
    <w:rsid w:val="00954737"/>
    <w:rsid w:val="009562ED"/>
    <w:rsid w:val="009620E8"/>
    <w:rsid w:val="00962301"/>
    <w:rsid w:val="0096481C"/>
    <w:rsid w:val="00966A38"/>
    <w:rsid w:val="00966CD6"/>
    <w:rsid w:val="00967833"/>
    <w:rsid w:val="00971B7C"/>
    <w:rsid w:val="00971C55"/>
    <w:rsid w:val="00973B02"/>
    <w:rsid w:val="00973F4A"/>
    <w:rsid w:val="00973FEC"/>
    <w:rsid w:val="00974D47"/>
    <w:rsid w:val="00976620"/>
    <w:rsid w:val="009767BE"/>
    <w:rsid w:val="00977750"/>
    <w:rsid w:val="00977D13"/>
    <w:rsid w:val="009815F4"/>
    <w:rsid w:val="00984186"/>
    <w:rsid w:val="009843C6"/>
    <w:rsid w:val="00984DA2"/>
    <w:rsid w:val="00984F18"/>
    <w:rsid w:val="00986B65"/>
    <w:rsid w:val="009873D7"/>
    <w:rsid w:val="00990DB0"/>
    <w:rsid w:val="0099379B"/>
    <w:rsid w:val="00993A10"/>
    <w:rsid w:val="00994335"/>
    <w:rsid w:val="009951D8"/>
    <w:rsid w:val="009A0F2B"/>
    <w:rsid w:val="009A4F65"/>
    <w:rsid w:val="009A5039"/>
    <w:rsid w:val="009A51DC"/>
    <w:rsid w:val="009A554A"/>
    <w:rsid w:val="009A593C"/>
    <w:rsid w:val="009A5F58"/>
    <w:rsid w:val="009B0155"/>
    <w:rsid w:val="009B20D4"/>
    <w:rsid w:val="009B25C3"/>
    <w:rsid w:val="009B3498"/>
    <w:rsid w:val="009B3713"/>
    <w:rsid w:val="009B4C46"/>
    <w:rsid w:val="009B7BE7"/>
    <w:rsid w:val="009C0D08"/>
    <w:rsid w:val="009C1669"/>
    <w:rsid w:val="009C2045"/>
    <w:rsid w:val="009C2FC1"/>
    <w:rsid w:val="009C691E"/>
    <w:rsid w:val="009C6E06"/>
    <w:rsid w:val="009C7677"/>
    <w:rsid w:val="009C77A1"/>
    <w:rsid w:val="009D16BD"/>
    <w:rsid w:val="009D2728"/>
    <w:rsid w:val="009D5303"/>
    <w:rsid w:val="009D6CD4"/>
    <w:rsid w:val="009D7DF3"/>
    <w:rsid w:val="009E224E"/>
    <w:rsid w:val="009E29B0"/>
    <w:rsid w:val="009E2BB8"/>
    <w:rsid w:val="009E35B9"/>
    <w:rsid w:val="009E627A"/>
    <w:rsid w:val="009E6B7A"/>
    <w:rsid w:val="009E6E1E"/>
    <w:rsid w:val="009F044A"/>
    <w:rsid w:val="009F073C"/>
    <w:rsid w:val="009F0E73"/>
    <w:rsid w:val="009F19EE"/>
    <w:rsid w:val="009F1E32"/>
    <w:rsid w:val="009F22EE"/>
    <w:rsid w:val="009F2ED0"/>
    <w:rsid w:val="009F3CF2"/>
    <w:rsid w:val="009F3E8A"/>
    <w:rsid w:val="009F4251"/>
    <w:rsid w:val="009F454F"/>
    <w:rsid w:val="009F4C15"/>
    <w:rsid w:val="009F565B"/>
    <w:rsid w:val="009F57D4"/>
    <w:rsid w:val="009F6577"/>
    <w:rsid w:val="009F707A"/>
    <w:rsid w:val="009F721A"/>
    <w:rsid w:val="009F7E48"/>
    <w:rsid w:val="00A003E6"/>
    <w:rsid w:val="00A00919"/>
    <w:rsid w:val="00A015D2"/>
    <w:rsid w:val="00A017A1"/>
    <w:rsid w:val="00A049CF"/>
    <w:rsid w:val="00A055A3"/>
    <w:rsid w:val="00A05FD7"/>
    <w:rsid w:val="00A07137"/>
    <w:rsid w:val="00A1188C"/>
    <w:rsid w:val="00A13FD9"/>
    <w:rsid w:val="00A1420C"/>
    <w:rsid w:val="00A14284"/>
    <w:rsid w:val="00A1441C"/>
    <w:rsid w:val="00A158C6"/>
    <w:rsid w:val="00A164F1"/>
    <w:rsid w:val="00A17358"/>
    <w:rsid w:val="00A17405"/>
    <w:rsid w:val="00A179B6"/>
    <w:rsid w:val="00A203CD"/>
    <w:rsid w:val="00A2062D"/>
    <w:rsid w:val="00A21B5B"/>
    <w:rsid w:val="00A2285F"/>
    <w:rsid w:val="00A25EF9"/>
    <w:rsid w:val="00A26235"/>
    <w:rsid w:val="00A279EA"/>
    <w:rsid w:val="00A3057F"/>
    <w:rsid w:val="00A3094C"/>
    <w:rsid w:val="00A312F7"/>
    <w:rsid w:val="00A31654"/>
    <w:rsid w:val="00A32492"/>
    <w:rsid w:val="00A32826"/>
    <w:rsid w:val="00A339A7"/>
    <w:rsid w:val="00A339F5"/>
    <w:rsid w:val="00A34DAD"/>
    <w:rsid w:val="00A35062"/>
    <w:rsid w:val="00A35B12"/>
    <w:rsid w:val="00A37B54"/>
    <w:rsid w:val="00A40079"/>
    <w:rsid w:val="00A401B4"/>
    <w:rsid w:val="00A41338"/>
    <w:rsid w:val="00A414B9"/>
    <w:rsid w:val="00A4204A"/>
    <w:rsid w:val="00A4236A"/>
    <w:rsid w:val="00A42A40"/>
    <w:rsid w:val="00A43939"/>
    <w:rsid w:val="00A43B85"/>
    <w:rsid w:val="00A44095"/>
    <w:rsid w:val="00A4572E"/>
    <w:rsid w:val="00A46EA9"/>
    <w:rsid w:val="00A47551"/>
    <w:rsid w:val="00A476A1"/>
    <w:rsid w:val="00A50172"/>
    <w:rsid w:val="00A50E30"/>
    <w:rsid w:val="00A50F4C"/>
    <w:rsid w:val="00A51BA3"/>
    <w:rsid w:val="00A52EEF"/>
    <w:rsid w:val="00A53FD8"/>
    <w:rsid w:val="00A54534"/>
    <w:rsid w:val="00A55414"/>
    <w:rsid w:val="00A55A33"/>
    <w:rsid w:val="00A55BDF"/>
    <w:rsid w:val="00A55CA8"/>
    <w:rsid w:val="00A569C6"/>
    <w:rsid w:val="00A60412"/>
    <w:rsid w:val="00A604E3"/>
    <w:rsid w:val="00A61BC4"/>
    <w:rsid w:val="00A61CBA"/>
    <w:rsid w:val="00A6250A"/>
    <w:rsid w:val="00A637C3"/>
    <w:rsid w:val="00A6465F"/>
    <w:rsid w:val="00A654F7"/>
    <w:rsid w:val="00A70E2E"/>
    <w:rsid w:val="00A71D08"/>
    <w:rsid w:val="00A735E7"/>
    <w:rsid w:val="00A73FDF"/>
    <w:rsid w:val="00A743CE"/>
    <w:rsid w:val="00A75A05"/>
    <w:rsid w:val="00A75C09"/>
    <w:rsid w:val="00A75CC1"/>
    <w:rsid w:val="00A75F4B"/>
    <w:rsid w:val="00A762B7"/>
    <w:rsid w:val="00A76C9E"/>
    <w:rsid w:val="00A76ED6"/>
    <w:rsid w:val="00A76FC6"/>
    <w:rsid w:val="00A7721C"/>
    <w:rsid w:val="00A77BBA"/>
    <w:rsid w:val="00A80C23"/>
    <w:rsid w:val="00A82A1B"/>
    <w:rsid w:val="00A842AC"/>
    <w:rsid w:val="00A84C83"/>
    <w:rsid w:val="00A86B71"/>
    <w:rsid w:val="00A87785"/>
    <w:rsid w:val="00A92F5A"/>
    <w:rsid w:val="00A93B6C"/>
    <w:rsid w:val="00A95413"/>
    <w:rsid w:val="00A9548C"/>
    <w:rsid w:val="00A95854"/>
    <w:rsid w:val="00A9598C"/>
    <w:rsid w:val="00A97379"/>
    <w:rsid w:val="00A97749"/>
    <w:rsid w:val="00AA2048"/>
    <w:rsid w:val="00AA230F"/>
    <w:rsid w:val="00AA4267"/>
    <w:rsid w:val="00AA4700"/>
    <w:rsid w:val="00AA51FE"/>
    <w:rsid w:val="00AA5306"/>
    <w:rsid w:val="00AA72C8"/>
    <w:rsid w:val="00AA7741"/>
    <w:rsid w:val="00AA7DAD"/>
    <w:rsid w:val="00AB1AA4"/>
    <w:rsid w:val="00AB21F5"/>
    <w:rsid w:val="00AB264D"/>
    <w:rsid w:val="00AB29A5"/>
    <w:rsid w:val="00AB30B0"/>
    <w:rsid w:val="00AB30F6"/>
    <w:rsid w:val="00AB37D9"/>
    <w:rsid w:val="00AB38C5"/>
    <w:rsid w:val="00AB3E82"/>
    <w:rsid w:val="00AB4321"/>
    <w:rsid w:val="00AB4C70"/>
    <w:rsid w:val="00AB59B0"/>
    <w:rsid w:val="00AB65BB"/>
    <w:rsid w:val="00AB66BA"/>
    <w:rsid w:val="00AB6F3B"/>
    <w:rsid w:val="00AB78C5"/>
    <w:rsid w:val="00AB7A6F"/>
    <w:rsid w:val="00AB7CF7"/>
    <w:rsid w:val="00AC0EEB"/>
    <w:rsid w:val="00AC26EF"/>
    <w:rsid w:val="00AC34DB"/>
    <w:rsid w:val="00AC3D51"/>
    <w:rsid w:val="00AC3F91"/>
    <w:rsid w:val="00AC50FD"/>
    <w:rsid w:val="00AC55DE"/>
    <w:rsid w:val="00AC60C4"/>
    <w:rsid w:val="00AC6A2B"/>
    <w:rsid w:val="00AC6E2F"/>
    <w:rsid w:val="00AC7618"/>
    <w:rsid w:val="00AC7D40"/>
    <w:rsid w:val="00AC7D93"/>
    <w:rsid w:val="00AD0301"/>
    <w:rsid w:val="00AD32D5"/>
    <w:rsid w:val="00AD3997"/>
    <w:rsid w:val="00AD3AFC"/>
    <w:rsid w:val="00AD5BD8"/>
    <w:rsid w:val="00AE0717"/>
    <w:rsid w:val="00AE0D4C"/>
    <w:rsid w:val="00AE2507"/>
    <w:rsid w:val="00AE2AB1"/>
    <w:rsid w:val="00AE35EA"/>
    <w:rsid w:val="00AE3B4C"/>
    <w:rsid w:val="00AE4F5F"/>
    <w:rsid w:val="00AE5CFF"/>
    <w:rsid w:val="00AE608F"/>
    <w:rsid w:val="00AE6B47"/>
    <w:rsid w:val="00AF1185"/>
    <w:rsid w:val="00AF1325"/>
    <w:rsid w:val="00AF1344"/>
    <w:rsid w:val="00AF343E"/>
    <w:rsid w:val="00AF431E"/>
    <w:rsid w:val="00AF573B"/>
    <w:rsid w:val="00AF5AF7"/>
    <w:rsid w:val="00AF6E41"/>
    <w:rsid w:val="00AF7723"/>
    <w:rsid w:val="00B00009"/>
    <w:rsid w:val="00B00DA7"/>
    <w:rsid w:val="00B021D8"/>
    <w:rsid w:val="00B02D79"/>
    <w:rsid w:val="00B040F8"/>
    <w:rsid w:val="00B112D5"/>
    <w:rsid w:val="00B13752"/>
    <w:rsid w:val="00B13C7D"/>
    <w:rsid w:val="00B14936"/>
    <w:rsid w:val="00B14F72"/>
    <w:rsid w:val="00B1507E"/>
    <w:rsid w:val="00B156E0"/>
    <w:rsid w:val="00B157F5"/>
    <w:rsid w:val="00B1588B"/>
    <w:rsid w:val="00B15CA5"/>
    <w:rsid w:val="00B20617"/>
    <w:rsid w:val="00B209DB"/>
    <w:rsid w:val="00B20A40"/>
    <w:rsid w:val="00B2111F"/>
    <w:rsid w:val="00B21626"/>
    <w:rsid w:val="00B21FAE"/>
    <w:rsid w:val="00B24649"/>
    <w:rsid w:val="00B251F4"/>
    <w:rsid w:val="00B25699"/>
    <w:rsid w:val="00B25F34"/>
    <w:rsid w:val="00B27DA0"/>
    <w:rsid w:val="00B30C1B"/>
    <w:rsid w:val="00B31DC9"/>
    <w:rsid w:val="00B31E1D"/>
    <w:rsid w:val="00B32426"/>
    <w:rsid w:val="00B33022"/>
    <w:rsid w:val="00B33327"/>
    <w:rsid w:val="00B33525"/>
    <w:rsid w:val="00B36656"/>
    <w:rsid w:val="00B36F54"/>
    <w:rsid w:val="00B37D87"/>
    <w:rsid w:val="00B414CD"/>
    <w:rsid w:val="00B422AA"/>
    <w:rsid w:val="00B45CAE"/>
    <w:rsid w:val="00B50C9C"/>
    <w:rsid w:val="00B51013"/>
    <w:rsid w:val="00B51300"/>
    <w:rsid w:val="00B519CA"/>
    <w:rsid w:val="00B53D57"/>
    <w:rsid w:val="00B54CDD"/>
    <w:rsid w:val="00B54F9D"/>
    <w:rsid w:val="00B55EA4"/>
    <w:rsid w:val="00B56C41"/>
    <w:rsid w:val="00B56D2F"/>
    <w:rsid w:val="00B570C9"/>
    <w:rsid w:val="00B57705"/>
    <w:rsid w:val="00B60376"/>
    <w:rsid w:val="00B60547"/>
    <w:rsid w:val="00B618FA"/>
    <w:rsid w:val="00B6400F"/>
    <w:rsid w:val="00B642F9"/>
    <w:rsid w:val="00B66C39"/>
    <w:rsid w:val="00B67055"/>
    <w:rsid w:val="00B6771D"/>
    <w:rsid w:val="00B67CA9"/>
    <w:rsid w:val="00B71F85"/>
    <w:rsid w:val="00B72ABB"/>
    <w:rsid w:val="00B739E1"/>
    <w:rsid w:val="00B74113"/>
    <w:rsid w:val="00B74B13"/>
    <w:rsid w:val="00B7596D"/>
    <w:rsid w:val="00B770D0"/>
    <w:rsid w:val="00B774A4"/>
    <w:rsid w:val="00B77670"/>
    <w:rsid w:val="00B803A6"/>
    <w:rsid w:val="00B818ED"/>
    <w:rsid w:val="00B824BA"/>
    <w:rsid w:val="00B8301E"/>
    <w:rsid w:val="00B8310E"/>
    <w:rsid w:val="00B84460"/>
    <w:rsid w:val="00B85963"/>
    <w:rsid w:val="00B85E47"/>
    <w:rsid w:val="00B87968"/>
    <w:rsid w:val="00B87B61"/>
    <w:rsid w:val="00B902B1"/>
    <w:rsid w:val="00B94835"/>
    <w:rsid w:val="00B94F18"/>
    <w:rsid w:val="00B95425"/>
    <w:rsid w:val="00B9622F"/>
    <w:rsid w:val="00B977C5"/>
    <w:rsid w:val="00BA07B9"/>
    <w:rsid w:val="00BA0AFE"/>
    <w:rsid w:val="00BA12C1"/>
    <w:rsid w:val="00BA178F"/>
    <w:rsid w:val="00BA1E82"/>
    <w:rsid w:val="00BA2321"/>
    <w:rsid w:val="00BA37D2"/>
    <w:rsid w:val="00BA46B5"/>
    <w:rsid w:val="00BA491A"/>
    <w:rsid w:val="00BA4B25"/>
    <w:rsid w:val="00BA69A4"/>
    <w:rsid w:val="00BA6FE3"/>
    <w:rsid w:val="00BB0935"/>
    <w:rsid w:val="00BB1431"/>
    <w:rsid w:val="00BB1720"/>
    <w:rsid w:val="00BB173D"/>
    <w:rsid w:val="00BB367B"/>
    <w:rsid w:val="00BB5569"/>
    <w:rsid w:val="00BB6423"/>
    <w:rsid w:val="00BC009A"/>
    <w:rsid w:val="00BC0313"/>
    <w:rsid w:val="00BC1032"/>
    <w:rsid w:val="00BC1379"/>
    <w:rsid w:val="00BC26F5"/>
    <w:rsid w:val="00BC28F5"/>
    <w:rsid w:val="00BC369B"/>
    <w:rsid w:val="00BC423A"/>
    <w:rsid w:val="00BC42E6"/>
    <w:rsid w:val="00BC4C16"/>
    <w:rsid w:val="00BC526C"/>
    <w:rsid w:val="00BC5715"/>
    <w:rsid w:val="00BC725F"/>
    <w:rsid w:val="00BC7EAA"/>
    <w:rsid w:val="00BC7EFC"/>
    <w:rsid w:val="00BD063B"/>
    <w:rsid w:val="00BD110F"/>
    <w:rsid w:val="00BD39F0"/>
    <w:rsid w:val="00BD52A7"/>
    <w:rsid w:val="00BD545B"/>
    <w:rsid w:val="00BD5FB7"/>
    <w:rsid w:val="00BD634F"/>
    <w:rsid w:val="00BD7AE5"/>
    <w:rsid w:val="00BD7B5C"/>
    <w:rsid w:val="00BE0255"/>
    <w:rsid w:val="00BE18EA"/>
    <w:rsid w:val="00BE3632"/>
    <w:rsid w:val="00BE3E7D"/>
    <w:rsid w:val="00BE4772"/>
    <w:rsid w:val="00BE5C90"/>
    <w:rsid w:val="00BE629F"/>
    <w:rsid w:val="00BE72FE"/>
    <w:rsid w:val="00BE77E8"/>
    <w:rsid w:val="00BE7831"/>
    <w:rsid w:val="00BF072F"/>
    <w:rsid w:val="00BF1620"/>
    <w:rsid w:val="00BF1BB5"/>
    <w:rsid w:val="00BF1C2A"/>
    <w:rsid w:val="00BF1F8B"/>
    <w:rsid w:val="00BF20F2"/>
    <w:rsid w:val="00BF2776"/>
    <w:rsid w:val="00BF515C"/>
    <w:rsid w:val="00BF62C2"/>
    <w:rsid w:val="00BF66D8"/>
    <w:rsid w:val="00BF7A6E"/>
    <w:rsid w:val="00BF7C6E"/>
    <w:rsid w:val="00C00595"/>
    <w:rsid w:val="00C01516"/>
    <w:rsid w:val="00C02C63"/>
    <w:rsid w:val="00C02E32"/>
    <w:rsid w:val="00C03F1A"/>
    <w:rsid w:val="00C04A2E"/>
    <w:rsid w:val="00C059D0"/>
    <w:rsid w:val="00C05C9A"/>
    <w:rsid w:val="00C06746"/>
    <w:rsid w:val="00C06E3C"/>
    <w:rsid w:val="00C10620"/>
    <w:rsid w:val="00C10709"/>
    <w:rsid w:val="00C10897"/>
    <w:rsid w:val="00C127E9"/>
    <w:rsid w:val="00C13C91"/>
    <w:rsid w:val="00C15720"/>
    <w:rsid w:val="00C15782"/>
    <w:rsid w:val="00C1623F"/>
    <w:rsid w:val="00C17183"/>
    <w:rsid w:val="00C2069A"/>
    <w:rsid w:val="00C20E04"/>
    <w:rsid w:val="00C21036"/>
    <w:rsid w:val="00C2247A"/>
    <w:rsid w:val="00C233E7"/>
    <w:rsid w:val="00C239FD"/>
    <w:rsid w:val="00C24DE0"/>
    <w:rsid w:val="00C250E6"/>
    <w:rsid w:val="00C25580"/>
    <w:rsid w:val="00C2690A"/>
    <w:rsid w:val="00C2789A"/>
    <w:rsid w:val="00C31B61"/>
    <w:rsid w:val="00C31F2A"/>
    <w:rsid w:val="00C324FB"/>
    <w:rsid w:val="00C3252B"/>
    <w:rsid w:val="00C33237"/>
    <w:rsid w:val="00C3336F"/>
    <w:rsid w:val="00C34037"/>
    <w:rsid w:val="00C34099"/>
    <w:rsid w:val="00C34BAD"/>
    <w:rsid w:val="00C35379"/>
    <w:rsid w:val="00C37957"/>
    <w:rsid w:val="00C40BBB"/>
    <w:rsid w:val="00C419B5"/>
    <w:rsid w:val="00C42081"/>
    <w:rsid w:val="00C42612"/>
    <w:rsid w:val="00C435C5"/>
    <w:rsid w:val="00C4427F"/>
    <w:rsid w:val="00C446AE"/>
    <w:rsid w:val="00C4549E"/>
    <w:rsid w:val="00C4715E"/>
    <w:rsid w:val="00C4737D"/>
    <w:rsid w:val="00C47BF5"/>
    <w:rsid w:val="00C53830"/>
    <w:rsid w:val="00C5410C"/>
    <w:rsid w:val="00C547C5"/>
    <w:rsid w:val="00C54857"/>
    <w:rsid w:val="00C54DC0"/>
    <w:rsid w:val="00C5556B"/>
    <w:rsid w:val="00C55D34"/>
    <w:rsid w:val="00C56351"/>
    <w:rsid w:val="00C57145"/>
    <w:rsid w:val="00C57866"/>
    <w:rsid w:val="00C61CBB"/>
    <w:rsid w:val="00C61DBA"/>
    <w:rsid w:val="00C61ED8"/>
    <w:rsid w:val="00C649FA"/>
    <w:rsid w:val="00C66717"/>
    <w:rsid w:val="00C708D2"/>
    <w:rsid w:val="00C709AB"/>
    <w:rsid w:val="00C70E37"/>
    <w:rsid w:val="00C7199B"/>
    <w:rsid w:val="00C71BA8"/>
    <w:rsid w:val="00C731EC"/>
    <w:rsid w:val="00C75142"/>
    <w:rsid w:val="00C8135E"/>
    <w:rsid w:val="00C817E0"/>
    <w:rsid w:val="00C8248C"/>
    <w:rsid w:val="00C82EA0"/>
    <w:rsid w:val="00C83072"/>
    <w:rsid w:val="00C8431F"/>
    <w:rsid w:val="00C8538A"/>
    <w:rsid w:val="00C86944"/>
    <w:rsid w:val="00C871CE"/>
    <w:rsid w:val="00C8746F"/>
    <w:rsid w:val="00C8757C"/>
    <w:rsid w:val="00C87631"/>
    <w:rsid w:val="00C87D0A"/>
    <w:rsid w:val="00C9264C"/>
    <w:rsid w:val="00C92725"/>
    <w:rsid w:val="00C93710"/>
    <w:rsid w:val="00C93A58"/>
    <w:rsid w:val="00C94477"/>
    <w:rsid w:val="00C94D12"/>
    <w:rsid w:val="00C962D0"/>
    <w:rsid w:val="00C96E97"/>
    <w:rsid w:val="00C96F32"/>
    <w:rsid w:val="00C96FF1"/>
    <w:rsid w:val="00C9724F"/>
    <w:rsid w:val="00C97CC7"/>
    <w:rsid w:val="00CA047F"/>
    <w:rsid w:val="00CA0906"/>
    <w:rsid w:val="00CA1656"/>
    <w:rsid w:val="00CA2CB0"/>
    <w:rsid w:val="00CA4957"/>
    <w:rsid w:val="00CA4C8C"/>
    <w:rsid w:val="00CA559B"/>
    <w:rsid w:val="00CA6C62"/>
    <w:rsid w:val="00CA706A"/>
    <w:rsid w:val="00CA72D4"/>
    <w:rsid w:val="00CB0DCD"/>
    <w:rsid w:val="00CB2282"/>
    <w:rsid w:val="00CB322F"/>
    <w:rsid w:val="00CB3735"/>
    <w:rsid w:val="00CB53D8"/>
    <w:rsid w:val="00CB5A44"/>
    <w:rsid w:val="00CB770F"/>
    <w:rsid w:val="00CC1BD8"/>
    <w:rsid w:val="00CC1FED"/>
    <w:rsid w:val="00CC222D"/>
    <w:rsid w:val="00CC38C9"/>
    <w:rsid w:val="00CC3D51"/>
    <w:rsid w:val="00CC460A"/>
    <w:rsid w:val="00CC58BD"/>
    <w:rsid w:val="00CC5D5F"/>
    <w:rsid w:val="00CC63A6"/>
    <w:rsid w:val="00CC77D9"/>
    <w:rsid w:val="00CC78F9"/>
    <w:rsid w:val="00CC7C73"/>
    <w:rsid w:val="00CD0452"/>
    <w:rsid w:val="00CD1357"/>
    <w:rsid w:val="00CD36BF"/>
    <w:rsid w:val="00CD3C98"/>
    <w:rsid w:val="00CD65E8"/>
    <w:rsid w:val="00CD6A47"/>
    <w:rsid w:val="00CE0953"/>
    <w:rsid w:val="00CE098B"/>
    <w:rsid w:val="00CE0F79"/>
    <w:rsid w:val="00CE1942"/>
    <w:rsid w:val="00CE1E1A"/>
    <w:rsid w:val="00CE21BC"/>
    <w:rsid w:val="00CE31E6"/>
    <w:rsid w:val="00CE47A8"/>
    <w:rsid w:val="00CE4D17"/>
    <w:rsid w:val="00CE504F"/>
    <w:rsid w:val="00CE50EF"/>
    <w:rsid w:val="00CE6442"/>
    <w:rsid w:val="00CE692E"/>
    <w:rsid w:val="00CF0963"/>
    <w:rsid w:val="00CF1C94"/>
    <w:rsid w:val="00CF1F3C"/>
    <w:rsid w:val="00CF21F4"/>
    <w:rsid w:val="00CF2662"/>
    <w:rsid w:val="00CF2723"/>
    <w:rsid w:val="00CF2B8C"/>
    <w:rsid w:val="00CF3AE9"/>
    <w:rsid w:val="00CF418F"/>
    <w:rsid w:val="00CF4ABE"/>
    <w:rsid w:val="00CF51A5"/>
    <w:rsid w:val="00CF5C17"/>
    <w:rsid w:val="00CF7F89"/>
    <w:rsid w:val="00D006A6"/>
    <w:rsid w:val="00D026C3"/>
    <w:rsid w:val="00D0320B"/>
    <w:rsid w:val="00D032DE"/>
    <w:rsid w:val="00D0333A"/>
    <w:rsid w:val="00D03ABF"/>
    <w:rsid w:val="00D044BE"/>
    <w:rsid w:val="00D04B1D"/>
    <w:rsid w:val="00D055B7"/>
    <w:rsid w:val="00D0571A"/>
    <w:rsid w:val="00D06914"/>
    <w:rsid w:val="00D0787A"/>
    <w:rsid w:val="00D105FB"/>
    <w:rsid w:val="00D11E83"/>
    <w:rsid w:val="00D14F6E"/>
    <w:rsid w:val="00D15BD7"/>
    <w:rsid w:val="00D16555"/>
    <w:rsid w:val="00D16678"/>
    <w:rsid w:val="00D16C75"/>
    <w:rsid w:val="00D16FD9"/>
    <w:rsid w:val="00D17FC1"/>
    <w:rsid w:val="00D17FCF"/>
    <w:rsid w:val="00D21494"/>
    <w:rsid w:val="00D21909"/>
    <w:rsid w:val="00D22B24"/>
    <w:rsid w:val="00D22F7E"/>
    <w:rsid w:val="00D23C4C"/>
    <w:rsid w:val="00D25DB5"/>
    <w:rsid w:val="00D26795"/>
    <w:rsid w:val="00D267A6"/>
    <w:rsid w:val="00D27A4A"/>
    <w:rsid w:val="00D27F8E"/>
    <w:rsid w:val="00D3066A"/>
    <w:rsid w:val="00D317F7"/>
    <w:rsid w:val="00D3185E"/>
    <w:rsid w:val="00D336FC"/>
    <w:rsid w:val="00D3394D"/>
    <w:rsid w:val="00D35E03"/>
    <w:rsid w:val="00D36521"/>
    <w:rsid w:val="00D36DE8"/>
    <w:rsid w:val="00D3789B"/>
    <w:rsid w:val="00D404AD"/>
    <w:rsid w:val="00D4268F"/>
    <w:rsid w:val="00D42C2F"/>
    <w:rsid w:val="00D45150"/>
    <w:rsid w:val="00D45730"/>
    <w:rsid w:val="00D45A75"/>
    <w:rsid w:val="00D45C0A"/>
    <w:rsid w:val="00D4684B"/>
    <w:rsid w:val="00D46C9E"/>
    <w:rsid w:val="00D472FD"/>
    <w:rsid w:val="00D47691"/>
    <w:rsid w:val="00D47756"/>
    <w:rsid w:val="00D47E5B"/>
    <w:rsid w:val="00D529D5"/>
    <w:rsid w:val="00D5479C"/>
    <w:rsid w:val="00D5691E"/>
    <w:rsid w:val="00D57A5C"/>
    <w:rsid w:val="00D57E39"/>
    <w:rsid w:val="00D610BA"/>
    <w:rsid w:val="00D615EF"/>
    <w:rsid w:val="00D627F5"/>
    <w:rsid w:val="00D636C0"/>
    <w:rsid w:val="00D63859"/>
    <w:rsid w:val="00D645D7"/>
    <w:rsid w:val="00D64C4B"/>
    <w:rsid w:val="00D6654F"/>
    <w:rsid w:val="00D66A1D"/>
    <w:rsid w:val="00D66DAC"/>
    <w:rsid w:val="00D66EF3"/>
    <w:rsid w:val="00D67EDE"/>
    <w:rsid w:val="00D70800"/>
    <w:rsid w:val="00D70E86"/>
    <w:rsid w:val="00D71C9C"/>
    <w:rsid w:val="00D72845"/>
    <w:rsid w:val="00D729C0"/>
    <w:rsid w:val="00D72A6D"/>
    <w:rsid w:val="00D7482A"/>
    <w:rsid w:val="00D7495E"/>
    <w:rsid w:val="00D74ED6"/>
    <w:rsid w:val="00D7507D"/>
    <w:rsid w:val="00D75CEA"/>
    <w:rsid w:val="00D762CF"/>
    <w:rsid w:val="00D76400"/>
    <w:rsid w:val="00D775C8"/>
    <w:rsid w:val="00D779EE"/>
    <w:rsid w:val="00D80EEC"/>
    <w:rsid w:val="00D81377"/>
    <w:rsid w:val="00D83492"/>
    <w:rsid w:val="00D83EFD"/>
    <w:rsid w:val="00D85C5F"/>
    <w:rsid w:val="00D87EDA"/>
    <w:rsid w:val="00D90354"/>
    <w:rsid w:val="00D91156"/>
    <w:rsid w:val="00D92D66"/>
    <w:rsid w:val="00D93DA8"/>
    <w:rsid w:val="00D94723"/>
    <w:rsid w:val="00DA0243"/>
    <w:rsid w:val="00DA1374"/>
    <w:rsid w:val="00DA162A"/>
    <w:rsid w:val="00DA2595"/>
    <w:rsid w:val="00DA57D4"/>
    <w:rsid w:val="00DA6819"/>
    <w:rsid w:val="00DA7A88"/>
    <w:rsid w:val="00DB0549"/>
    <w:rsid w:val="00DB14CE"/>
    <w:rsid w:val="00DB3A84"/>
    <w:rsid w:val="00DB54D1"/>
    <w:rsid w:val="00DB6790"/>
    <w:rsid w:val="00DB6983"/>
    <w:rsid w:val="00DB6C61"/>
    <w:rsid w:val="00DB7213"/>
    <w:rsid w:val="00DB7515"/>
    <w:rsid w:val="00DC0023"/>
    <w:rsid w:val="00DC2FCC"/>
    <w:rsid w:val="00DC3312"/>
    <w:rsid w:val="00DC3AFF"/>
    <w:rsid w:val="00DC413F"/>
    <w:rsid w:val="00DC531B"/>
    <w:rsid w:val="00DC56BE"/>
    <w:rsid w:val="00DC7449"/>
    <w:rsid w:val="00DD0614"/>
    <w:rsid w:val="00DD31D6"/>
    <w:rsid w:val="00DD3C8C"/>
    <w:rsid w:val="00DD5A63"/>
    <w:rsid w:val="00DD7E3C"/>
    <w:rsid w:val="00DE020F"/>
    <w:rsid w:val="00DE21CC"/>
    <w:rsid w:val="00DE2AB3"/>
    <w:rsid w:val="00DE30F4"/>
    <w:rsid w:val="00DE4106"/>
    <w:rsid w:val="00DE414C"/>
    <w:rsid w:val="00DE488A"/>
    <w:rsid w:val="00DE4C33"/>
    <w:rsid w:val="00DE4CBE"/>
    <w:rsid w:val="00DE5DC3"/>
    <w:rsid w:val="00DE6A22"/>
    <w:rsid w:val="00DE7379"/>
    <w:rsid w:val="00DE745E"/>
    <w:rsid w:val="00DF0567"/>
    <w:rsid w:val="00DF0A99"/>
    <w:rsid w:val="00DF1EBE"/>
    <w:rsid w:val="00DF22FC"/>
    <w:rsid w:val="00DF2644"/>
    <w:rsid w:val="00DF3084"/>
    <w:rsid w:val="00DF40AD"/>
    <w:rsid w:val="00DF424D"/>
    <w:rsid w:val="00DF60CC"/>
    <w:rsid w:val="00DF7616"/>
    <w:rsid w:val="00E01394"/>
    <w:rsid w:val="00E01395"/>
    <w:rsid w:val="00E028EE"/>
    <w:rsid w:val="00E02B2A"/>
    <w:rsid w:val="00E0340C"/>
    <w:rsid w:val="00E03E45"/>
    <w:rsid w:val="00E0404B"/>
    <w:rsid w:val="00E04E3A"/>
    <w:rsid w:val="00E059E6"/>
    <w:rsid w:val="00E05C52"/>
    <w:rsid w:val="00E06753"/>
    <w:rsid w:val="00E0791C"/>
    <w:rsid w:val="00E07D0A"/>
    <w:rsid w:val="00E12116"/>
    <w:rsid w:val="00E14308"/>
    <w:rsid w:val="00E14F09"/>
    <w:rsid w:val="00E16A4D"/>
    <w:rsid w:val="00E17B99"/>
    <w:rsid w:val="00E17C83"/>
    <w:rsid w:val="00E2125F"/>
    <w:rsid w:val="00E21D8F"/>
    <w:rsid w:val="00E22029"/>
    <w:rsid w:val="00E23473"/>
    <w:rsid w:val="00E238CD"/>
    <w:rsid w:val="00E23FF4"/>
    <w:rsid w:val="00E2410F"/>
    <w:rsid w:val="00E2429C"/>
    <w:rsid w:val="00E24699"/>
    <w:rsid w:val="00E24A5A"/>
    <w:rsid w:val="00E305C1"/>
    <w:rsid w:val="00E31066"/>
    <w:rsid w:val="00E3216A"/>
    <w:rsid w:val="00E32268"/>
    <w:rsid w:val="00E33376"/>
    <w:rsid w:val="00E34CC9"/>
    <w:rsid w:val="00E37906"/>
    <w:rsid w:val="00E37C1D"/>
    <w:rsid w:val="00E40BB5"/>
    <w:rsid w:val="00E40DBB"/>
    <w:rsid w:val="00E41194"/>
    <w:rsid w:val="00E41E58"/>
    <w:rsid w:val="00E42A00"/>
    <w:rsid w:val="00E4368B"/>
    <w:rsid w:val="00E45038"/>
    <w:rsid w:val="00E45828"/>
    <w:rsid w:val="00E45CF1"/>
    <w:rsid w:val="00E45EBC"/>
    <w:rsid w:val="00E46165"/>
    <w:rsid w:val="00E4698B"/>
    <w:rsid w:val="00E5016A"/>
    <w:rsid w:val="00E515FF"/>
    <w:rsid w:val="00E552CE"/>
    <w:rsid w:val="00E558E2"/>
    <w:rsid w:val="00E611DF"/>
    <w:rsid w:val="00E624A4"/>
    <w:rsid w:val="00E62FA4"/>
    <w:rsid w:val="00E63D45"/>
    <w:rsid w:val="00E65BC3"/>
    <w:rsid w:val="00E65BF8"/>
    <w:rsid w:val="00E668D2"/>
    <w:rsid w:val="00E67917"/>
    <w:rsid w:val="00E67C51"/>
    <w:rsid w:val="00E67FD0"/>
    <w:rsid w:val="00E70BDE"/>
    <w:rsid w:val="00E718AD"/>
    <w:rsid w:val="00E71FD1"/>
    <w:rsid w:val="00E7216C"/>
    <w:rsid w:val="00E728AF"/>
    <w:rsid w:val="00E747FB"/>
    <w:rsid w:val="00E75ADC"/>
    <w:rsid w:val="00E7659A"/>
    <w:rsid w:val="00E77DFE"/>
    <w:rsid w:val="00E80AFE"/>
    <w:rsid w:val="00E81363"/>
    <w:rsid w:val="00E848AF"/>
    <w:rsid w:val="00E85107"/>
    <w:rsid w:val="00E85AB8"/>
    <w:rsid w:val="00E86978"/>
    <w:rsid w:val="00E87A22"/>
    <w:rsid w:val="00E91B16"/>
    <w:rsid w:val="00E92AEE"/>
    <w:rsid w:val="00E92C3C"/>
    <w:rsid w:val="00E950BB"/>
    <w:rsid w:val="00E95367"/>
    <w:rsid w:val="00E95C98"/>
    <w:rsid w:val="00E96F99"/>
    <w:rsid w:val="00EA0C93"/>
    <w:rsid w:val="00EA0F3A"/>
    <w:rsid w:val="00EA16FD"/>
    <w:rsid w:val="00EA1DEC"/>
    <w:rsid w:val="00EA1E49"/>
    <w:rsid w:val="00EA3578"/>
    <w:rsid w:val="00EA4DC5"/>
    <w:rsid w:val="00EA5200"/>
    <w:rsid w:val="00EA5E97"/>
    <w:rsid w:val="00EA600C"/>
    <w:rsid w:val="00EA7A66"/>
    <w:rsid w:val="00EB015F"/>
    <w:rsid w:val="00EB1170"/>
    <w:rsid w:val="00EB1521"/>
    <w:rsid w:val="00EB18F3"/>
    <w:rsid w:val="00EB2EF3"/>
    <w:rsid w:val="00EB36E7"/>
    <w:rsid w:val="00EB3AB6"/>
    <w:rsid w:val="00EB4269"/>
    <w:rsid w:val="00EB4A09"/>
    <w:rsid w:val="00EB640D"/>
    <w:rsid w:val="00EB660C"/>
    <w:rsid w:val="00EB7C86"/>
    <w:rsid w:val="00EC2FB3"/>
    <w:rsid w:val="00EC479F"/>
    <w:rsid w:val="00EC59D6"/>
    <w:rsid w:val="00EC5D78"/>
    <w:rsid w:val="00ED1150"/>
    <w:rsid w:val="00ED1181"/>
    <w:rsid w:val="00ED1724"/>
    <w:rsid w:val="00ED1CA6"/>
    <w:rsid w:val="00ED1E5B"/>
    <w:rsid w:val="00ED222C"/>
    <w:rsid w:val="00ED3049"/>
    <w:rsid w:val="00ED50C5"/>
    <w:rsid w:val="00ED6608"/>
    <w:rsid w:val="00ED6BA5"/>
    <w:rsid w:val="00ED7024"/>
    <w:rsid w:val="00EE0095"/>
    <w:rsid w:val="00EE0551"/>
    <w:rsid w:val="00EE369C"/>
    <w:rsid w:val="00EE3DD5"/>
    <w:rsid w:val="00EE4034"/>
    <w:rsid w:val="00EE644A"/>
    <w:rsid w:val="00EE6BEB"/>
    <w:rsid w:val="00EE6C63"/>
    <w:rsid w:val="00EF11BE"/>
    <w:rsid w:val="00EF19A5"/>
    <w:rsid w:val="00EF1CE4"/>
    <w:rsid w:val="00EF2043"/>
    <w:rsid w:val="00EF4504"/>
    <w:rsid w:val="00EF479A"/>
    <w:rsid w:val="00EF4E23"/>
    <w:rsid w:val="00EF57F3"/>
    <w:rsid w:val="00EF5913"/>
    <w:rsid w:val="00EF5EDC"/>
    <w:rsid w:val="00EF6851"/>
    <w:rsid w:val="00EF7236"/>
    <w:rsid w:val="00EF7CDE"/>
    <w:rsid w:val="00EF7EC9"/>
    <w:rsid w:val="00F0157A"/>
    <w:rsid w:val="00F02F2F"/>
    <w:rsid w:val="00F059C4"/>
    <w:rsid w:val="00F05E4D"/>
    <w:rsid w:val="00F065AE"/>
    <w:rsid w:val="00F06DF6"/>
    <w:rsid w:val="00F0752B"/>
    <w:rsid w:val="00F1026A"/>
    <w:rsid w:val="00F105A3"/>
    <w:rsid w:val="00F1089B"/>
    <w:rsid w:val="00F12B11"/>
    <w:rsid w:val="00F137B6"/>
    <w:rsid w:val="00F13F3A"/>
    <w:rsid w:val="00F1467F"/>
    <w:rsid w:val="00F14D13"/>
    <w:rsid w:val="00F15391"/>
    <w:rsid w:val="00F15470"/>
    <w:rsid w:val="00F169BA"/>
    <w:rsid w:val="00F2121C"/>
    <w:rsid w:val="00F2155E"/>
    <w:rsid w:val="00F2190B"/>
    <w:rsid w:val="00F230E9"/>
    <w:rsid w:val="00F23554"/>
    <w:rsid w:val="00F23D13"/>
    <w:rsid w:val="00F240FA"/>
    <w:rsid w:val="00F25F17"/>
    <w:rsid w:val="00F277CD"/>
    <w:rsid w:val="00F27EA1"/>
    <w:rsid w:val="00F30796"/>
    <w:rsid w:val="00F30BC0"/>
    <w:rsid w:val="00F31A21"/>
    <w:rsid w:val="00F31BBC"/>
    <w:rsid w:val="00F3205A"/>
    <w:rsid w:val="00F32AC9"/>
    <w:rsid w:val="00F3592D"/>
    <w:rsid w:val="00F3710B"/>
    <w:rsid w:val="00F408BC"/>
    <w:rsid w:val="00F42647"/>
    <w:rsid w:val="00F427AD"/>
    <w:rsid w:val="00F4354A"/>
    <w:rsid w:val="00F43760"/>
    <w:rsid w:val="00F43FAF"/>
    <w:rsid w:val="00F462CC"/>
    <w:rsid w:val="00F4640C"/>
    <w:rsid w:val="00F470CF"/>
    <w:rsid w:val="00F474A1"/>
    <w:rsid w:val="00F4782B"/>
    <w:rsid w:val="00F478BA"/>
    <w:rsid w:val="00F479A5"/>
    <w:rsid w:val="00F47BDA"/>
    <w:rsid w:val="00F502C4"/>
    <w:rsid w:val="00F505BA"/>
    <w:rsid w:val="00F508F9"/>
    <w:rsid w:val="00F50F28"/>
    <w:rsid w:val="00F513F9"/>
    <w:rsid w:val="00F51643"/>
    <w:rsid w:val="00F51704"/>
    <w:rsid w:val="00F51FA1"/>
    <w:rsid w:val="00F52E28"/>
    <w:rsid w:val="00F57B80"/>
    <w:rsid w:val="00F60489"/>
    <w:rsid w:val="00F62904"/>
    <w:rsid w:val="00F62E00"/>
    <w:rsid w:val="00F63067"/>
    <w:rsid w:val="00F63B7E"/>
    <w:rsid w:val="00F66566"/>
    <w:rsid w:val="00F66AC5"/>
    <w:rsid w:val="00F66B0A"/>
    <w:rsid w:val="00F674EB"/>
    <w:rsid w:val="00F7015E"/>
    <w:rsid w:val="00F71F31"/>
    <w:rsid w:val="00F7358E"/>
    <w:rsid w:val="00F73F20"/>
    <w:rsid w:val="00F7403F"/>
    <w:rsid w:val="00F74994"/>
    <w:rsid w:val="00F74B98"/>
    <w:rsid w:val="00F81547"/>
    <w:rsid w:val="00F82A50"/>
    <w:rsid w:val="00F8348E"/>
    <w:rsid w:val="00F83596"/>
    <w:rsid w:val="00F83949"/>
    <w:rsid w:val="00F8618D"/>
    <w:rsid w:val="00F862FD"/>
    <w:rsid w:val="00F8686D"/>
    <w:rsid w:val="00F86DEF"/>
    <w:rsid w:val="00F86E9E"/>
    <w:rsid w:val="00F8744B"/>
    <w:rsid w:val="00F87619"/>
    <w:rsid w:val="00F876B2"/>
    <w:rsid w:val="00F87849"/>
    <w:rsid w:val="00F90617"/>
    <w:rsid w:val="00F90979"/>
    <w:rsid w:val="00F909BA"/>
    <w:rsid w:val="00F91180"/>
    <w:rsid w:val="00F91640"/>
    <w:rsid w:val="00F91C08"/>
    <w:rsid w:val="00F93AB7"/>
    <w:rsid w:val="00F94465"/>
    <w:rsid w:val="00F945A4"/>
    <w:rsid w:val="00F94856"/>
    <w:rsid w:val="00F951F0"/>
    <w:rsid w:val="00F95703"/>
    <w:rsid w:val="00F958A7"/>
    <w:rsid w:val="00F95EA8"/>
    <w:rsid w:val="00F96435"/>
    <w:rsid w:val="00F96B26"/>
    <w:rsid w:val="00F97400"/>
    <w:rsid w:val="00F97B4F"/>
    <w:rsid w:val="00FA0AE4"/>
    <w:rsid w:val="00FA138E"/>
    <w:rsid w:val="00FA1FA7"/>
    <w:rsid w:val="00FA2A39"/>
    <w:rsid w:val="00FA2E8B"/>
    <w:rsid w:val="00FA3688"/>
    <w:rsid w:val="00FA377A"/>
    <w:rsid w:val="00FA3B15"/>
    <w:rsid w:val="00FA653C"/>
    <w:rsid w:val="00FA7122"/>
    <w:rsid w:val="00FA7455"/>
    <w:rsid w:val="00FB0ED3"/>
    <w:rsid w:val="00FB0F81"/>
    <w:rsid w:val="00FB117A"/>
    <w:rsid w:val="00FB117B"/>
    <w:rsid w:val="00FB1281"/>
    <w:rsid w:val="00FB364C"/>
    <w:rsid w:val="00FB53A9"/>
    <w:rsid w:val="00FB73ED"/>
    <w:rsid w:val="00FB7DFD"/>
    <w:rsid w:val="00FB7F4B"/>
    <w:rsid w:val="00FC0A2A"/>
    <w:rsid w:val="00FC1803"/>
    <w:rsid w:val="00FC4F04"/>
    <w:rsid w:val="00FC6B43"/>
    <w:rsid w:val="00FC6F8D"/>
    <w:rsid w:val="00FC74D5"/>
    <w:rsid w:val="00FD03CF"/>
    <w:rsid w:val="00FD16F3"/>
    <w:rsid w:val="00FD1A73"/>
    <w:rsid w:val="00FD226D"/>
    <w:rsid w:val="00FD238F"/>
    <w:rsid w:val="00FD4FBD"/>
    <w:rsid w:val="00FD6AB8"/>
    <w:rsid w:val="00FD7604"/>
    <w:rsid w:val="00FD7B9A"/>
    <w:rsid w:val="00FD7F71"/>
    <w:rsid w:val="00FE2389"/>
    <w:rsid w:val="00FE2409"/>
    <w:rsid w:val="00FE2E79"/>
    <w:rsid w:val="00FE4B36"/>
    <w:rsid w:val="00FE6D12"/>
    <w:rsid w:val="00FF1890"/>
    <w:rsid w:val="00FF260D"/>
    <w:rsid w:val="00FF2921"/>
    <w:rsid w:val="00FF2DC4"/>
    <w:rsid w:val="00FF3C27"/>
    <w:rsid w:val="00FF5F1F"/>
    <w:rsid w:val="00FF711B"/>
    <w:rsid w:val="00FF77DD"/>
    <w:rsid w:val="262F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A4A64B0"/>
  <w15:chartTrackingRefBased/>
  <w15:docId w15:val="{579EBF10-F467-48EF-A37B-4F8DDF75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 w:semiHidden="1" w:unhideWhenUs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1656"/>
    <w:pPr>
      <w:spacing w:before="40" w:after="120"/>
    </w:pPr>
    <w:rPr>
      <w:rFonts w:ascii="Arial" w:hAnsi="Arial" w:cs="Arial"/>
      <w:sz w:val="18"/>
      <w:lang w:val="en-US" w:eastAsia="en-US"/>
    </w:rPr>
  </w:style>
  <w:style w:type="paragraph" w:styleId="Heading1">
    <w:name w:val="heading 1"/>
    <w:aliases w:val="h1,Numero Articolo,(Alt+1),L1,TNR Heading 1,Arial 14 Fett,Arial 14 Fett1,Arial 14 Fett2,Kapitel,1 Heading 1,OdsKap1,1 ghost,g,ghost,Attribute Heading 1,Heading A,Heading A1,Header 1,H11,H12,H13,H14,H15,H16,H17,H18,H19,H110,H111,H112,H113,1"/>
    <w:basedOn w:val="H1"/>
    <w:next w:val="Normal"/>
    <w:link w:val="Heading1Char"/>
    <w:qFormat/>
    <w:rsid w:val="007E7B58"/>
    <w:pPr>
      <w:numPr>
        <w:numId w:val="16"/>
      </w:numPr>
      <w:spacing w:after="0"/>
    </w:pPr>
  </w:style>
  <w:style w:type="paragraph" w:styleId="Heading2">
    <w:name w:val="heading 2"/>
    <w:aliases w:val="h2,Header 2,l2,Level 2 Head,heading 2,Titel,head 2,header2,h21,head 21,header21,h22,head 22,header22,h23,head 23,header23,h211,head 211,header211,h221,head 221,header221,h24,head 24,header24,h25,head 25,header25,h212,head 212,header212,A"/>
    <w:basedOn w:val="H2"/>
    <w:next w:val="Normal"/>
    <w:link w:val="Heading2Char"/>
    <w:qFormat/>
    <w:rsid w:val="0057455A"/>
    <w:pPr>
      <w:numPr>
        <w:numId w:val="16"/>
      </w:numPr>
    </w:pPr>
  </w:style>
  <w:style w:type="paragraph" w:styleId="Heading3">
    <w:name w:val="heading 3"/>
    <w:aliases w:val="h3"/>
    <w:basedOn w:val="H3"/>
    <w:next w:val="Normal"/>
    <w:link w:val="Heading3Char"/>
    <w:qFormat/>
    <w:rsid w:val="007E7B58"/>
    <w:pPr>
      <w:numPr>
        <w:numId w:val="16"/>
      </w:numPr>
      <w:tabs>
        <w:tab w:val="left" w:pos="720"/>
      </w:tabs>
    </w:pPr>
  </w:style>
  <w:style w:type="paragraph" w:styleId="Heading4">
    <w:name w:val="heading 4"/>
    <w:aliases w:val="h4,H41,H42,H43,H44,H45,H46,H47,H48,H49,H410,H411,H421,H431,H441,H451,H461,H471,H481,H491,H4101,H412,H413,H414,H415,H416,H417,H418,H419,H420,H422,H423,H4110,H432,H442,H452,H462,H472,H482,H492,H4102,H4111,H4121,H4131,H4141,H415frame 2,H4151,4"/>
    <w:basedOn w:val="Normal"/>
    <w:next w:val="Normal"/>
    <w:link w:val="Heading4Char"/>
    <w:qFormat/>
    <w:rsid w:val="00F42647"/>
    <w:pPr>
      <w:keepNext/>
      <w:keepLines/>
      <w:numPr>
        <w:ilvl w:val="3"/>
        <w:numId w:val="6"/>
      </w:numPr>
      <w:spacing w:before="160" w:after="0"/>
      <w:outlineLvl w:val="3"/>
    </w:pPr>
    <w:rPr>
      <w:rFonts w:ascii="Arial Bold" w:eastAsia="MS Mincho" w:hAnsi="Arial Bold"/>
      <w:b/>
      <w:color w:val="29568F"/>
      <w:sz w:val="20"/>
    </w:rPr>
  </w:style>
  <w:style w:type="paragraph" w:styleId="Heading5">
    <w:name w:val="heading 5"/>
    <w:aliases w:val="h5,Ref Heading 2,rh2,Second Subheading,Ref Heading 21,rh21,H51,h51,Second Subheading1,Ref Heading 22,rh22,H52,Ref Heading 23,rh23,H53,h52,Second Subheading2,Ref Heading 24,rh24,H54,Ref Heading 25,rh25,H55,h53,Second Subheading3,rh26,H56,H57"/>
    <w:basedOn w:val="Normal"/>
    <w:next w:val="Normal"/>
    <w:link w:val="Heading5Char"/>
    <w:qFormat/>
    <w:rsid w:val="0036113D"/>
    <w:pPr>
      <w:numPr>
        <w:ilvl w:val="4"/>
        <w:numId w:val="16"/>
      </w:numPr>
      <w:spacing w:before="240" w:after="60"/>
      <w:outlineLvl w:val="4"/>
    </w:pPr>
    <w:rPr>
      <w:b/>
      <w:bCs/>
      <w:iCs/>
      <w:sz w:val="16"/>
      <w:szCs w:val="16"/>
    </w:rPr>
  </w:style>
  <w:style w:type="paragraph" w:styleId="Heading6">
    <w:name w:val="heading 6"/>
    <w:aliases w:val="Ref Heading 3,rh3,h6,Third Subheading,Ref Heading 31,rh31,Ref Heading 32,rh32,h61,Third Subheading1,Ref Heading 33,rh33,Ref Heading 34,rh34,h62,Third Subheading2,Ref Heading 35,rh35,Ref Heading 36,rh36,Ref Heading 37,rh37,Ref Heading 38,rh38,H"/>
    <w:basedOn w:val="Normal"/>
    <w:next w:val="Normal"/>
    <w:link w:val="Heading6Char"/>
    <w:qFormat/>
    <w:rsid w:val="00FA7455"/>
    <w:pPr>
      <w:numPr>
        <w:ilvl w:val="5"/>
        <w:numId w:val="16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aliases w:val="h7,sottopar11111"/>
    <w:basedOn w:val="Normal"/>
    <w:next w:val="Normal"/>
    <w:link w:val="Heading7Char"/>
    <w:qFormat/>
    <w:rsid w:val="00FA7455"/>
    <w:pPr>
      <w:numPr>
        <w:ilvl w:val="6"/>
        <w:numId w:val="16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aliases w:val="h8,Center Bold,poi,ITT t8,PA Appendix Minor,ASAPHeading 8"/>
    <w:basedOn w:val="Normal"/>
    <w:next w:val="Normal"/>
    <w:link w:val="Heading8Char"/>
    <w:qFormat/>
    <w:rsid w:val="00FA7455"/>
    <w:pPr>
      <w:numPr>
        <w:ilvl w:val="7"/>
        <w:numId w:val="16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aliases w:val="App Heading,Appendix,ITT t9,ASAPHeading 9"/>
    <w:basedOn w:val="Normal"/>
    <w:next w:val="Normal"/>
    <w:link w:val="Heading9Char"/>
    <w:qFormat/>
    <w:rsid w:val="00470452"/>
    <w:pPr>
      <w:numPr>
        <w:ilvl w:val="8"/>
        <w:numId w:val="16"/>
      </w:num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next w:val="Normal"/>
    <w:rsid w:val="00F42647"/>
    <w:pPr>
      <w:keepNext/>
      <w:keepLines/>
      <w:pageBreakBefore/>
      <w:numPr>
        <w:numId w:val="6"/>
      </w:numPr>
      <w:spacing w:before="160" w:after="160"/>
      <w:outlineLvl w:val="0"/>
    </w:pPr>
    <w:rPr>
      <w:rFonts w:ascii="Arial" w:hAnsi="Arial" w:cs="Arial"/>
      <w:bCs/>
      <w:caps/>
      <w:color w:val="29568F"/>
      <w:spacing w:val="20"/>
      <w:sz w:val="32"/>
      <w:szCs w:val="32"/>
      <w:lang w:val="en-US" w:eastAsia="en-US"/>
    </w:rPr>
  </w:style>
  <w:style w:type="character" w:customStyle="1" w:styleId="Heading1Char">
    <w:name w:val="Heading 1 Char"/>
    <w:aliases w:val="h1 Char,Numero Articolo Char,(Alt+1) Char,L1 Char,TNR Heading 1 Char,Arial 14 Fett Char,Arial 14 Fett1 Char,Arial 14 Fett2 Char,Kapitel Char,1 Heading 1 Char,OdsKap1 Char,1 ghost Char,g Char,ghost Char,Attribute Heading 1 Char,H11 Char"/>
    <w:link w:val="Heading1"/>
    <w:locked/>
    <w:rsid w:val="00A735E7"/>
    <w:rPr>
      <w:rFonts w:ascii="Arial" w:hAnsi="Arial" w:cs="Arial"/>
      <w:bCs/>
      <w:caps/>
      <w:color w:val="29568F"/>
      <w:spacing w:val="20"/>
      <w:sz w:val="32"/>
      <w:szCs w:val="32"/>
      <w:lang w:val="en-US" w:eastAsia="en-US"/>
    </w:rPr>
  </w:style>
  <w:style w:type="paragraph" w:customStyle="1" w:styleId="H2">
    <w:name w:val="H2"/>
    <w:next w:val="Normal"/>
    <w:rsid w:val="00F42647"/>
    <w:pPr>
      <w:keepNext/>
      <w:keepLines/>
      <w:numPr>
        <w:ilvl w:val="1"/>
        <w:numId w:val="6"/>
      </w:numPr>
      <w:spacing w:before="160" w:after="120"/>
      <w:outlineLvl w:val="1"/>
    </w:pPr>
    <w:rPr>
      <w:rFonts w:ascii="Arial Bold" w:hAnsi="Arial Bold" w:cs="Arial"/>
      <w:b/>
      <w:caps/>
      <w:color w:val="29568F"/>
      <w:sz w:val="24"/>
      <w:szCs w:val="24"/>
      <w:lang w:val="en-US" w:eastAsia="en-US"/>
    </w:rPr>
  </w:style>
  <w:style w:type="character" w:customStyle="1" w:styleId="Heading2Char">
    <w:name w:val="Heading 2 Char"/>
    <w:aliases w:val="h2 Char,Header 2 Char,l2 Char,Level 2 Head Char,heading 2 Char,Titel Char,head 2 Char,header2 Char,h21 Char,head 21 Char,header21 Char,h22 Char,head 22 Char,header22 Char,h23 Char,head 23 Char,header23 Char,h211 Char,head 211 Char,A Char"/>
    <w:link w:val="Heading2"/>
    <w:locked/>
    <w:rsid w:val="0057455A"/>
    <w:rPr>
      <w:rFonts w:ascii="Arial Bold" w:hAnsi="Arial Bold" w:cs="Arial"/>
      <w:b/>
      <w:caps/>
      <w:color w:val="29568F"/>
      <w:sz w:val="24"/>
      <w:szCs w:val="24"/>
      <w:lang w:val="en-US" w:eastAsia="en-US"/>
    </w:rPr>
  </w:style>
  <w:style w:type="paragraph" w:customStyle="1" w:styleId="H3">
    <w:name w:val="H3"/>
    <w:next w:val="Normal"/>
    <w:qFormat/>
    <w:rsid w:val="00CE0F79"/>
    <w:pPr>
      <w:keepNext/>
      <w:keepLines/>
      <w:numPr>
        <w:ilvl w:val="2"/>
        <w:numId w:val="6"/>
      </w:numPr>
      <w:tabs>
        <w:tab w:val="left" w:pos="720"/>
      </w:tabs>
      <w:spacing w:before="160" w:after="60"/>
      <w:ind w:left="720" w:hanging="720"/>
      <w:outlineLvl w:val="2"/>
    </w:pPr>
    <w:rPr>
      <w:rFonts w:ascii="Arial Bold" w:hAnsi="Arial Bold" w:cs="Arial"/>
      <w:b/>
      <w:caps/>
      <w:color w:val="29568F"/>
      <w:sz w:val="22"/>
      <w:szCs w:val="22"/>
      <w:lang w:val="en-US" w:eastAsia="en-US"/>
    </w:rPr>
  </w:style>
  <w:style w:type="character" w:customStyle="1" w:styleId="Heading3Char">
    <w:name w:val="Heading 3 Char"/>
    <w:aliases w:val="h3 Char"/>
    <w:link w:val="Heading3"/>
    <w:locked/>
    <w:rsid w:val="00A735E7"/>
    <w:rPr>
      <w:rFonts w:ascii="Arial Bold" w:hAnsi="Arial Bold" w:cs="Arial"/>
      <w:b/>
      <w:caps/>
      <w:color w:val="29568F"/>
      <w:sz w:val="22"/>
      <w:szCs w:val="22"/>
      <w:lang w:val="en-US" w:eastAsia="en-US"/>
    </w:rPr>
  </w:style>
  <w:style w:type="character" w:customStyle="1" w:styleId="Heading4Char">
    <w:name w:val="Heading 4 Char"/>
    <w:aliases w:val="h4 Char,H41 Char,H42 Char,H43 Char,H44 Char,H45 Char,H46 Char,H47 Char,H48 Char,H49 Char,H410 Char,H411 Char,H421 Char,H431 Char,H441 Char,H451 Char,H461 Char,H471 Char,H481 Char,H491 Char,H4101 Char,H412 Char,H413 Char,H414 Char,4 Char"/>
    <w:link w:val="Heading4"/>
    <w:locked/>
    <w:rsid w:val="00A735E7"/>
    <w:rPr>
      <w:rFonts w:ascii="Arial Bold" w:eastAsia="MS Mincho" w:hAnsi="Arial Bold" w:cs="Arial"/>
      <w:b/>
      <w:color w:val="29568F"/>
      <w:lang w:val="en-US" w:eastAsia="en-US"/>
    </w:rPr>
  </w:style>
  <w:style w:type="character" w:customStyle="1" w:styleId="Heading5Char">
    <w:name w:val="Heading 5 Char"/>
    <w:aliases w:val="h5 Char,Ref Heading 2 Char,rh2 Char,Second Subheading Char,Ref Heading 21 Char,rh21 Char,H51 Char,h51 Char,Second Subheading1 Char,Ref Heading 22 Char,rh22 Char,H52 Char,Ref Heading 23 Char,rh23 Char,H53 Char,h52 Char,Ref Heading 24 Char"/>
    <w:link w:val="Heading5"/>
    <w:locked/>
    <w:rsid w:val="00A735E7"/>
    <w:rPr>
      <w:rFonts w:ascii="Arial" w:hAnsi="Arial" w:cs="Arial"/>
      <w:b/>
      <w:bCs/>
      <w:iCs/>
      <w:sz w:val="16"/>
      <w:szCs w:val="16"/>
      <w:lang w:val="en-US" w:eastAsia="en-US"/>
    </w:rPr>
  </w:style>
  <w:style w:type="character" w:customStyle="1" w:styleId="Heading6Char">
    <w:name w:val="Heading 6 Char"/>
    <w:aliases w:val="Ref Heading 3 Char,rh3 Char,h6 Char,Third Subheading Char,Ref Heading 31 Char,rh31 Char,Ref Heading 32 Char,rh32 Char,h61 Char,Third Subheading1 Char,Ref Heading 33 Char,rh33 Char,Ref Heading 34 Char,rh34 Char,h62 Char,Ref Heading 35 Char"/>
    <w:link w:val="Heading6"/>
    <w:locked/>
    <w:rsid w:val="00A735E7"/>
    <w:rPr>
      <w:rFonts w:ascii="Arial" w:hAnsi="Arial" w:cs="Arial"/>
      <w:b/>
      <w:bCs/>
      <w:sz w:val="22"/>
      <w:szCs w:val="22"/>
      <w:lang w:val="en-US" w:eastAsia="en-US"/>
    </w:rPr>
  </w:style>
  <w:style w:type="character" w:customStyle="1" w:styleId="Heading7Char">
    <w:name w:val="Heading 7 Char"/>
    <w:aliases w:val="h7 Char,sottopar11111 Char"/>
    <w:link w:val="Heading7"/>
    <w:locked/>
    <w:rsid w:val="00A735E7"/>
    <w:rPr>
      <w:rFonts w:ascii="Arial" w:hAnsi="Arial" w:cs="Arial"/>
      <w:sz w:val="16"/>
      <w:szCs w:val="16"/>
      <w:lang w:val="en-US" w:eastAsia="en-US"/>
    </w:rPr>
  </w:style>
  <w:style w:type="character" w:customStyle="1" w:styleId="Heading8Char">
    <w:name w:val="Heading 8 Char"/>
    <w:aliases w:val="h8 Char,Center Bold Char,poi Char,ITT t8 Char,PA Appendix Minor Char,ASAPHeading 8 Char"/>
    <w:link w:val="Heading8"/>
    <w:locked/>
    <w:rsid w:val="00A735E7"/>
    <w:rPr>
      <w:rFonts w:ascii="Arial" w:hAnsi="Arial" w:cs="Arial"/>
      <w:i/>
      <w:iCs/>
      <w:sz w:val="24"/>
      <w:szCs w:val="24"/>
      <w:lang w:val="en-US" w:eastAsia="en-US"/>
    </w:rPr>
  </w:style>
  <w:style w:type="character" w:customStyle="1" w:styleId="Heading9Char">
    <w:name w:val="Heading 9 Char"/>
    <w:aliases w:val="App Heading Char,Appendix Char,ITT t9 Char,ASAPHeading 9 Char"/>
    <w:link w:val="Heading9"/>
    <w:locked/>
    <w:rsid w:val="00A735E7"/>
    <w:rPr>
      <w:rFonts w:ascii="Arial" w:hAnsi="Arial" w:cs="Arial"/>
      <w:sz w:val="22"/>
      <w:szCs w:val="22"/>
      <w:lang w:val="en-US" w:eastAsia="en-US"/>
    </w:rPr>
  </w:style>
  <w:style w:type="paragraph" w:customStyle="1" w:styleId="H4">
    <w:name w:val="H4"/>
    <w:basedOn w:val="Heading4"/>
    <w:next w:val="BodyText"/>
    <w:rsid w:val="00F42647"/>
    <w:pPr>
      <w:tabs>
        <w:tab w:val="clear" w:pos="864"/>
        <w:tab w:val="num" w:pos="1062"/>
      </w:tabs>
      <w:ind w:left="1080" w:hanging="1080"/>
    </w:pPr>
  </w:style>
  <w:style w:type="paragraph" w:styleId="BodyText">
    <w:name w:val="Body Text"/>
    <w:basedOn w:val="Normal"/>
    <w:link w:val="BodyTextChar"/>
    <w:rsid w:val="00FA7455"/>
  </w:style>
  <w:style w:type="character" w:customStyle="1" w:styleId="BodyTextChar">
    <w:name w:val="Body Text Char"/>
    <w:link w:val="BodyText"/>
    <w:locked/>
    <w:rsid w:val="00FA7455"/>
    <w:rPr>
      <w:rFonts w:ascii="Arial" w:hAnsi="Arial" w:cs="Arial"/>
      <w:sz w:val="18"/>
      <w:lang w:val="en-US" w:eastAsia="en-US" w:bidi="ar-SA"/>
    </w:rPr>
  </w:style>
  <w:style w:type="paragraph" w:customStyle="1" w:styleId="0H0">
    <w:name w:val="0 H0"/>
    <w:next w:val="Normal"/>
    <w:rsid w:val="00F42647"/>
    <w:pPr>
      <w:keepNext/>
      <w:keepLines/>
      <w:pageBreakBefore/>
      <w:spacing w:after="200"/>
    </w:pPr>
    <w:rPr>
      <w:rFonts w:ascii="Arial" w:hAnsi="Arial" w:cs="Arial"/>
      <w:bCs/>
      <w:caps/>
      <w:noProof/>
      <w:color w:val="29568F"/>
      <w:spacing w:val="10"/>
      <w:sz w:val="32"/>
      <w:szCs w:val="32"/>
      <w:lang w:val="en-US" w:eastAsia="en-US"/>
    </w:rPr>
  </w:style>
  <w:style w:type="paragraph" w:styleId="TOC1">
    <w:name w:val="toc 1"/>
    <w:basedOn w:val="Normal"/>
    <w:next w:val="Normal"/>
    <w:uiPriority w:val="39"/>
    <w:qFormat/>
    <w:rsid w:val="00836F77"/>
    <w:pPr>
      <w:tabs>
        <w:tab w:val="left" w:pos="540"/>
        <w:tab w:val="right" w:leader="dot" w:pos="8640"/>
      </w:tabs>
      <w:spacing w:before="80" w:after="0"/>
      <w:ind w:left="539" w:hanging="539"/>
    </w:pPr>
    <w:rPr>
      <w:rFonts w:ascii="Arial Bold" w:eastAsia="Batang" w:hAnsi="Arial Bold"/>
      <w:b/>
      <w:bCs/>
      <w:caps/>
      <w:noProof/>
      <w:color w:val="29568F"/>
      <w:sz w:val="20"/>
      <w:lang w:eastAsia="ko-KR"/>
    </w:rPr>
  </w:style>
  <w:style w:type="paragraph" w:customStyle="1" w:styleId="Doc">
    <w:name w:val="Doc#"/>
    <w:next w:val="Normal"/>
    <w:rsid w:val="002B76D3"/>
    <w:pPr>
      <w:spacing w:before="40"/>
      <w:ind w:left="2322"/>
    </w:pPr>
    <w:rPr>
      <w:rFonts w:ascii="Verdana" w:hAnsi="Verdana"/>
      <w:bCs/>
      <w:noProof/>
      <w:sz w:val="24"/>
      <w:szCs w:val="24"/>
      <w:lang w:val="en-US" w:eastAsia="en-US"/>
    </w:rPr>
  </w:style>
  <w:style w:type="character" w:styleId="CommentReference">
    <w:name w:val="annotation reference"/>
    <w:semiHidden/>
    <w:rsid w:val="00F86E9E"/>
    <w:rPr>
      <w:rFonts w:cs="Times New Roman"/>
      <w:sz w:val="16"/>
      <w:szCs w:val="16"/>
    </w:rPr>
  </w:style>
  <w:style w:type="paragraph" w:styleId="TOC2">
    <w:name w:val="toc 2"/>
    <w:basedOn w:val="Normal"/>
    <w:next w:val="Normal"/>
    <w:uiPriority w:val="39"/>
    <w:qFormat/>
    <w:rsid w:val="00836F77"/>
    <w:pPr>
      <w:tabs>
        <w:tab w:val="left" w:pos="1440"/>
        <w:tab w:val="right" w:leader="dot" w:pos="8640"/>
      </w:tabs>
      <w:spacing w:after="0"/>
      <w:ind w:left="1441" w:hanging="902"/>
    </w:pPr>
    <w:rPr>
      <w:rFonts w:eastAsia="Batang"/>
      <w:caps/>
      <w:noProof/>
      <w:szCs w:val="24"/>
      <w:lang w:eastAsia="ko-KR"/>
    </w:rPr>
  </w:style>
  <w:style w:type="paragraph" w:customStyle="1" w:styleId="TableHeading">
    <w:name w:val="TableHeading"/>
    <w:rsid w:val="00F230E9"/>
    <w:pPr>
      <w:keepNext/>
      <w:spacing w:before="80" w:after="80"/>
      <w:jc w:val="center"/>
    </w:pPr>
    <w:rPr>
      <w:rFonts w:ascii="Arial Bold" w:hAnsi="Arial Bold" w:cs="Arial"/>
      <w:b/>
      <w:sz w:val="18"/>
      <w:lang w:val="en-US" w:eastAsia="en-US"/>
    </w:rPr>
  </w:style>
  <w:style w:type="paragraph" w:customStyle="1" w:styleId="TableText">
    <w:name w:val="TableText"/>
    <w:rsid w:val="00CD0452"/>
    <w:pPr>
      <w:spacing w:before="20" w:after="20"/>
    </w:pPr>
    <w:rPr>
      <w:rFonts w:ascii="Arial" w:hAnsi="Arial" w:cs="Arial"/>
      <w:sz w:val="18"/>
      <w:szCs w:val="18"/>
      <w:lang w:val="en-US" w:eastAsia="en-US"/>
    </w:rPr>
  </w:style>
  <w:style w:type="paragraph" w:customStyle="1" w:styleId="H5">
    <w:name w:val="H5"/>
    <w:next w:val="Normal"/>
    <w:semiHidden/>
    <w:rsid w:val="00F86E9E"/>
    <w:pPr>
      <w:keepNext/>
      <w:keepLines/>
      <w:spacing w:before="160"/>
      <w:outlineLvl w:val="4"/>
    </w:pPr>
    <w:rPr>
      <w:rFonts w:ascii="Trebuchet MS" w:hAnsi="Trebuchet MS"/>
      <w:b/>
      <w:sz w:val="18"/>
      <w:szCs w:val="18"/>
      <w:lang w:val="en-US" w:eastAsia="en-US"/>
    </w:rPr>
  </w:style>
  <w:style w:type="paragraph" w:styleId="TOC3">
    <w:name w:val="toc 3"/>
    <w:basedOn w:val="Normal"/>
    <w:next w:val="Normal"/>
    <w:uiPriority w:val="39"/>
    <w:qFormat/>
    <w:rsid w:val="00CF5C17"/>
    <w:pPr>
      <w:tabs>
        <w:tab w:val="left" w:pos="1440"/>
        <w:tab w:val="right" w:leader="dot" w:pos="8640"/>
      </w:tabs>
      <w:spacing w:after="0"/>
      <w:ind w:left="1639" w:hanging="902"/>
    </w:pPr>
    <w:rPr>
      <w:rFonts w:eastAsia="Batang"/>
      <w:noProof/>
      <w:szCs w:val="18"/>
      <w:lang w:eastAsia="ko-KR"/>
    </w:rPr>
  </w:style>
  <w:style w:type="paragraph" w:customStyle="1" w:styleId="Bullet">
    <w:name w:val="Bullet"/>
    <w:aliases w:val="Bullet 1,b2,Bullet 2,bullet,double,bullet single,bullet double,bl,bu,B1,8,b2b2,EDS sub bullet,bullet text,2nd level bullet,bullet2,EDS BulletSub,B2,BL,bullet double-space,double bullet,body copy,BU Bullet Paragraph,BU,BU bullet,Bullet List,BP,b1"/>
    <w:link w:val="BulletCharChar"/>
    <w:rsid w:val="00AB4C70"/>
    <w:pPr>
      <w:numPr>
        <w:numId w:val="2"/>
      </w:numPr>
      <w:spacing w:before="40" w:after="40"/>
    </w:pPr>
    <w:rPr>
      <w:rFonts w:ascii="Arial" w:hAnsi="Arial" w:cs="Arial"/>
      <w:sz w:val="18"/>
      <w:lang w:val="en-US" w:eastAsia="en-US"/>
    </w:rPr>
  </w:style>
  <w:style w:type="character" w:customStyle="1" w:styleId="BulletCharChar">
    <w:name w:val="Bullet Char Char"/>
    <w:link w:val="Bullet"/>
    <w:locked/>
    <w:rsid w:val="00AB4C70"/>
    <w:rPr>
      <w:rFonts w:ascii="Arial" w:hAnsi="Arial" w:cs="Arial"/>
      <w:sz w:val="18"/>
      <w:lang w:val="en-US" w:eastAsia="en-US"/>
    </w:rPr>
  </w:style>
  <w:style w:type="character" w:styleId="FollowedHyperlink">
    <w:name w:val="FollowedHyperlink"/>
    <w:rsid w:val="00F86E9E"/>
    <w:rPr>
      <w:rFonts w:ascii="Verdana" w:hAnsi="Verdana" w:cs="Verdana"/>
      <w:color w:val="800080"/>
      <w:u w:val="single"/>
    </w:rPr>
  </w:style>
  <w:style w:type="paragraph" w:customStyle="1" w:styleId="Bullet2">
    <w:name w:val="Bullet2"/>
    <w:basedOn w:val="Normal"/>
    <w:rsid w:val="00F86E9E"/>
    <w:pPr>
      <w:numPr>
        <w:numId w:val="1"/>
      </w:numPr>
      <w:spacing w:before="0" w:after="0"/>
    </w:pPr>
  </w:style>
  <w:style w:type="paragraph" w:customStyle="1" w:styleId="TableBullet0">
    <w:name w:val="TableBullet"/>
    <w:basedOn w:val="TableText"/>
    <w:rsid w:val="00F86E9E"/>
    <w:pPr>
      <w:tabs>
        <w:tab w:val="num" w:pos="270"/>
      </w:tabs>
      <w:spacing w:before="0" w:after="0"/>
      <w:ind w:left="270" w:hanging="270"/>
    </w:pPr>
  </w:style>
  <w:style w:type="paragraph" w:customStyle="1" w:styleId="CoverTitle">
    <w:name w:val="Cover Title"/>
    <w:basedOn w:val="Normal"/>
    <w:rsid w:val="00422A5F"/>
    <w:pPr>
      <w:ind w:left="-1260"/>
    </w:pPr>
    <w:rPr>
      <w:color w:val="FFFFFF"/>
      <w:sz w:val="44"/>
      <w:szCs w:val="44"/>
    </w:rPr>
  </w:style>
  <w:style w:type="paragraph" w:styleId="CommentText">
    <w:name w:val="annotation text"/>
    <w:basedOn w:val="Normal"/>
    <w:link w:val="CommentTextChar"/>
    <w:semiHidden/>
    <w:rsid w:val="00F86E9E"/>
    <w:rPr>
      <w:sz w:val="20"/>
    </w:rPr>
  </w:style>
  <w:style w:type="character" w:customStyle="1" w:styleId="CommentTextChar">
    <w:name w:val="Comment Text Char"/>
    <w:link w:val="CommentText"/>
    <w:semiHidden/>
    <w:locked/>
    <w:rsid w:val="00335225"/>
    <w:rPr>
      <w:rFonts w:ascii="Verdana" w:hAnsi="Verdana" w:cs="Times New Roman"/>
      <w:lang w:val="en-US" w:eastAsia="en-US" w:bidi="ar-SA"/>
    </w:rPr>
  </w:style>
  <w:style w:type="paragraph" w:styleId="BalloonText">
    <w:name w:val="Balloon Text"/>
    <w:basedOn w:val="Normal"/>
    <w:link w:val="BalloonTextChar"/>
    <w:semiHidden/>
    <w:rsid w:val="00F86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A735E7"/>
    <w:rPr>
      <w:rFonts w:cs="Arial"/>
      <w:sz w:val="2"/>
      <w:lang w:val="en-US" w:eastAsia="en-US"/>
    </w:rPr>
  </w:style>
  <w:style w:type="paragraph" w:styleId="TOC4">
    <w:name w:val="toc 4"/>
    <w:basedOn w:val="Normal"/>
    <w:next w:val="Normal"/>
    <w:autoRedefine/>
    <w:uiPriority w:val="39"/>
    <w:rsid w:val="00CF5C17"/>
    <w:pPr>
      <w:spacing w:before="20" w:after="20"/>
      <w:ind w:left="547"/>
    </w:pPr>
    <w:rPr>
      <w:sz w:val="16"/>
    </w:rPr>
  </w:style>
  <w:style w:type="paragraph" w:customStyle="1" w:styleId="Step1">
    <w:name w:val="Step 1"/>
    <w:aliases w:val="2,3"/>
    <w:basedOn w:val="Normal"/>
    <w:rsid w:val="00F86E9E"/>
    <w:pPr>
      <w:tabs>
        <w:tab w:val="num" w:pos="360"/>
      </w:tabs>
      <w:spacing w:after="40"/>
      <w:ind w:left="360" w:hanging="360"/>
    </w:pPr>
  </w:style>
  <w:style w:type="paragraph" w:customStyle="1" w:styleId="Stepa">
    <w:name w:val="Step a"/>
    <w:aliases w:val="b,c"/>
    <w:basedOn w:val="Normal"/>
    <w:rsid w:val="00F86E9E"/>
    <w:pPr>
      <w:numPr>
        <w:numId w:val="3"/>
      </w:numPr>
      <w:tabs>
        <w:tab w:val="num" w:pos="720"/>
      </w:tabs>
      <w:spacing w:after="40"/>
      <w:ind w:left="720" w:hanging="360"/>
    </w:pPr>
  </w:style>
  <w:style w:type="character" w:styleId="Hyperlink">
    <w:name w:val="Hyperlink"/>
    <w:uiPriority w:val="99"/>
    <w:rsid w:val="00FA745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86E9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735E7"/>
    <w:rPr>
      <w:rFonts w:ascii="Arial" w:hAnsi="Arial" w:cs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semiHidden/>
    <w:rsid w:val="00F86E9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locked/>
    <w:rsid w:val="00A735E7"/>
    <w:rPr>
      <w:rFonts w:ascii="Arial" w:hAnsi="Arial" w:cs="Arial"/>
      <w:sz w:val="20"/>
      <w:szCs w:val="20"/>
      <w:lang w:val="en-US" w:eastAsia="en-US"/>
    </w:rPr>
  </w:style>
  <w:style w:type="paragraph" w:customStyle="1" w:styleId="FooterEDSLegal">
    <w:name w:val="Footer EDS Legal"/>
    <w:autoRedefine/>
    <w:semiHidden/>
    <w:rsid w:val="009F1E32"/>
    <w:pPr>
      <w:jc w:val="center"/>
    </w:pPr>
    <w:rPr>
      <w:rFonts w:ascii="Verdana" w:hAnsi="Verdana"/>
      <w:color w:val="00344D"/>
      <w:sz w:val="12"/>
      <w:szCs w:val="12"/>
      <w:lang w:val="en-US" w:eastAsia="en-US"/>
    </w:rPr>
  </w:style>
  <w:style w:type="paragraph" w:customStyle="1" w:styleId="Footer-IntDoc">
    <w:name w:val="Footer - Int Doc"/>
    <w:semiHidden/>
    <w:rsid w:val="009F1E32"/>
    <w:pPr>
      <w:jc w:val="center"/>
    </w:pPr>
    <w:rPr>
      <w:rFonts w:ascii="Verdana" w:hAnsi="Verdana"/>
      <w:caps/>
      <w:color w:val="00344D"/>
      <w:sz w:val="16"/>
      <w:lang w:val="en-US" w:eastAsia="en-US"/>
    </w:rPr>
  </w:style>
  <w:style w:type="paragraph" w:customStyle="1" w:styleId="DocDate">
    <w:name w:val="DocDate"/>
    <w:basedOn w:val="Normal"/>
    <w:rsid w:val="00FB117B"/>
    <w:pPr>
      <w:spacing w:before="280" w:after="0"/>
      <w:ind w:left="2322"/>
    </w:pPr>
    <w:rPr>
      <w:b/>
      <w:bCs/>
      <w:sz w:val="24"/>
      <w:szCs w:val="24"/>
    </w:rPr>
  </w:style>
  <w:style w:type="paragraph" w:customStyle="1" w:styleId="Number">
    <w:name w:val="Number"/>
    <w:basedOn w:val="BodyText"/>
    <w:rsid w:val="0052672B"/>
    <w:pPr>
      <w:numPr>
        <w:numId w:val="7"/>
      </w:numPr>
      <w:adjustRightInd w:val="0"/>
      <w:snapToGrid w:val="0"/>
      <w:spacing w:after="40"/>
    </w:pPr>
  </w:style>
  <w:style w:type="paragraph" w:styleId="Caption">
    <w:name w:val="caption"/>
    <w:basedOn w:val="BodyText"/>
    <w:next w:val="Normal"/>
    <w:qFormat/>
    <w:rsid w:val="0082454B"/>
    <w:pPr>
      <w:spacing w:before="120" w:after="80"/>
    </w:pPr>
    <w:rPr>
      <w:b/>
      <w:bCs/>
    </w:rPr>
  </w:style>
  <w:style w:type="character" w:customStyle="1" w:styleId="Code">
    <w:name w:val="Code"/>
    <w:rsid w:val="0082454B"/>
    <w:rPr>
      <w:rFonts w:ascii="Courier New" w:eastAsia="MS Mincho" w:hAnsi="Courier New" w:cs="Times New Roman"/>
      <w:sz w:val="18"/>
      <w:lang w:val="en-US" w:eastAsia="en-US" w:bidi="ar-SA"/>
    </w:rPr>
  </w:style>
  <w:style w:type="paragraph" w:customStyle="1" w:styleId="Note">
    <w:name w:val="Note"/>
    <w:basedOn w:val="BodyText"/>
    <w:next w:val="BodyText"/>
    <w:link w:val="NoteCharChar"/>
    <w:rsid w:val="00F42647"/>
    <w:pPr>
      <w:numPr>
        <w:numId w:val="9"/>
      </w:numPr>
      <w:spacing w:before="120" w:after="80"/>
    </w:pPr>
  </w:style>
  <w:style w:type="character" w:customStyle="1" w:styleId="NoteCharChar">
    <w:name w:val="Note Char Char"/>
    <w:basedOn w:val="BodyTextChar"/>
    <w:link w:val="Note"/>
    <w:locked/>
    <w:rsid w:val="00F42647"/>
    <w:rPr>
      <w:rFonts w:ascii="Arial" w:hAnsi="Arial" w:cs="Arial"/>
      <w:sz w:val="18"/>
      <w:lang w:val="en-US" w:eastAsia="en-US" w:bidi="ar-SA"/>
    </w:rPr>
  </w:style>
  <w:style w:type="paragraph" w:customStyle="1" w:styleId="Number2">
    <w:name w:val="Number2"/>
    <w:basedOn w:val="BodyText"/>
    <w:rsid w:val="0082454B"/>
    <w:pPr>
      <w:numPr>
        <w:numId w:val="4"/>
      </w:numPr>
      <w:spacing w:after="40"/>
    </w:pPr>
  </w:style>
  <w:style w:type="paragraph" w:customStyle="1" w:styleId="Warning">
    <w:name w:val="Warning"/>
    <w:basedOn w:val="BodyText"/>
    <w:next w:val="BodyText"/>
    <w:rsid w:val="006832F0"/>
    <w:pPr>
      <w:numPr>
        <w:numId w:val="5"/>
      </w:numPr>
      <w:tabs>
        <w:tab w:val="num" w:pos="1080"/>
      </w:tabs>
      <w:spacing w:before="120" w:after="80"/>
      <w:ind w:left="1080" w:hanging="1080"/>
    </w:pPr>
    <w:rPr>
      <w:color w:val="CC0000"/>
    </w:rPr>
  </w:style>
  <w:style w:type="table" w:styleId="TableGrid">
    <w:name w:val="Table Grid"/>
    <w:basedOn w:val="TableNormal"/>
    <w:rsid w:val="00FA7455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rsid w:val="00FA7455"/>
    <w:pPr>
      <w:spacing w:before="40" w:after="120"/>
    </w:pPr>
    <w:rPr>
      <w:rFonts w:ascii="Arial" w:hAnsi="Arial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  <w:style w:type="character" w:styleId="PageNumber">
    <w:name w:val="page number"/>
    <w:rsid w:val="00FA7455"/>
    <w:rPr>
      <w:rFonts w:ascii="Arial" w:hAnsi="Arial" w:cs="Times New Roman"/>
    </w:rPr>
  </w:style>
  <w:style w:type="paragraph" w:styleId="DocumentMap">
    <w:name w:val="Document Map"/>
    <w:basedOn w:val="Normal"/>
    <w:link w:val="DocumentMapChar"/>
    <w:semiHidden/>
    <w:rsid w:val="0034320D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link w:val="DocumentMap"/>
    <w:semiHidden/>
    <w:locked/>
    <w:rsid w:val="00A735E7"/>
    <w:rPr>
      <w:rFonts w:cs="Arial"/>
      <w:sz w:val="2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40A7D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A735E7"/>
    <w:rPr>
      <w:rFonts w:ascii="Arial" w:hAnsi="Arial" w:cs="Arial"/>
      <w:b/>
      <w:bCs/>
      <w:sz w:val="20"/>
      <w:szCs w:val="20"/>
      <w:lang w:val="en-US" w:eastAsia="en-US" w:bidi="ar-SA"/>
    </w:rPr>
  </w:style>
  <w:style w:type="paragraph" w:customStyle="1" w:styleId="NumberedStep">
    <w:name w:val="Numbered Step"/>
    <w:basedOn w:val="Normal"/>
    <w:link w:val="NumberedStepChar"/>
    <w:rsid w:val="00CD0452"/>
    <w:pPr>
      <w:numPr>
        <w:numId w:val="8"/>
      </w:numPr>
      <w:spacing w:before="0" w:after="0"/>
    </w:pPr>
    <w:rPr>
      <w:rFonts w:eastAsia="Batang"/>
      <w:sz w:val="24"/>
      <w:szCs w:val="24"/>
      <w:lang w:eastAsia="ko-KR"/>
    </w:rPr>
  </w:style>
  <w:style w:type="character" w:customStyle="1" w:styleId="NumberedStepChar">
    <w:name w:val="Numbered Step Char"/>
    <w:link w:val="NumberedStep"/>
    <w:locked/>
    <w:rsid w:val="00CD0452"/>
    <w:rPr>
      <w:rFonts w:ascii="Arial" w:eastAsia="Batang" w:hAnsi="Arial" w:cs="Arial"/>
      <w:sz w:val="24"/>
      <w:szCs w:val="24"/>
      <w:lang w:val="en-US" w:eastAsia="ko-KR"/>
    </w:rPr>
  </w:style>
  <w:style w:type="paragraph" w:customStyle="1" w:styleId="BasicParagraph">
    <w:name w:val="[Basic Paragraph]"/>
    <w:basedOn w:val="Normal"/>
    <w:rsid w:val="00F230E9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verSubhead">
    <w:name w:val="Cover Subhead"/>
    <w:autoRedefine/>
    <w:rsid w:val="00422A5F"/>
    <w:pPr>
      <w:spacing w:line="360" w:lineRule="exact"/>
      <w:ind w:left="-1260"/>
    </w:pPr>
    <w:rPr>
      <w:rFonts w:ascii="Arial Bold" w:hAnsi="Arial Bold"/>
      <w:bCs/>
      <w:color w:val="000000"/>
      <w:sz w:val="32"/>
      <w:szCs w:val="24"/>
      <w:lang w:val="en-US" w:eastAsia="en-US"/>
    </w:rPr>
  </w:style>
  <w:style w:type="paragraph" w:customStyle="1" w:styleId="CoverSubhead2">
    <w:name w:val="Cover Subhead2"/>
    <w:basedOn w:val="CoverSubhead"/>
    <w:rsid w:val="00422A5F"/>
    <w:pPr>
      <w:spacing w:before="120"/>
      <w:ind w:left="-1267"/>
    </w:pPr>
    <w:rPr>
      <w:rFonts w:ascii="Arial" w:hAnsi="Arial" w:cs="Arial"/>
    </w:rPr>
  </w:style>
  <w:style w:type="character" w:customStyle="1" w:styleId="StyleComplexVerdana8pt">
    <w:name w:val="Style (Complex) Verdana 8 pt"/>
    <w:rsid w:val="00CD0452"/>
    <w:rPr>
      <w:rFonts w:ascii="Arial" w:hAnsi="Arial" w:cs="Arial"/>
      <w:sz w:val="16"/>
      <w:szCs w:val="16"/>
    </w:rPr>
  </w:style>
  <w:style w:type="paragraph" w:customStyle="1" w:styleId="StyleComplexVerdana8ptBefore1ptAfter1pt">
    <w:name w:val="Style (Complex) Verdana 8 pt Before:  1 pt After:  1 pt"/>
    <w:basedOn w:val="Normal"/>
    <w:rsid w:val="00CD0452"/>
    <w:pPr>
      <w:spacing w:before="20" w:after="20"/>
    </w:pPr>
    <w:rPr>
      <w:sz w:val="16"/>
      <w:szCs w:val="16"/>
    </w:rPr>
  </w:style>
  <w:style w:type="paragraph" w:customStyle="1" w:styleId="StyleComplexArial8ptBefore1ptAfter1pt1">
    <w:name w:val="Style (Complex) Arial 8 pt Before:  1 pt After:  1 pt1"/>
    <w:basedOn w:val="Normal"/>
    <w:rsid w:val="00AB4C70"/>
    <w:pPr>
      <w:spacing w:before="20" w:after="20"/>
    </w:pPr>
    <w:rPr>
      <w:rFonts w:cs="Verdana"/>
      <w:sz w:val="16"/>
      <w:szCs w:val="16"/>
    </w:rPr>
  </w:style>
  <w:style w:type="character" w:customStyle="1" w:styleId="StyleBlue">
    <w:name w:val="Style Blue"/>
    <w:rsid w:val="00F42647"/>
    <w:rPr>
      <w:rFonts w:cs="Times New Roman"/>
      <w:color w:val="29568F"/>
      <w:u w:color="29568F"/>
    </w:rPr>
  </w:style>
  <w:style w:type="paragraph" w:customStyle="1" w:styleId="StyleBodyTextbtbodytextBlocktextResumeTextsptbodyboxt">
    <w:name w:val="Style Body Textbtbody textBlock textResume Textsptbody boxt..."/>
    <w:basedOn w:val="BodyText"/>
    <w:rsid w:val="00CD0452"/>
    <w:rPr>
      <w:i/>
    </w:rPr>
  </w:style>
  <w:style w:type="paragraph" w:customStyle="1" w:styleId="StyleBodyTextbtbodytextBlocktextResumeTextsptbodyboxt1">
    <w:name w:val="Style Body Textbtbody textBlock textResume Textsptbody boxt...1"/>
    <w:basedOn w:val="BodyText"/>
    <w:rsid w:val="00CD0452"/>
    <w:rPr>
      <w:rFonts w:ascii="Arial Bold" w:hAnsi="Arial Bold"/>
      <w:b/>
      <w:bCs/>
    </w:rPr>
  </w:style>
  <w:style w:type="paragraph" w:customStyle="1" w:styleId="StyleBodyTextbtbodytextBlocktextResumeTextsptbodyboxt2">
    <w:name w:val="Style Body Textbtbody textBlock textResume Textsptbody boxt...2"/>
    <w:basedOn w:val="BodyText"/>
    <w:link w:val="StyleBodyTextbtbodytextBlocktextResumeTextsptbodyboxt2Char"/>
    <w:rsid w:val="00CD0452"/>
    <w:rPr>
      <w:rFonts w:ascii="Arial Bold" w:hAnsi="Arial Bold"/>
      <w:b/>
      <w:bCs/>
      <w:sz w:val="20"/>
    </w:rPr>
  </w:style>
  <w:style w:type="character" w:customStyle="1" w:styleId="StyleBodyTextbtbodytextBlocktextResumeTextsptbodyboxt2Char">
    <w:name w:val="Style Body Textbtbody textBlock textResume Textsptbody boxt...2 Char"/>
    <w:link w:val="StyleBodyTextbtbodytextBlocktextResumeTextsptbodyboxt2"/>
    <w:locked/>
    <w:rsid w:val="00CD0452"/>
    <w:rPr>
      <w:rFonts w:ascii="Arial Bold" w:hAnsi="Arial Bold" w:cs="Arial"/>
      <w:b/>
      <w:bCs/>
      <w:sz w:val="18"/>
      <w:lang w:val="en-US" w:eastAsia="en-US" w:bidi="ar-SA"/>
    </w:rPr>
  </w:style>
  <w:style w:type="paragraph" w:customStyle="1" w:styleId="StyleBodyTextbtbodytextBlocktextResumeTextsptbodyboxt3">
    <w:name w:val="Style Body Textbtbody textBlock textResume Textsptbody boxt...3"/>
    <w:basedOn w:val="BodyText"/>
    <w:link w:val="StyleBodyTextbtbodytextBlocktextResumeTextsptbodyboxt3Char"/>
    <w:rsid w:val="00CD0452"/>
    <w:rPr>
      <w:rFonts w:ascii="Arial Bold" w:hAnsi="Arial Bold"/>
      <w:b/>
      <w:bCs/>
      <w:color w:val="FF0000"/>
      <w:sz w:val="20"/>
    </w:rPr>
  </w:style>
  <w:style w:type="character" w:customStyle="1" w:styleId="StyleBodyTextbtbodytextBlocktextResumeTextsptbodyboxt3Char">
    <w:name w:val="Style Body Textbtbody textBlock textResume Textsptbody boxt...3 Char"/>
    <w:link w:val="StyleBodyTextbtbodytextBlocktextResumeTextsptbodyboxt3"/>
    <w:locked/>
    <w:rsid w:val="00CD0452"/>
    <w:rPr>
      <w:rFonts w:ascii="Arial Bold" w:hAnsi="Arial Bold" w:cs="Arial"/>
      <w:b/>
      <w:bCs/>
      <w:color w:val="FF0000"/>
      <w:sz w:val="18"/>
      <w:lang w:val="en-US" w:eastAsia="en-US" w:bidi="ar-SA"/>
    </w:rPr>
  </w:style>
  <w:style w:type="paragraph" w:customStyle="1" w:styleId="StyleBodyTextbtbodytextBlocktextResumeTextsptbodyboxt4">
    <w:name w:val="Style Body Textbtbody textBlock textResume Textsptbody boxt...4"/>
    <w:basedOn w:val="BodyText"/>
    <w:link w:val="StyleBodyTextbtbodytextBlocktextResumeTextsptbodyboxt4Char"/>
    <w:rsid w:val="00CD0452"/>
    <w:rPr>
      <w:color w:val="FF0000"/>
    </w:rPr>
  </w:style>
  <w:style w:type="character" w:customStyle="1" w:styleId="StyleBodyTextbtbodytextBlocktextResumeTextsptbodyboxt4Char">
    <w:name w:val="Style Body Textbtbody textBlock textResume Textsptbody boxt...4 Char"/>
    <w:link w:val="StyleBodyTextbtbodytextBlocktextResumeTextsptbodyboxt4"/>
    <w:locked/>
    <w:rsid w:val="00CD0452"/>
    <w:rPr>
      <w:rFonts w:ascii="Arial" w:hAnsi="Arial" w:cs="Arial"/>
      <w:color w:val="FF0000"/>
      <w:sz w:val="18"/>
      <w:lang w:val="en-US" w:eastAsia="en-US" w:bidi="ar-SA"/>
    </w:rPr>
  </w:style>
  <w:style w:type="paragraph" w:customStyle="1" w:styleId="StyleBodyTextbtbodytextBlocktextResumeTextsptbodyboxt5">
    <w:name w:val="Style Body Textbtbody textBlock textResume Textsptbody boxt...5"/>
    <w:basedOn w:val="BodyText"/>
    <w:link w:val="StyleBodyTextbtbodytextBlocktextResumeTextsptbodyboxt5Char"/>
    <w:rsid w:val="00CD0452"/>
    <w:rPr>
      <w:color w:val="000000"/>
    </w:rPr>
  </w:style>
  <w:style w:type="character" w:customStyle="1" w:styleId="StyleBodyTextbtbodytextBlocktextResumeTextsptbodyboxt5Char">
    <w:name w:val="Style Body Textbtbody textBlock textResume Textsptbody boxt...5 Char"/>
    <w:link w:val="StyleBodyTextbtbodytextBlocktextResumeTextsptbodyboxt5"/>
    <w:locked/>
    <w:rsid w:val="00CD0452"/>
    <w:rPr>
      <w:rFonts w:ascii="Arial" w:hAnsi="Arial" w:cs="Arial"/>
      <w:color w:val="000000"/>
      <w:sz w:val="18"/>
      <w:lang w:val="en-US" w:eastAsia="en-US" w:bidi="ar-SA"/>
    </w:rPr>
  </w:style>
  <w:style w:type="paragraph" w:customStyle="1" w:styleId="StyleBodyTextbtbodytextBlocktextResumeTextsptbodyboxt6">
    <w:name w:val="Style Body Textbtbody textBlock textResume Textsptbody boxt...6"/>
    <w:basedOn w:val="BodyText"/>
    <w:link w:val="StyleBodyTextbtbodytextBlocktextResumeTextsptbodyboxt6Char"/>
    <w:rsid w:val="00CD0452"/>
    <w:rPr>
      <w:sz w:val="20"/>
    </w:rPr>
  </w:style>
  <w:style w:type="character" w:customStyle="1" w:styleId="StyleBodyTextbtbodytextBlocktextResumeTextsptbodyboxt6Char">
    <w:name w:val="Style Body Textbtbody textBlock textResume Textsptbody boxt...6 Char"/>
    <w:basedOn w:val="BodyTextChar"/>
    <w:link w:val="StyleBodyTextbtbodytextBlocktextResumeTextsptbodyboxt6"/>
    <w:locked/>
    <w:rsid w:val="00CD0452"/>
    <w:rPr>
      <w:rFonts w:ascii="Arial" w:hAnsi="Arial" w:cs="Arial"/>
      <w:sz w:val="18"/>
      <w:lang w:val="en-US" w:eastAsia="en-US" w:bidi="ar-SA"/>
    </w:rPr>
  </w:style>
  <w:style w:type="paragraph" w:customStyle="1" w:styleId="StyleBodyTextbtbodytextBlocktextResumeTextsptbodyboxt7">
    <w:name w:val="Style Body Textbtbody textBlock textResume Textsptbody boxt...7"/>
    <w:basedOn w:val="BodyText"/>
    <w:link w:val="StyleBodyTextbtbodytextBlocktextResumeTextsptbodyboxt7Char"/>
    <w:rsid w:val="00CD0452"/>
    <w:rPr>
      <w:sz w:val="20"/>
    </w:rPr>
  </w:style>
  <w:style w:type="character" w:customStyle="1" w:styleId="StyleBodyTextbtbodytextBlocktextResumeTextsptbodyboxt7Char">
    <w:name w:val="Style Body Textbtbody textBlock textResume Textsptbody boxt...7 Char"/>
    <w:basedOn w:val="BodyTextChar"/>
    <w:link w:val="StyleBodyTextbtbodytextBlocktextResumeTextsptbodyboxt7"/>
    <w:locked/>
    <w:rsid w:val="00CD0452"/>
    <w:rPr>
      <w:rFonts w:ascii="Arial" w:hAnsi="Arial" w:cs="Arial"/>
      <w:sz w:val="18"/>
      <w:lang w:val="en-US" w:eastAsia="en-US" w:bidi="ar-SA"/>
    </w:rPr>
  </w:style>
  <w:style w:type="paragraph" w:customStyle="1" w:styleId="StyleBulletComplexBold">
    <w:name w:val="Style Bullet + (Complex) Bold"/>
    <w:basedOn w:val="Bullet"/>
    <w:link w:val="StyleBulletComplexBoldChar"/>
    <w:rsid w:val="00CD0452"/>
    <w:rPr>
      <w:bCs/>
    </w:rPr>
  </w:style>
  <w:style w:type="character" w:customStyle="1" w:styleId="StyleBulletComplexBoldChar">
    <w:name w:val="Style Bullet + (Complex) Bold Char"/>
    <w:link w:val="StyleBulletComplexBold"/>
    <w:locked/>
    <w:rsid w:val="00CD0452"/>
    <w:rPr>
      <w:rFonts w:ascii="Arial" w:hAnsi="Arial" w:cs="Arial"/>
      <w:bCs/>
      <w:sz w:val="18"/>
      <w:lang w:val="en-US" w:eastAsia="en-US"/>
    </w:rPr>
  </w:style>
  <w:style w:type="paragraph" w:customStyle="1" w:styleId="StyleBulletBefore3ptAfter3pt">
    <w:name w:val="Style Bullet + Before:  3 pt After:  3 pt"/>
    <w:basedOn w:val="Bullet"/>
    <w:rsid w:val="00AB4C70"/>
    <w:pPr>
      <w:spacing w:before="60" w:after="60"/>
    </w:pPr>
  </w:style>
  <w:style w:type="paragraph" w:customStyle="1" w:styleId="StyleCommentTextLatin12pt">
    <w:name w:val="Style Comment Text + (Latin) 12 pt"/>
    <w:basedOn w:val="CommentText"/>
    <w:rsid w:val="00AB4C70"/>
    <w:rPr>
      <w:sz w:val="24"/>
    </w:rPr>
  </w:style>
  <w:style w:type="paragraph" w:customStyle="1" w:styleId="StyleNumberedStepLatinVerdanaLatin9ptComplex10p">
    <w:name w:val="Style Numbered Step + (Latin) Verdana (Latin) 9 pt (Complex) 10 p..."/>
    <w:basedOn w:val="NumberedStep"/>
    <w:rsid w:val="00CD0452"/>
    <w:rPr>
      <w:sz w:val="18"/>
      <w:szCs w:val="20"/>
      <w:u w:color="0000FF"/>
    </w:rPr>
  </w:style>
  <w:style w:type="character" w:customStyle="1" w:styleId="StyleRed">
    <w:name w:val="Style Red"/>
    <w:rsid w:val="00CD0452"/>
    <w:rPr>
      <w:rFonts w:cs="Times New Roman"/>
      <w:color w:val="FF0000"/>
    </w:rPr>
  </w:style>
  <w:style w:type="paragraph" w:customStyle="1" w:styleId="StyleStyleBodyTextbtbodytextBlocktextResumeTextsptbodyboxt">
    <w:name w:val="Style Style Body Textbtbody textBlock textResume Textsptbody boxt....."/>
    <w:basedOn w:val="StyleBodyTextbtbodytextBlocktextResumeTextsptbodyboxt4"/>
    <w:link w:val="StyleStyleBodyTextbtbodytextBlocktextResumeTextsptbodyboxtChar"/>
    <w:rsid w:val="00CD0452"/>
    <w:rPr>
      <w:i/>
    </w:rPr>
  </w:style>
  <w:style w:type="character" w:customStyle="1" w:styleId="StyleStyleBodyTextbtbodytextBlocktextResumeTextsptbodyboxtChar">
    <w:name w:val="Style Style Body Textbtbody textBlock textResume Textsptbody boxt..... Char"/>
    <w:link w:val="StyleStyleBodyTextbtbodytextBlocktextResumeTextsptbodyboxt"/>
    <w:locked/>
    <w:rsid w:val="00CD0452"/>
    <w:rPr>
      <w:rFonts w:ascii="Arial" w:hAnsi="Arial" w:cs="Arial"/>
      <w:i/>
      <w:color w:val="FF0000"/>
      <w:sz w:val="18"/>
      <w:lang w:val="en-US" w:eastAsia="en-US" w:bidi="ar-SA"/>
    </w:rPr>
  </w:style>
  <w:style w:type="paragraph" w:customStyle="1" w:styleId="StyleStyleBodyTextbtbodytextBlocktextResumeTextsptbodyboxt1">
    <w:name w:val="Style Style Body Textbtbody textBlock textResume Textsptbody boxt.....1"/>
    <w:basedOn w:val="StyleBodyTextbtbodytextBlocktextResumeTextsptbodyboxt4"/>
    <w:link w:val="StyleStyleBodyTextbtbodytextBlocktextResumeTextsptbodyboxt1Char"/>
    <w:rsid w:val="00CD0452"/>
    <w:rPr>
      <w:rFonts w:ascii="Arial Bold" w:hAnsi="Arial Bold"/>
      <w:b/>
      <w:i/>
      <w:u w:val="single"/>
    </w:rPr>
  </w:style>
  <w:style w:type="character" w:customStyle="1" w:styleId="StyleStyleBodyTextbtbodytextBlocktextResumeTextsptbodyboxt1Char">
    <w:name w:val="Style Style Body Textbtbody textBlock textResume Textsptbody boxt.....1 Char"/>
    <w:link w:val="StyleStyleBodyTextbtbodytextBlocktextResumeTextsptbodyboxt1"/>
    <w:locked/>
    <w:rsid w:val="00CD0452"/>
    <w:rPr>
      <w:rFonts w:ascii="Arial Bold" w:hAnsi="Arial Bold" w:cs="Arial"/>
      <w:b/>
      <w:i/>
      <w:color w:val="FF0000"/>
      <w:sz w:val="18"/>
      <w:u w:val="single"/>
      <w:lang w:val="en-US" w:eastAsia="en-US" w:bidi="ar-SA"/>
    </w:rPr>
  </w:style>
  <w:style w:type="paragraph" w:customStyle="1" w:styleId="StyleStyleBodyTextbtbodytextBlocktextResumeTextsptbodyboxt2">
    <w:name w:val="Style Style Body Textbtbody textBlock textResume Textsptbody boxt.....2"/>
    <w:basedOn w:val="StyleBodyTextbtbodytextBlocktextResumeTextsptbodyboxt2"/>
    <w:link w:val="StyleStyleBodyTextbtbodytextBlocktextResumeTextsptbodyboxt2Char"/>
    <w:rsid w:val="00CD0452"/>
    <w:rPr>
      <w:bCs w:val="0"/>
      <w:color w:val="FF0000"/>
    </w:rPr>
  </w:style>
  <w:style w:type="character" w:customStyle="1" w:styleId="StyleStyleBodyTextbtbodytextBlocktextResumeTextsptbodyboxt2Char">
    <w:name w:val="Style Style Body Textbtbody textBlock textResume Textsptbody boxt.....2 Char"/>
    <w:link w:val="StyleStyleBodyTextbtbodytextBlocktextResumeTextsptbodyboxt2"/>
    <w:locked/>
    <w:rsid w:val="00CD0452"/>
    <w:rPr>
      <w:rFonts w:ascii="Arial Bold" w:hAnsi="Arial Bold" w:cs="Arial"/>
      <w:b/>
      <w:bCs/>
      <w:color w:val="FF0000"/>
      <w:sz w:val="18"/>
      <w:lang w:val="en-US" w:eastAsia="en-US" w:bidi="ar-SA"/>
    </w:rPr>
  </w:style>
  <w:style w:type="paragraph" w:customStyle="1" w:styleId="StyleTableTextLatinItalicRed">
    <w:name w:val="Style TableText + (Latin) Italic Red"/>
    <w:basedOn w:val="TableText"/>
    <w:rsid w:val="00CD0452"/>
    <w:rPr>
      <w:i/>
      <w:color w:val="FF0000"/>
    </w:rPr>
  </w:style>
  <w:style w:type="paragraph" w:customStyle="1" w:styleId="Style8ptLatinBoldCentered">
    <w:name w:val="Style 8 pt (Latin) Bold Centered"/>
    <w:basedOn w:val="Normal"/>
    <w:rsid w:val="00F230E9"/>
    <w:pPr>
      <w:spacing w:before="80" w:after="80"/>
      <w:jc w:val="center"/>
    </w:pPr>
    <w:rPr>
      <w:b/>
      <w:szCs w:val="16"/>
    </w:rPr>
  </w:style>
  <w:style w:type="paragraph" w:customStyle="1" w:styleId="Table">
    <w:name w:val="Table"/>
    <w:basedOn w:val="Normal"/>
    <w:link w:val="TableChar"/>
    <w:rsid w:val="00AC0EEB"/>
    <w:pPr>
      <w:spacing w:after="40"/>
    </w:pPr>
    <w:rPr>
      <w:rFonts w:cs="Times New Roman"/>
      <w:sz w:val="20"/>
    </w:rPr>
  </w:style>
  <w:style w:type="character" w:customStyle="1" w:styleId="TableChar">
    <w:name w:val="Table Char"/>
    <w:link w:val="Table"/>
    <w:locked/>
    <w:rsid w:val="00AC0EEB"/>
    <w:rPr>
      <w:rFonts w:ascii="Arial" w:hAnsi="Arial" w:cs="Times New Roman"/>
      <w:lang w:val="en-US" w:eastAsia="en-US" w:bidi="ar-SA"/>
    </w:rPr>
  </w:style>
  <w:style w:type="paragraph" w:customStyle="1" w:styleId="Subhead2">
    <w:name w:val="Subhead 2"/>
    <w:basedOn w:val="Subhead1"/>
    <w:autoRedefine/>
    <w:rsid w:val="00CC1FED"/>
    <w:pPr>
      <w:numPr>
        <w:ilvl w:val="1"/>
      </w:numPr>
      <w:tabs>
        <w:tab w:val="num" w:pos="432"/>
      </w:tabs>
      <w:ind w:left="432" w:hanging="432"/>
      <w:jc w:val="both"/>
    </w:pPr>
    <w:rPr>
      <w:sz w:val="20"/>
    </w:rPr>
  </w:style>
  <w:style w:type="paragraph" w:customStyle="1" w:styleId="Subhead1">
    <w:name w:val="Subhead 1"/>
    <w:autoRedefine/>
    <w:rsid w:val="00CC1FED"/>
    <w:pPr>
      <w:tabs>
        <w:tab w:val="num" w:pos="432"/>
      </w:tabs>
      <w:spacing w:before="300" w:after="100" w:line="280" w:lineRule="exact"/>
      <w:ind w:left="432" w:hanging="432"/>
    </w:pPr>
    <w:rPr>
      <w:rFonts w:ascii="Verdana" w:hAnsi="Verdana"/>
      <w:b/>
      <w:caps/>
      <w:color w:val="00344D"/>
      <w:sz w:val="24"/>
      <w:szCs w:val="24"/>
      <w:lang w:eastAsia="en-US"/>
    </w:rPr>
  </w:style>
  <w:style w:type="paragraph" w:customStyle="1" w:styleId="Subhead3">
    <w:name w:val="Subhead 3"/>
    <w:autoRedefine/>
    <w:rsid w:val="00CC1FED"/>
    <w:pPr>
      <w:tabs>
        <w:tab w:val="num" w:pos="720"/>
      </w:tabs>
      <w:spacing w:before="300" w:after="100" w:line="280" w:lineRule="exact"/>
      <w:ind w:left="720" w:hanging="720"/>
    </w:pPr>
    <w:rPr>
      <w:rFonts w:ascii="Verdana" w:hAnsi="Verdana"/>
      <w:b/>
      <w:bCs/>
      <w:caps/>
      <w:color w:val="00344D"/>
      <w:lang w:eastAsia="en-US"/>
    </w:rPr>
  </w:style>
  <w:style w:type="paragraph" w:customStyle="1" w:styleId="Title4">
    <w:name w:val="Title 4"/>
    <w:basedOn w:val="Subhead3"/>
    <w:autoRedefine/>
    <w:rsid w:val="00CC1FED"/>
    <w:pPr>
      <w:numPr>
        <w:ilvl w:val="3"/>
      </w:numPr>
      <w:tabs>
        <w:tab w:val="num" w:pos="720"/>
      </w:tabs>
      <w:ind w:left="720" w:firstLine="1116"/>
    </w:pPr>
    <w:rPr>
      <w:caps w:val="0"/>
      <w:lang w:val="en-GB"/>
    </w:rPr>
  </w:style>
  <w:style w:type="paragraph" w:customStyle="1" w:styleId="TableBodyHeader">
    <w:name w:val="Table Body Header"/>
    <w:autoRedefine/>
    <w:rsid w:val="00CC1FED"/>
    <w:rPr>
      <w:rFonts w:ascii="Verdana" w:hAnsi="Verdana"/>
      <w:caps/>
      <w:color w:val="FFFFFF"/>
      <w:szCs w:val="32"/>
      <w:lang w:val="en-US" w:eastAsia="en-US"/>
    </w:rPr>
  </w:style>
  <w:style w:type="paragraph" w:customStyle="1" w:styleId="Cellacentrato">
    <w:name w:val="Cella centrato"/>
    <w:basedOn w:val="Normal"/>
    <w:autoRedefine/>
    <w:rsid w:val="00A4236A"/>
    <w:pPr>
      <w:spacing w:before="60" w:after="60"/>
      <w:jc w:val="center"/>
    </w:pPr>
    <w:rPr>
      <w:rFonts w:ascii="Verdana" w:hAnsi="Verdana" w:cs="Times New Roman"/>
      <w:sz w:val="16"/>
      <w:szCs w:val="16"/>
      <w:lang w:val="it-IT"/>
    </w:rPr>
  </w:style>
  <w:style w:type="paragraph" w:customStyle="1" w:styleId="CellaSinistra">
    <w:name w:val="Cella Sinistra"/>
    <w:basedOn w:val="Cellacentrato"/>
    <w:autoRedefine/>
    <w:rsid w:val="00CC1FED"/>
    <w:rPr>
      <w:bCs/>
      <w:lang w:val="en-GB"/>
    </w:rPr>
  </w:style>
  <w:style w:type="character" w:customStyle="1" w:styleId="NormaleCarattere">
    <w:name w:val="Normale Carattere"/>
    <w:rsid w:val="00CC1FED"/>
    <w:rPr>
      <w:rFonts w:ascii="Verdana" w:hAnsi="Verdana" w:cs="Times New Roman"/>
      <w:lang w:val="en-US" w:eastAsia="en-US" w:bidi="ar-SA"/>
    </w:rPr>
  </w:style>
  <w:style w:type="paragraph" w:customStyle="1" w:styleId="BodyLevel2">
    <w:name w:val="Body Level 2"/>
    <w:basedOn w:val="Normal"/>
    <w:link w:val="BodyLevel2Carattere"/>
    <w:rsid w:val="00CC1FED"/>
    <w:pPr>
      <w:spacing w:before="100" w:after="100" w:line="280" w:lineRule="exact"/>
      <w:ind w:left="720"/>
      <w:jc w:val="both"/>
    </w:pPr>
    <w:rPr>
      <w:rFonts w:ascii="Verdana" w:hAnsi="Verdana" w:cs="Times New Roman"/>
      <w:color w:val="000000"/>
      <w:sz w:val="20"/>
    </w:rPr>
  </w:style>
  <w:style w:type="character" w:customStyle="1" w:styleId="BodyLevel2Carattere">
    <w:name w:val="Body Level 2 Carattere"/>
    <w:link w:val="BodyLevel2"/>
    <w:locked/>
    <w:rsid w:val="00CC1FED"/>
    <w:rPr>
      <w:rFonts w:ascii="Verdana" w:hAnsi="Verdana" w:cs="Times New Roman"/>
      <w:color w:val="000000"/>
      <w:lang w:val="en-US" w:eastAsia="en-US"/>
    </w:rPr>
  </w:style>
  <w:style w:type="paragraph" w:customStyle="1" w:styleId="CoverPageTitle">
    <w:name w:val="Cover Page Title"/>
    <w:autoRedefine/>
    <w:rsid w:val="00C93710"/>
    <w:pPr>
      <w:spacing w:line="440" w:lineRule="exact"/>
      <w:jc w:val="center"/>
    </w:pPr>
    <w:rPr>
      <w:rFonts w:ascii="Verdana" w:hAnsi="Verdana"/>
      <w:caps/>
      <w:color w:val="FFFFFF"/>
      <w:sz w:val="28"/>
      <w:szCs w:val="28"/>
      <w:lang w:eastAsia="en-US"/>
    </w:rPr>
  </w:style>
  <w:style w:type="paragraph" w:customStyle="1" w:styleId="ElencoPuntato">
    <w:name w:val="ElencoPuntato"/>
    <w:basedOn w:val="Normal"/>
    <w:rsid w:val="00063C3D"/>
    <w:pPr>
      <w:numPr>
        <w:numId w:val="10"/>
      </w:numPr>
      <w:spacing w:before="120"/>
      <w:jc w:val="both"/>
    </w:pPr>
    <w:rPr>
      <w:rFonts w:ascii="Verdana" w:hAnsi="Verdana" w:cs="Times New Roman"/>
      <w:bCs/>
      <w:sz w:val="20"/>
      <w:lang w:val="it-IT"/>
    </w:rPr>
  </w:style>
  <w:style w:type="paragraph" w:customStyle="1" w:styleId="TableBodyText">
    <w:name w:val="Table Body Text"/>
    <w:autoRedefine/>
    <w:rsid w:val="008B3F8C"/>
    <w:rPr>
      <w:rFonts w:ascii="Verdana" w:hAnsi="Verdana"/>
      <w:color w:val="000000"/>
      <w:sz w:val="18"/>
      <w:szCs w:val="18"/>
      <w:lang w:val="en-US" w:eastAsia="en-US"/>
    </w:rPr>
  </w:style>
  <w:style w:type="character" w:customStyle="1" w:styleId="mediumtext1">
    <w:name w:val="medium_text1"/>
    <w:rsid w:val="00BF66D8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locked/>
    <w:rsid w:val="00BF66D8"/>
    <w:pPr>
      <w:spacing w:before="120"/>
      <w:jc w:val="both"/>
    </w:pPr>
    <w:rPr>
      <w:rFonts w:ascii="Verdana" w:hAnsi="Verdana" w:cs="Times New Roman"/>
      <w:bCs/>
      <w:sz w:val="16"/>
      <w:szCs w:val="16"/>
      <w:lang w:val="it-IT"/>
    </w:rPr>
  </w:style>
  <w:style w:type="character" w:customStyle="1" w:styleId="BodyText3Char">
    <w:name w:val="Body Text 3 Char"/>
    <w:link w:val="BodyText3"/>
    <w:semiHidden/>
    <w:locked/>
    <w:rsid w:val="006D27E6"/>
    <w:rPr>
      <w:rFonts w:ascii="Arial" w:hAnsi="Arial" w:cs="Arial"/>
      <w:sz w:val="16"/>
      <w:szCs w:val="16"/>
      <w:lang w:val="en-US" w:eastAsia="en-US"/>
    </w:rPr>
  </w:style>
  <w:style w:type="paragraph" w:customStyle="1" w:styleId="Normal1">
    <w:name w:val="Normal 1"/>
    <w:basedOn w:val="Normal"/>
    <w:rsid w:val="009B3713"/>
    <w:pPr>
      <w:spacing w:before="120"/>
    </w:pPr>
    <w:rPr>
      <w:rFonts w:cs="Times New Roman"/>
      <w:sz w:val="24"/>
    </w:rPr>
  </w:style>
  <w:style w:type="paragraph" w:customStyle="1" w:styleId="TableRow">
    <w:name w:val="TableRow"/>
    <w:basedOn w:val="Normal"/>
    <w:rsid w:val="00A4236A"/>
    <w:pPr>
      <w:spacing w:before="60" w:after="60"/>
    </w:pPr>
    <w:rPr>
      <w:rFonts w:ascii="Times New Roman" w:hAnsi="Times New Roman" w:cs="Times New Roman"/>
      <w:sz w:val="20"/>
    </w:rPr>
  </w:style>
  <w:style w:type="paragraph" w:styleId="NormalIndent">
    <w:name w:val="Normal Indent"/>
    <w:basedOn w:val="Normal"/>
    <w:link w:val="NormalIndentChar"/>
    <w:locked/>
    <w:rsid w:val="00A4236A"/>
    <w:pPr>
      <w:spacing w:before="0"/>
      <w:ind w:left="227"/>
      <w:jc w:val="both"/>
    </w:pPr>
    <w:rPr>
      <w:rFonts w:ascii="Times New Roman" w:hAnsi="Times New Roman" w:cs="Times New Roman"/>
      <w:sz w:val="24"/>
      <w:lang w:val="it-IT" w:eastAsia="it-IT"/>
    </w:rPr>
  </w:style>
  <w:style w:type="character" w:customStyle="1" w:styleId="NormalIndentChar">
    <w:name w:val="Normal Indent Char"/>
    <w:link w:val="NormalIndent"/>
    <w:rsid w:val="00A4236A"/>
    <w:rPr>
      <w:sz w:val="24"/>
      <w:lang w:val="it-IT" w:eastAsia="it-IT" w:bidi="ar-SA"/>
    </w:rPr>
  </w:style>
  <w:style w:type="paragraph" w:customStyle="1" w:styleId="STSPuntoElenco">
    <w:name w:val="STS_PuntoElenco"/>
    <w:basedOn w:val="Normal"/>
    <w:rsid w:val="00753722"/>
    <w:pPr>
      <w:numPr>
        <w:numId w:val="12"/>
      </w:numPr>
      <w:tabs>
        <w:tab w:val="clear" w:pos="720"/>
        <w:tab w:val="num" w:pos="432"/>
      </w:tabs>
      <w:spacing w:before="120" w:after="240" w:line="360" w:lineRule="atLeast"/>
      <w:ind w:left="709" w:hanging="283"/>
      <w:jc w:val="both"/>
    </w:pPr>
    <w:rPr>
      <w:rFonts w:ascii="Arial Narrow" w:hAnsi="Arial Narrow" w:cs="Times New Roman"/>
      <w:color w:val="000000"/>
      <w:kern w:val="28"/>
      <w:sz w:val="24"/>
      <w:lang w:val="it-IT" w:eastAsia="it-IT"/>
    </w:rPr>
  </w:style>
  <w:style w:type="paragraph" w:customStyle="1" w:styleId="BodyText0">
    <w:name w:val="BodyText"/>
    <w:basedOn w:val="Normal"/>
    <w:link w:val="BodyTextCarattere"/>
    <w:rsid w:val="00A43939"/>
    <w:pPr>
      <w:spacing w:before="120"/>
    </w:pPr>
    <w:rPr>
      <w:rFonts w:ascii="Times New Roman" w:hAnsi="Times New Roman" w:cs="Times New Roman"/>
      <w:sz w:val="24"/>
    </w:rPr>
  </w:style>
  <w:style w:type="character" w:customStyle="1" w:styleId="BodyTextCarattere">
    <w:name w:val="BodyText Carattere"/>
    <w:link w:val="BodyText0"/>
    <w:rsid w:val="00A43939"/>
    <w:rPr>
      <w:sz w:val="24"/>
      <w:lang w:val="en-US" w:eastAsia="en-US" w:bidi="ar-SA"/>
    </w:rPr>
  </w:style>
  <w:style w:type="paragraph" w:customStyle="1" w:styleId="Corponumerato">
    <w:name w:val="Corpo numerato"/>
    <w:basedOn w:val="Normal"/>
    <w:rsid w:val="00B67055"/>
    <w:pPr>
      <w:keepNext/>
      <w:keepLines/>
      <w:numPr>
        <w:numId w:val="13"/>
      </w:numPr>
      <w:spacing w:before="0" w:after="0"/>
      <w:jc w:val="both"/>
    </w:pPr>
    <w:rPr>
      <w:rFonts w:ascii="Times New Roman" w:hAnsi="Times New Roman" w:cs="Times New Roman"/>
      <w:sz w:val="24"/>
      <w:szCs w:val="24"/>
      <w:lang w:val="it-IT" w:eastAsia="it-IT"/>
    </w:rPr>
  </w:style>
  <w:style w:type="paragraph" w:styleId="BodyTextIndent2">
    <w:name w:val="Body Text Indent 2"/>
    <w:basedOn w:val="Normal"/>
    <w:locked/>
    <w:rsid w:val="00ED6BA5"/>
    <w:pPr>
      <w:spacing w:line="480" w:lineRule="auto"/>
      <w:ind w:left="283"/>
    </w:pPr>
  </w:style>
  <w:style w:type="paragraph" w:customStyle="1" w:styleId="TableBullet">
    <w:name w:val="Table Bullet"/>
    <w:aliases w:val="table bullet,tb,table"/>
    <w:rsid w:val="00ED6BA5"/>
    <w:pPr>
      <w:numPr>
        <w:numId w:val="14"/>
      </w:numPr>
      <w:tabs>
        <w:tab w:val="clear" w:pos="288"/>
        <w:tab w:val="num" w:pos="360"/>
      </w:tabs>
      <w:spacing w:before="60" w:after="60"/>
      <w:ind w:left="360" w:hanging="230"/>
    </w:pPr>
    <w:rPr>
      <w:rFonts w:ascii="Verdana" w:hAnsi="Verdana"/>
      <w:color w:val="000000"/>
      <w:sz w:val="18"/>
      <w:szCs w:val="18"/>
      <w:lang w:val="en-US" w:eastAsia="en-US"/>
    </w:rPr>
  </w:style>
  <w:style w:type="paragraph" w:customStyle="1" w:styleId="StileStileTitolo1">
    <w:name w:val="Stile Stile Titolo 1"/>
    <w:aliases w:val="H1 + Verdana + 10 pt"/>
    <w:basedOn w:val="Normal"/>
    <w:autoRedefine/>
    <w:rsid w:val="004A384A"/>
    <w:pPr>
      <w:keepNext/>
      <w:tabs>
        <w:tab w:val="num" w:pos="720"/>
      </w:tabs>
      <w:spacing w:before="0" w:after="60"/>
      <w:ind w:left="720" w:hanging="360"/>
      <w:outlineLvl w:val="0"/>
    </w:pPr>
    <w:rPr>
      <w:rFonts w:ascii="Verdana" w:hAnsi="Verdana" w:cs="Times New Roman"/>
      <w:b/>
      <w:bCs/>
      <w:caps/>
      <w:kern w:val="28"/>
      <w:sz w:val="20"/>
    </w:rPr>
  </w:style>
  <w:style w:type="paragraph" w:styleId="TOCHeading">
    <w:name w:val="TOC Heading"/>
    <w:basedOn w:val="Heading1"/>
    <w:next w:val="Normal"/>
    <w:uiPriority w:val="39"/>
    <w:qFormat/>
    <w:rsid w:val="00CE0F79"/>
    <w:pPr>
      <w:pageBreakBefore w:val="0"/>
      <w:numPr>
        <w:numId w:val="0"/>
      </w:numPr>
      <w:spacing w:before="480" w:line="276" w:lineRule="auto"/>
      <w:outlineLvl w:val="9"/>
    </w:pPr>
    <w:rPr>
      <w:rFonts w:ascii="Cambria" w:hAnsi="Cambria" w:cs="Times New Roman"/>
      <w:b/>
      <w:caps w:val="0"/>
      <w:color w:val="365F91"/>
      <w:spacing w:val="0"/>
      <w:sz w:val="28"/>
      <w:szCs w:val="28"/>
    </w:rPr>
  </w:style>
  <w:style w:type="paragraph" w:styleId="BodyTextIndent3">
    <w:name w:val="Body Text Indent 3"/>
    <w:basedOn w:val="Normal"/>
    <w:link w:val="BodyTextIndent3Char"/>
    <w:locked/>
    <w:rsid w:val="004709DE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4709DE"/>
    <w:rPr>
      <w:rFonts w:ascii="Arial" w:hAnsi="Arial" w:cs="Arial"/>
      <w:sz w:val="16"/>
      <w:szCs w:val="16"/>
      <w:lang w:val="en-US" w:eastAsia="en-US"/>
    </w:rPr>
  </w:style>
  <w:style w:type="paragraph" w:styleId="TOC5">
    <w:name w:val="toc 5"/>
    <w:basedOn w:val="Normal"/>
    <w:next w:val="Normal"/>
    <w:autoRedefine/>
    <w:uiPriority w:val="39"/>
    <w:rsid w:val="00812391"/>
    <w:pPr>
      <w:ind w:left="720"/>
    </w:pPr>
  </w:style>
  <w:style w:type="paragraph" w:styleId="ListParagraph">
    <w:name w:val="List Paragraph"/>
    <w:aliases w:val="Head 3,Elenco numerato,lp1,TGSol List Paragraph,TMS List Paragraph,Elenco Bullet point,Paragrafo elenco 2,Elenchi puntati,Paragrafo elenco2,Elenco2,List Paragraph2,Bullet edison,List Paragraph3,List Paragraph4,TOC style"/>
    <w:basedOn w:val="Normal"/>
    <w:link w:val="ListParagraphChar"/>
    <w:uiPriority w:val="34"/>
    <w:qFormat/>
    <w:rsid w:val="00DC3AFF"/>
    <w:pPr>
      <w:ind w:left="708"/>
    </w:pPr>
  </w:style>
  <w:style w:type="paragraph" w:customStyle="1" w:styleId="TestoGuida">
    <w:name w:val="TestoGuida"/>
    <w:basedOn w:val="Normal"/>
    <w:rsid w:val="00AE6B47"/>
    <w:pPr>
      <w:spacing w:after="20" w:line="220" w:lineRule="exact"/>
      <w:ind w:left="567" w:right="567"/>
      <w:jc w:val="both"/>
    </w:pPr>
    <w:rPr>
      <w:rFonts w:ascii="Times" w:hAnsi="Times" w:cs="Times New Roman"/>
      <w:color w:val="000000"/>
      <w:sz w:val="24"/>
      <w:lang w:val="it-IT" w:eastAsia="it-IT"/>
    </w:rPr>
  </w:style>
  <w:style w:type="paragraph" w:styleId="BodyText2">
    <w:name w:val="Body Text 2"/>
    <w:basedOn w:val="Normal"/>
    <w:link w:val="BodyText2Char"/>
    <w:locked/>
    <w:rsid w:val="00430A02"/>
    <w:pPr>
      <w:spacing w:line="480" w:lineRule="auto"/>
    </w:pPr>
  </w:style>
  <w:style w:type="character" w:customStyle="1" w:styleId="BodyText2Char">
    <w:name w:val="Body Text 2 Char"/>
    <w:link w:val="BodyText2"/>
    <w:rsid w:val="00430A02"/>
    <w:rPr>
      <w:rFonts w:ascii="Arial" w:hAnsi="Arial" w:cs="Arial"/>
      <w:sz w:val="18"/>
      <w:lang w:val="en-US" w:eastAsia="en-US"/>
    </w:rPr>
  </w:style>
  <w:style w:type="character" w:styleId="Emphasis">
    <w:name w:val="Emphasis"/>
    <w:basedOn w:val="DefaultParagraphFont"/>
    <w:qFormat/>
    <w:rsid w:val="00480390"/>
    <w:rPr>
      <w:i/>
      <w:iCs/>
    </w:rPr>
  </w:style>
  <w:style w:type="paragraph" w:customStyle="1" w:styleId="DXCBodyText">
    <w:name w:val="DXC Body Text"/>
    <w:basedOn w:val="Normal"/>
    <w:qFormat/>
    <w:rsid w:val="00BB367B"/>
    <w:pPr>
      <w:spacing w:before="0" w:after="130" w:line="260" w:lineRule="atLeast"/>
      <w:jc w:val="both"/>
    </w:pPr>
    <w:rPr>
      <w:rFonts w:asciiTheme="minorHAnsi" w:eastAsiaTheme="minorHAnsi" w:hAnsiTheme="minorHAnsi" w:cstheme="minorBidi"/>
      <w:szCs w:val="18"/>
      <w:lang w:val="it-I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6717"/>
    <w:rPr>
      <w:color w:val="605E5C"/>
      <w:shd w:val="clear" w:color="auto" w:fill="E1DFDD"/>
    </w:rPr>
  </w:style>
  <w:style w:type="character" w:customStyle="1" w:styleId="ArialPasteStyle">
    <w:name w:val="ArialPasteStyle"/>
    <w:uiPriority w:val="99"/>
    <w:rsid w:val="002F496B"/>
    <w:rPr>
      <w:sz w:val="16"/>
      <w:szCs w:val="16"/>
    </w:rPr>
  </w:style>
  <w:style w:type="paragraph" w:styleId="BodyTextIndent">
    <w:name w:val="Body Text Indent"/>
    <w:basedOn w:val="Normal"/>
    <w:link w:val="BodyTextIndentChar"/>
    <w:locked/>
    <w:rsid w:val="008927B4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927B4"/>
    <w:rPr>
      <w:rFonts w:ascii="Arial" w:hAnsi="Arial" w:cs="Arial"/>
      <w:sz w:val="18"/>
      <w:lang w:val="en-US" w:eastAsia="en-US"/>
    </w:rPr>
  </w:style>
  <w:style w:type="paragraph" w:customStyle="1" w:styleId="Normale1">
    <w:name w:val="Normale1"/>
    <w:basedOn w:val="Normal"/>
    <w:rsid w:val="008927B4"/>
    <w:pPr>
      <w:spacing w:before="0"/>
      <w:jc w:val="both"/>
    </w:pPr>
    <w:rPr>
      <w:rFonts w:ascii="Times New Roman" w:hAnsi="Times New Roman" w:cs="Times New Roman"/>
      <w:sz w:val="24"/>
      <w:lang w:val="it-IT" w:eastAsia="it-IT"/>
    </w:rPr>
  </w:style>
  <w:style w:type="paragraph" w:styleId="TOC6">
    <w:name w:val="toc 6"/>
    <w:basedOn w:val="Normal"/>
    <w:next w:val="Normal"/>
    <w:autoRedefine/>
    <w:uiPriority w:val="39"/>
    <w:unhideWhenUsed/>
    <w:rsid w:val="008927B4"/>
    <w:pPr>
      <w:spacing w:before="0"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927B4"/>
    <w:pPr>
      <w:spacing w:before="0"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927B4"/>
    <w:pPr>
      <w:spacing w:before="0"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927B4"/>
    <w:pPr>
      <w:spacing w:before="0"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23D90"/>
    <w:rPr>
      <w:color w:val="605E5C"/>
      <w:shd w:val="clear" w:color="auto" w:fill="E1DFDD"/>
    </w:rPr>
  </w:style>
  <w:style w:type="character" w:customStyle="1" w:styleId="ListParagraphChar">
    <w:name w:val="List Paragraph Char"/>
    <w:aliases w:val="Head 3 Char,Elenco numerato Char,lp1 Char,TGSol List Paragraph Char,TMS List Paragraph Char,Elenco Bullet point Char,Paragrafo elenco 2 Char,Elenchi puntati Char,Paragrafo elenco2 Char,Elenco2 Char,List Paragraph2 Char,TOC style Char"/>
    <w:link w:val="ListParagraph"/>
    <w:uiPriority w:val="34"/>
    <w:qFormat/>
    <w:locked/>
    <w:rsid w:val="00CD36BF"/>
    <w:rPr>
      <w:rFonts w:ascii="Arial" w:hAnsi="Arial" w:cs="Arial"/>
      <w:sz w:val="18"/>
      <w:lang w:val="en-US" w:eastAsia="en-US"/>
    </w:rPr>
  </w:style>
  <w:style w:type="paragraph" w:styleId="Revision">
    <w:name w:val="Revision"/>
    <w:hidden/>
    <w:uiPriority w:val="99"/>
    <w:semiHidden/>
    <w:rsid w:val="00EB4A09"/>
    <w:rPr>
      <w:rFonts w:ascii="Arial" w:hAnsi="Arial" w:cs="Arial"/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header" Target="head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header" Target="header1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tzp9f8\Local%20Settings\Temp\wz0dfa\tech_doc_a4_v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911F0C5DF0DD49BAB19DAA115A429E" ma:contentTypeVersion="10" ma:contentTypeDescription="Create a new document." ma:contentTypeScope="" ma:versionID="b45a8e1dde0891916e51271cf79c4f26">
  <xsd:schema xmlns:xsd="http://www.w3.org/2001/XMLSchema" xmlns:xs="http://www.w3.org/2001/XMLSchema" xmlns:p="http://schemas.microsoft.com/office/2006/metadata/properties" xmlns:ns2="3b9cee87-72d2-4544-84fa-b8af388607a6" xmlns:ns3="80817b11-4378-4be2-9a7d-e547e149649b" targetNamespace="http://schemas.microsoft.com/office/2006/metadata/properties" ma:root="true" ma:fieldsID="c9521ef3171db88845403f17e14b4ad4" ns2:_="" ns3:_="">
    <xsd:import namespace="3b9cee87-72d2-4544-84fa-b8af388607a6"/>
    <xsd:import namespace="80817b11-4378-4be2-9a7d-e547e14964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cee87-72d2-4544-84fa-b8af38860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17b11-4378-4be2-9a7d-e547e14964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8431C5-8DAC-47F1-971D-EC7C682840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A0CA67-506C-41C4-80D6-3B8268397C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8A6C35-8AA1-42FE-99E4-6D87B8C935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717896-8D09-4B98-89AE-97D0ED48A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cee87-72d2-4544-84fa-b8af388607a6"/>
    <ds:schemaRef ds:uri="80817b11-4378-4be2-9a7d-e547e1496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tech_doc_a4_v2.dot</Template>
  <TotalTime>1139</TotalTime>
  <Pages>32</Pages>
  <Words>4533</Words>
  <Characters>30047</Characters>
  <Application>Microsoft Office Word</Application>
  <DocSecurity>0</DocSecurity>
  <Lines>250</Lines>
  <Paragraphs>69</Paragraphs>
  <ScaleCrop>false</ScaleCrop>
  <Company>HP</Company>
  <LinksUpToDate>false</LinksUpToDate>
  <CharactersWithSpaces>34511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generico RTI</dc:title>
  <dc:subject/>
  <dc:creator>nzhvsd</dc:creator>
  <cp:keywords>Confidential Client</cp:keywords>
  <dc:description/>
  <cp:lastModifiedBy>Osimi, Nunzia</cp:lastModifiedBy>
  <cp:revision>151</cp:revision>
  <cp:lastPrinted>2013-10-09T06:14:00Z</cp:lastPrinted>
  <dcterms:created xsi:type="dcterms:W3CDTF">2022-09-19T17:01:00Z</dcterms:created>
  <dcterms:modified xsi:type="dcterms:W3CDTF">2022-10-05T16:33:00Z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0x0101004D911F0C5DF0DD49BAB19DAA115A429E</vt:lpwstr>
  </property>
  <property fmtid="{D5CDD505-2E9C-101B-9397-08002B2CF9AE}" pid="3" name="Topic">
    <vt:lpwstr>Document Control</vt:lpwstr>
  </property>
  <property fmtid="{D5CDD505-2E9C-101B-9397-08002B2CF9AE}" pid="4" name="Scope">
    <vt:lpwstr>HPES Italy</vt:lpwstr>
  </property>
</Properties>
</file>